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4A1" w:rsidRPr="0067158B" w:rsidRDefault="000D64A1" w:rsidP="000D64A1">
      <w:pPr>
        <w:spacing w:line="276" w:lineRule="auto"/>
        <w:jc w:val="right"/>
        <w:rPr>
          <w:color w:val="C00000"/>
          <w:sz w:val="36"/>
          <w:szCs w:val="36"/>
        </w:rPr>
      </w:pPr>
      <w:r w:rsidRPr="0067158B">
        <w:rPr>
          <w:color w:val="C00000"/>
          <w:sz w:val="36"/>
          <w:szCs w:val="36"/>
        </w:rPr>
        <w:t>ПРОЕКТ</w:t>
      </w:r>
    </w:p>
    <w:p w:rsidR="000D64A1" w:rsidRPr="0067158B" w:rsidRDefault="000D64A1" w:rsidP="000D64A1">
      <w:pPr>
        <w:spacing w:line="276" w:lineRule="auto"/>
        <w:jc w:val="center"/>
        <w:rPr>
          <w:b/>
          <w:color w:val="C00000"/>
          <w:sz w:val="36"/>
          <w:szCs w:val="36"/>
          <w:u w:val="single"/>
        </w:rPr>
      </w:pPr>
    </w:p>
    <w:p w:rsidR="000D64A1" w:rsidRDefault="000D64A1" w:rsidP="000D64A1">
      <w:pPr>
        <w:tabs>
          <w:tab w:val="right" w:pos="10206"/>
        </w:tabs>
        <w:jc w:val="right"/>
        <w:rPr>
          <w:color w:val="00000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  <w:r w:rsidRPr="00E0473D">
        <w:rPr>
          <w:sz w:val="20"/>
          <w:szCs w:val="20"/>
        </w:rPr>
        <w:t>Министерство здравоохранения Российской Федерации</w:t>
      </w: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  <w:r w:rsidRPr="00E0473D">
        <w:rPr>
          <w:sz w:val="20"/>
          <w:szCs w:val="20"/>
        </w:rPr>
        <w:t xml:space="preserve">федеральное государственное бюджетное образовательное учреждение высшего образования </w:t>
      </w: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  <w:r w:rsidRPr="00E0473D">
        <w:rPr>
          <w:sz w:val="20"/>
          <w:szCs w:val="20"/>
        </w:rPr>
        <w:t>«Северо</w:t>
      </w:r>
      <w:r>
        <w:rPr>
          <w:sz w:val="20"/>
          <w:szCs w:val="20"/>
        </w:rPr>
        <w:t>-</w:t>
      </w:r>
      <w:r w:rsidRPr="00E0473D">
        <w:rPr>
          <w:sz w:val="20"/>
          <w:szCs w:val="20"/>
        </w:rPr>
        <w:t xml:space="preserve">Западный государственный медицинский университет имени И.И. Мечникова» </w:t>
      </w:r>
    </w:p>
    <w:p w:rsidR="000D64A1" w:rsidRDefault="000D64A1" w:rsidP="000D64A1">
      <w:pPr>
        <w:spacing w:line="276" w:lineRule="auto"/>
        <w:jc w:val="center"/>
        <w:rPr>
          <w:sz w:val="20"/>
          <w:szCs w:val="20"/>
        </w:rPr>
      </w:pPr>
      <w:r w:rsidRPr="00E44FA9">
        <w:rPr>
          <w:sz w:val="20"/>
          <w:szCs w:val="20"/>
        </w:rPr>
        <w:t>Министерства здравоохранения Российской Федерации</w:t>
      </w: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  <w:r w:rsidRPr="00E0473D">
        <w:rPr>
          <w:sz w:val="20"/>
          <w:szCs w:val="20"/>
        </w:rPr>
        <w:t>(ФГБОУ ВО СЗГМУ им. И.И. Мечникова Минздрава России)</w:t>
      </w: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right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2339340</wp:posOffset>
            </wp:positionH>
            <wp:positionV relativeFrom="paragraph">
              <wp:posOffset>146685</wp:posOffset>
            </wp:positionV>
            <wp:extent cx="1476375" cy="14763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64A1" w:rsidRPr="00E0473D" w:rsidRDefault="000D64A1" w:rsidP="000D64A1">
      <w:pPr>
        <w:spacing w:line="276" w:lineRule="auto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b/>
          <w:sz w:val="32"/>
          <w:szCs w:val="32"/>
        </w:rPr>
      </w:pPr>
      <w:r w:rsidRPr="00E0473D">
        <w:rPr>
          <w:b/>
          <w:sz w:val="32"/>
          <w:szCs w:val="32"/>
        </w:rPr>
        <w:t>ПРОГРАММА</w:t>
      </w:r>
    </w:p>
    <w:p w:rsidR="000D64A1" w:rsidRPr="00E0473D" w:rsidRDefault="000D64A1" w:rsidP="000D64A1">
      <w:pPr>
        <w:spacing w:line="276" w:lineRule="auto"/>
        <w:jc w:val="center"/>
        <w:rPr>
          <w:b/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b/>
          <w:sz w:val="32"/>
          <w:szCs w:val="32"/>
        </w:rPr>
      </w:pPr>
      <w:r w:rsidRPr="00E0473D">
        <w:rPr>
          <w:b/>
          <w:sz w:val="32"/>
          <w:szCs w:val="32"/>
        </w:rPr>
        <w:t>ВСЕРОССИЙСКОЙ НАУЧНО-ПРАКТИЧЕСКОЙ КОНФЕРЕНЦИИ С МЕЖДУНАРОДНЫМ УЧАСТИЕМ</w:t>
      </w:r>
    </w:p>
    <w:p w:rsidR="000D64A1" w:rsidRPr="00E0473D" w:rsidRDefault="000D64A1" w:rsidP="000D64A1">
      <w:pPr>
        <w:spacing w:line="276" w:lineRule="auto"/>
        <w:jc w:val="center"/>
        <w:rPr>
          <w:b/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b/>
          <w:sz w:val="36"/>
          <w:szCs w:val="36"/>
        </w:rPr>
      </w:pPr>
      <w:r w:rsidRPr="00E0473D">
        <w:rPr>
          <w:b/>
          <w:sz w:val="36"/>
          <w:szCs w:val="36"/>
        </w:rPr>
        <w:t>«ПРОФИЛАКТИЧЕСКАЯ МЕДИЦИНА - 202</w:t>
      </w:r>
      <w:r>
        <w:rPr>
          <w:b/>
          <w:sz w:val="36"/>
          <w:szCs w:val="36"/>
        </w:rPr>
        <w:t>6</w:t>
      </w:r>
      <w:r w:rsidRPr="00E0473D">
        <w:rPr>
          <w:b/>
          <w:sz w:val="36"/>
          <w:szCs w:val="36"/>
        </w:rPr>
        <w:t>»</w:t>
      </w:r>
    </w:p>
    <w:p w:rsidR="000D64A1" w:rsidRPr="00E0473D" w:rsidRDefault="000D64A1" w:rsidP="000D64A1">
      <w:pPr>
        <w:spacing w:line="276" w:lineRule="auto"/>
        <w:jc w:val="center"/>
        <w:rPr>
          <w:b/>
          <w:sz w:val="36"/>
          <w:szCs w:val="36"/>
        </w:rPr>
      </w:pPr>
    </w:p>
    <w:p w:rsidR="000D64A1" w:rsidRPr="00E0473D" w:rsidRDefault="000D64A1" w:rsidP="000D64A1">
      <w:pPr>
        <w:spacing w:line="276" w:lineRule="auto"/>
        <w:jc w:val="center"/>
        <w:rPr>
          <w:b/>
          <w:sz w:val="36"/>
          <w:szCs w:val="36"/>
        </w:rPr>
      </w:pPr>
    </w:p>
    <w:p w:rsidR="000D64A1" w:rsidRPr="00E0473D" w:rsidRDefault="000D64A1" w:rsidP="000D64A1">
      <w:pPr>
        <w:spacing w:line="276" w:lineRule="auto"/>
        <w:jc w:val="center"/>
      </w:pPr>
    </w:p>
    <w:p w:rsidR="000D64A1" w:rsidRPr="00E0473D" w:rsidRDefault="000D64A1" w:rsidP="000D64A1">
      <w:pPr>
        <w:spacing w:line="276" w:lineRule="auto"/>
        <w:jc w:val="center"/>
        <w:rPr>
          <w:sz w:val="32"/>
          <w:szCs w:val="32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</w:p>
    <w:p w:rsidR="000D64A1" w:rsidRPr="00E0473D" w:rsidRDefault="000D64A1" w:rsidP="000D64A1">
      <w:pPr>
        <w:spacing w:line="276" w:lineRule="auto"/>
        <w:jc w:val="center"/>
        <w:rPr>
          <w:sz w:val="20"/>
          <w:szCs w:val="20"/>
        </w:rPr>
      </w:pPr>
      <w:r w:rsidRPr="00E0473D">
        <w:rPr>
          <w:sz w:val="20"/>
          <w:szCs w:val="20"/>
        </w:rPr>
        <w:t>Санкт-Петербург</w:t>
      </w:r>
    </w:p>
    <w:p w:rsidR="000D64A1" w:rsidRDefault="000D64A1" w:rsidP="000D64A1">
      <w:pPr>
        <w:spacing w:line="276" w:lineRule="auto"/>
        <w:jc w:val="center"/>
        <w:rPr>
          <w:sz w:val="20"/>
          <w:szCs w:val="20"/>
        </w:rPr>
        <w:sectPr w:rsidR="000D64A1" w:rsidSect="00D94EBB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0473D">
        <w:rPr>
          <w:sz w:val="20"/>
          <w:szCs w:val="20"/>
        </w:rPr>
        <w:t>1</w:t>
      </w:r>
      <w:r>
        <w:rPr>
          <w:sz w:val="20"/>
          <w:szCs w:val="20"/>
        </w:rPr>
        <w:t>0</w:t>
      </w:r>
      <w:r w:rsidRPr="00E0473D">
        <w:rPr>
          <w:sz w:val="20"/>
          <w:szCs w:val="20"/>
        </w:rPr>
        <w:t xml:space="preserve"> – 1</w:t>
      </w:r>
      <w:r>
        <w:rPr>
          <w:sz w:val="20"/>
          <w:szCs w:val="20"/>
        </w:rPr>
        <w:t>2</w:t>
      </w:r>
      <w:r w:rsidRPr="00E0473D">
        <w:rPr>
          <w:sz w:val="20"/>
          <w:szCs w:val="20"/>
        </w:rPr>
        <w:t xml:space="preserve"> ноября 202</w:t>
      </w:r>
      <w:r>
        <w:rPr>
          <w:sz w:val="20"/>
          <w:szCs w:val="20"/>
        </w:rPr>
        <w:t>6</w:t>
      </w:r>
      <w:r w:rsidRPr="00E0473D">
        <w:rPr>
          <w:sz w:val="20"/>
          <w:szCs w:val="20"/>
        </w:rPr>
        <w:t xml:space="preserve"> г.</w:t>
      </w:r>
    </w:p>
    <w:p w:rsidR="000D64A1" w:rsidRPr="00513555" w:rsidRDefault="000D64A1" w:rsidP="000D64A1">
      <w:pPr>
        <w:spacing w:line="276" w:lineRule="auto"/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lastRenderedPageBreak/>
        <w:t>СЕТКА ВСЕРОССИЙСКОЙ НАУЧНО-ПРАКТИЧЕСКОЙ КОНФЕРЕНЦИИ</w:t>
      </w:r>
    </w:p>
    <w:p w:rsidR="000D64A1" w:rsidRPr="00513555" w:rsidRDefault="000D64A1" w:rsidP="000D64A1">
      <w:pPr>
        <w:spacing w:line="276" w:lineRule="auto"/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 xml:space="preserve">С МЕЖДУНАРОДНЫМ УЧАСТИЕМ </w:t>
      </w:r>
    </w:p>
    <w:p w:rsidR="000D64A1" w:rsidRPr="00513555" w:rsidRDefault="000D64A1" w:rsidP="000D64A1">
      <w:pPr>
        <w:spacing w:line="276" w:lineRule="auto"/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«ПРОФИЛАКТИЧЕСКАЯ МЕДИЦИНА - 2026»</w:t>
      </w:r>
    </w:p>
    <w:p w:rsidR="000D64A1" w:rsidRPr="00513555" w:rsidRDefault="000D64A1" w:rsidP="000D64A1">
      <w:pPr>
        <w:spacing w:line="276" w:lineRule="auto"/>
        <w:jc w:val="center"/>
        <w:rPr>
          <w:b/>
          <w:color w:val="000000" w:themeColor="text1"/>
        </w:rPr>
      </w:pPr>
    </w:p>
    <w:p w:rsidR="000D64A1" w:rsidRPr="00513555" w:rsidRDefault="000D64A1" w:rsidP="000D64A1">
      <w:pPr>
        <w:spacing w:line="276" w:lineRule="auto"/>
        <w:rPr>
          <w:b/>
          <w:color w:val="000000" w:themeColor="text1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305"/>
        <w:gridCol w:w="6040"/>
      </w:tblGrid>
      <w:tr w:rsidR="000D64A1" w:rsidRPr="00513555" w:rsidTr="00322AF8">
        <w:trPr>
          <w:trHeight w:val="298"/>
        </w:trPr>
        <w:tc>
          <w:tcPr>
            <w:tcW w:w="9345" w:type="dxa"/>
            <w:gridSpan w:val="2"/>
            <w:shd w:val="clear" w:color="auto" w:fill="auto"/>
            <w:vAlign w:val="center"/>
          </w:tcPr>
          <w:p w:rsidR="007B3187" w:rsidRPr="00513555" w:rsidRDefault="007B3187" w:rsidP="00D94EB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10 ноября 2026 года</w:t>
            </w:r>
          </w:p>
          <w:p w:rsidR="00322AF8" w:rsidRPr="00513555" w:rsidRDefault="00322AF8" w:rsidP="00D94EB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:rsidR="00322AF8" w:rsidRPr="00513555" w:rsidRDefault="007B3187" w:rsidP="00D94EB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ФГБОУ ВО СЗГМУ им. И.И. Мечникова Минздрава России</w:t>
            </w:r>
          </w:p>
          <w:p w:rsidR="000D64A1" w:rsidRPr="00513555" w:rsidRDefault="007B3187" w:rsidP="00D94EB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0D64A1" w:rsidRPr="00513555">
              <w:rPr>
                <w:b/>
                <w:color w:val="000000" w:themeColor="text1"/>
                <w:sz w:val="22"/>
                <w:szCs w:val="22"/>
              </w:rPr>
              <w:t>ул. Кирочная, д. 41</w:t>
            </w:r>
          </w:p>
          <w:p w:rsidR="000D64A1" w:rsidRPr="00513555" w:rsidRDefault="000D64A1" w:rsidP="00D94EB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7B3187" w:rsidRPr="00513555" w:rsidTr="00322AF8">
        <w:trPr>
          <w:trHeight w:val="716"/>
        </w:trPr>
        <w:tc>
          <w:tcPr>
            <w:tcW w:w="3305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09:00-10:00</w:t>
            </w:r>
          </w:p>
          <w:p w:rsidR="007B3187" w:rsidRPr="00513555" w:rsidRDefault="007B3187" w:rsidP="00D94EB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картинная галерея</w:t>
            </w:r>
          </w:p>
        </w:tc>
        <w:tc>
          <w:tcPr>
            <w:tcW w:w="6040" w:type="dxa"/>
            <w:shd w:val="clear" w:color="auto" w:fill="auto"/>
          </w:tcPr>
          <w:p w:rsidR="007B3187" w:rsidRPr="00513555" w:rsidRDefault="007B3187" w:rsidP="00D94EB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Регистрация участников</w:t>
            </w:r>
          </w:p>
        </w:tc>
      </w:tr>
      <w:tr w:rsidR="000D64A1" w:rsidRPr="00513555" w:rsidTr="00322AF8">
        <w:trPr>
          <w:trHeight w:val="716"/>
        </w:trPr>
        <w:tc>
          <w:tcPr>
            <w:tcW w:w="3305" w:type="dxa"/>
            <w:shd w:val="clear" w:color="auto" w:fill="auto"/>
          </w:tcPr>
          <w:p w:rsidR="000D64A1" w:rsidRPr="00513555" w:rsidRDefault="000D64A1" w:rsidP="00D94EB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10:00-1</w:t>
            </w:r>
            <w:r w:rsidR="007B3187" w:rsidRPr="00513555">
              <w:rPr>
                <w:color w:val="000000" w:themeColor="text1"/>
                <w:sz w:val="22"/>
                <w:szCs w:val="22"/>
              </w:rPr>
              <w:t>3</w:t>
            </w:r>
            <w:r w:rsidRPr="00513555">
              <w:rPr>
                <w:color w:val="000000" w:themeColor="text1"/>
                <w:sz w:val="22"/>
                <w:szCs w:val="22"/>
              </w:rPr>
              <w:t>:</w:t>
            </w:r>
            <w:r w:rsidR="007B3187" w:rsidRPr="00513555">
              <w:rPr>
                <w:color w:val="000000" w:themeColor="text1"/>
                <w:sz w:val="22"/>
                <w:szCs w:val="22"/>
              </w:rPr>
              <w:t>00</w:t>
            </w:r>
          </w:p>
          <w:p w:rsidR="000D64A1" w:rsidRPr="00513555" w:rsidRDefault="000D64A1" w:rsidP="00D94EB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актовый зал</w:t>
            </w:r>
          </w:p>
          <w:p w:rsidR="000D64A1" w:rsidRPr="00513555" w:rsidRDefault="000D64A1" w:rsidP="00D94EBB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:rsidR="007B3187" w:rsidRPr="00513555" w:rsidRDefault="000D64A1" w:rsidP="00D94EBB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ОТКРЫТИЕ КОНФЕРЕНЦИИ. ПЛЕНАРНОЕ ЗАСЕДАНИЕ </w:t>
            </w:r>
          </w:p>
          <w:p w:rsidR="000D64A1" w:rsidRPr="00513555" w:rsidRDefault="000D64A1" w:rsidP="00D94EBB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АКТУАЛЬНЫЕ ВОПРОСЫ ПРОФИЛАКТИЧЕСКОЙ МЕДИЦИНЫ»</w:t>
            </w:r>
          </w:p>
          <w:p w:rsidR="000D64A1" w:rsidRPr="00513555" w:rsidRDefault="000D64A1" w:rsidP="00D94EBB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0D64A1" w:rsidRPr="00513555" w:rsidTr="00322AF8">
        <w:trPr>
          <w:trHeight w:val="409"/>
        </w:trPr>
        <w:tc>
          <w:tcPr>
            <w:tcW w:w="3305" w:type="dxa"/>
            <w:shd w:val="clear" w:color="auto" w:fill="auto"/>
          </w:tcPr>
          <w:p w:rsidR="000D64A1" w:rsidRPr="00513555" w:rsidRDefault="000D64A1" w:rsidP="007B3187">
            <w:pPr>
              <w:spacing w:line="276" w:lineRule="auto"/>
              <w:rPr>
                <w:i/>
                <w:color w:val="000000" w:themeColor="text1"/>
                <w:sz w:val="22"/>
                <w:szCs w:val="22"/>
                <w:highlight w:val="yellow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>13:0</w:t>
            </w:r>
            <w:r w:rsidR="007B3187" w:rsidRPr="00513555">
              <w:rPr>
                <w:i/>
                <w:color w:val="000000" w:themeColor="text1"/>
                <w:sz w:val="22"/>
                <w:szCs w:val="22"/>
              </w:rPr>
              <w:t>0</w:t>
            </w:r>
            <w:r w:rsidRPr="00513555">
              <w:rPr>
                <w:i/>
                <w:color w:val="000000" w:themeColor="text1"/>
                <w:sz w:val="22"/>
                <w:szCs w:val="22"/>
              </w:rPr>
              <w:t>-14:</w:t>
            </w:r>
            <w:r w:rsidR="007B3187" w:rsidRPr="00513555">
              <w:rPr>
                <w:i/>
                <w:color w:val="000000" w:themeColor="text1"/>
                <w:sz w:val="22"/>
                <w:szCs w:val="22"/>
              </w:rPr>
              <w:t>00</w:t>
            </w:r>
            <w:r w:rsidRPr="00513555">
              <w:rPr>
                <w:i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6040" w:type="dxa"/>
            <w:shd w:val="clear" w:color="auto" w:fill="auto"/>
          </w:tcPr>
          <w:p w:rsidR="000D64A1" w:rsidRPr="00513555" w:rsidRDefault="007B3187" w:rsidP="00D94EBB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>Перерыв</w:t>
            </w:r>
          </w:p>
          <w:p w:rsidR="000D64A1" w:rsidRPr="00513555" w:rsidRDefault="000D64A1" w:rsidP="00D94EBB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7B3187" w:rsidRPr="00513555" w:rsidTr="00322AF8">
        <w:trPr>
          <w:trHeight w:val="409"/>
        </w:trPr>
        <w:tc>
          <w:tcPr>
            <w:tcW w:w="3305" w:type="dxa"/>
            <w:shd w:val="clear" w:color="auto" w:fill="auto"/>
          </w:tcPr>
          <w:p w:rsidR="007B3187" w:rsidRPr="00513555" w:rsidRDefault="00E03491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14:00-16:</w:t>
            </w:r>
            <w:r w:rsidR="0083092F">
              <w:rPr>
                <w:color w:val="000000" w:themeColor="text1"/>
                <w:sz w:val="22"/>
                <w:szCs w:val="22"/>
              </w:rPr>
              <w:t>0</w:t>
            </w:r>
            <w:r w:rsidR="007B3187" w:rsidRPr="00513555">
              <w:rPr>
                <w:color w:val="000000" w:themeColor="text1"/>
                <w:sz w:val="22"/>
                <w:szCs w:val="22"/>
              </w:rPr>
              <w:t>0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актовый зал</w:t>
            </w:r>
          </w:p>
          <w:p w:rsidR="007B3187" w:rsidRPr="00513555" w:rsidRDefault="007B3187" w:rsidP="007B3187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040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ОТКРЫТИЕ КОНФЕРЕНЦИИ. ПЛЕНАРНОЕ ЗАСЕДАНИЕ </w:t>
            </w:r>
          </w:p>
          <w:p w:rsidR="007B3187" w:rsidRPr="00513555" w:rsidRDefault="007B3187" w:rsidP="007B3187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АКТУАЛЬНЫЕ ВОПРОСЫ ПРОФИЛАКТИЧЕСКОЙ МЕДИЦИНЫ»,</w:t>
            </w:r>
            <w:r w:rsidRPr="00513555">
              <w:rPr>
                <w:i/>
                <w:color w:val="000000" w:themeColor="text1"/>
                <w:sz w:val="22"/>
                <w:szCs w:val="22"/>
              </w:rPr>
              <w:t xml:space="preserve"> продолжение</w:t>
            </w:r>
          </w:p>
          <w:p w:rsidR="007B3187" w:rsidRPr="00513555" w:rsidRDefault="007B3187" w:rsidP="007B3187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7B3187" w:rsidRPr="00513555" w:rsidTr="00322AF8">
        <w:trPr>
          <w:trHeight w:val="743"/>
        </w:trPr>
        <w:tc>
          <w:tcPr>
            <w:tcW w:w="3305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16:30-17:</w:t>
            </w:r>
            <w:r w:rsidRPr="00513555">
              <w:rPr>
                <w:color w:val="000000" w:themeColor="text1"/>
                <w:sz w:val="22"/>
                <w:szCs w:val="22"/>
                <w:lang w:val="en-US"/>
              </w:rPr>
              <w:t>3</w:t>
            </w:r>
            <w:r w:rsidRPr="00513555">
              <w:rPr>
                <w:color w:val="000000" w:themeColor="text1"/>
                <w:sz w:val="22"/>
                <w:szCs w:val="22"/>
              </w:rPr>
              <w:t>0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актовый зал</w:t>
            </w:r>
          </w:p>
        </w:tc>
        <w:tc>
          <w:tcPr>
            <w:tcW w:w="6040" w:type="dxa"/>
            <w:shd w:val="clear" w:color="auto" w:fill="auto"/>
          </w:tcPr>
          <w:p w:rsidR="007B3187" w:rsidRPr="00513555" w:rsidRDefault="00763AE0" w:rsidP="007B3187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Заседание</w:t>
            </w:r>
            <w:r w:rsidR="007B3187" w:rsidRPr="00513555">
              <w:rPr>
                <w:color w:val="000000" w:themeColor="text1"/>
                <w:sz w:val="22"/>
                <w:szCs w:val="22"/>
              </w:rPr>
              <w:t xml:space="preserve"> </w:t>
            </w:r>
            <w:r w:rsidR="007B3187" w:rsidRPr="00513555">
              <w:rPr>
                <w:b/>
                <w:color w:val="000000" w:themeColor="text1"/>
                <w:sz w:val="22"/>
                <w:szCs w:val="22"/>
              </w:rPr>
              <w:t>ФУМО по УГСН 32.00.00 Науки о здоровье и профилактическая медицина</w:t>
            </w:r>
          </w:p>
        </w:tc>
      </w:tr>
      <w:tr w:rsidR="007B3187" w:rsidRPr="00513555" w:rsidTr="00322AF8">
        <w:trPr>
          <w:trHeight w:val="481"/>
        </w:trPr>
        <w:tc>
          <w:tcPr>
            <w:tcW w:w="9345" w:type="dxa"/>
            <w:gridSpan w:val="2"/>
            <w:shd w:val="clear" w:color="auto" w:fill="auto"/>
            <w:vAlign w:val="center"/>
          </w:tcPr>
          <w:p w:rsidR="007B3187" w:rsidRPr="00513555" w:rsidRDefault="007B3187" w:rsidP="007B3187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:rsidR="007B3187" w:rsidRPr="00513555" w:rsidRDefault="007B3187" w:rsidP="007B3187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11 ноября 2026 года</w:t>
            </w:r>
          </w:p>
          <w:p w:rsidR="007B3187" w:rsidRPr="00513555" w:rsidRDefault="007B3187" w:rsidP="007B3187">
            <w:pPr>
              <w:spacing w:line="276" w:lineRule="auto"/>
              <w:jc w:val="center"/>
              <w:rPr>
                <w:rStyle w:val="aa"/>
                <w:color w:val="000000" w:themeColor="text1"/>
                <w:sz w:val="22"/>
                <w:szCs w:val="22"/>
                <w:u w:val="none"/>
              </w:rPr>
            </w:pPr>
          </w:p>
        </w:tc>
      </w:tr>
      <w:tr w:rsidR="007B3187" w:rsidRPr="00513555" w:rsidTr="00322AF8">
        <w:trPr>
          <w:trHeight w:val="236"/>
        </w:trPr>
        <w:tc>
          <w:tcPr>
            <w:tcW w:w="9345" w:type="dxa"/>
            <w:gridSpan w:val="2"/>
            <w:shd w:val="clear" w:color="auto" w:fill="auto"/>
          </w:tcPr>
          <w:p w:rsidR="007B3187" w:rsidRPr="00513555" w:rsidRDefault="00EE41BE" w:rsidP="007B3187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ФГБОУ ВО СЗГМУ им. И.И. Мечникова Минздрава России</w:t>
            </w:r>
          </w:p>
          <w:p w:rsidR="007B3187" w:rsidRPr="00513555" w:rsidRDefault="007B3187" w:rsidP="007B3187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ул. Кирочная, д. 41</w:t>
            </w:r>
          </w:p>
        </w:tc>
      </w:tr>
      <w:tr w:rsidR="007B3187" w:rsidRPr="00513555" w:rsidTr="00322AF8">
        <w:trPr>
          <w:trHeight w:val="849"/>
        </w:trPr>
        <w:tc>
          <w:tcPr>
            <w:tcW w:w="3305" w:type="dxa"/>
            <w:shd w:val="clear" w:color="auto" w:fill="auto"/>
          </w:tcPr>
          <w:p w:rsidR="00EE41BE" w:rsidRPr="00513555" w:rsidRDefault="00EE41BE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09:00-12:30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актовый зал </w:t>
            </w:r>
          </w:p>
        </w:tc>
        <w:tc>
          <w:tcPr>
            <w:tcW w:w="6040" w:type="dxa"/>
            <w:shd w:val="clear" w:color="auto" w:fill="auto"/>
          </w:tcPr>
          <w:p w:rsidR="00EE41BE" w:rsidRPr="00513555" w:rsidRDefault="00EE41BE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7B3187" w:rsidRPr="00513555" w:rsidRDefault="00763AE0" w:rsidP="007B3187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7B3187" w:rsidRPr="00513555">
              <w:rPr>
                <w:b/>
                <w:color w:val="000000" w:themeColor="text1"/>
                <w:sz w:val="22"/>
                <w:szCs w:val="22"/>
              </w:rPr>
              <w:t>Гигиена и экология человека: факторы окружающей среды и и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х влияние на здоровье населения»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7B3187" w:rsidRPr="00513555" w:rsidTr="00322AF8">
        <w:trPr>
          <w:trHeight w:val="849"/>
        </w:trPr>
        <w:tc>
          <w:tcPr>
            <w:tcW w:w="3305" w:type="dxa"/>
            <w:shd w:val="clear" w:color="auto" w:fill="auto"/>
          </w:tcPr>
          <w:p w:rsidR="00EE41BE" w:rsidRPr="00513555" w:rsidRDefault="00EE41BE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09:00-12:30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консультативно-диагностический центр, 4 этаж, лекционный зал кафедры терапии и ревматологии им. Э.Э. </w:t>
            </w:r>
            <w:proofErr w:type="spellStart"/>
            <w:r w:rsidRPr="00513555">
              <w:rPr>
                <w:color w:val="000000" w:themeColor="text1"/>
                <w:sz w:val="22"/>
                <w:szCs w:val="22"/>
              </w:rPr>
              <w:t>Эйхвальда</w:t>
            </w:r>
            <w:proofErr w:type="spellEnd"/>
          </w:p>
        </w:tc>
        <w:tc>
          <w:tcPr>
            <w:tcW w:w="6040" w:type="dxa"/>
            <w:shd w:val="clear" w:color="auto" w:fill="auto"/>
          </w:tcPr>
          <w:p w:rsidR="00EE41BE" w:rsidRPr="00513555" w:rsidRDefault="00EE41BE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7B3187" w:rsidRPr="00513555" w:rsidRDefault="00763AE0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7B3187" w:rsidRPr="00513555">
              <w:rPr>
                <w:b/>
                <w:color w:val="000000" w:themeColor="text1"/>
                <w:sz w:val="22"/>
                <w:szCs w:val="22"/>
              </w:rPr>
              <w:t>Эпидемиология и профилактика инфекционных и неинфекционных з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аболеваний на современном этапе»</w:t>
            </w:r>
          </w:p>
        </w:tc>
      </w:tr>
      <w:tr w:rsidR="007B3187" w:rsidRPr="00513555" w:rsidTr="00322AF8">
        <w:trPr>
          <w:trHeight w:val="849"/>
        </w:trPr>
        <w:tc>
          <w:tcPr>
            <w:tcW w:w="3305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4B1102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</w:t>
            </w:r>
            <w:r w:rsidR="00DA02D5">
              <w:rPr>
                <w:color w:val="000000" w:themeColor="text1"/>
                <w:sz w:val="22"/>
                <w:szCs w:val="22"/>
              </w:rPr>
              <w:t>9</w:t>
            </w:r>
            <w:r w:rsidRPr="00513555">
              <w:rPr>
                <w:color w:val="000000" w:themeColor="text1"/>
                <w:sz w:val="22"/>
                <w:szCs w:val="22"/>
              </w:rPr>
              <w:t>:</w:t>
            </w:r>
            <w:r w:rsidR="00DA02D5">
              <w:rPr>
                <w:color w:val="000000" w:themeColor="text1"/>
                <w:sz w:val="22"/>
                <w:szCs w:val="22"/>
              </w:rPr>
              <w:t>3</w:t>
            </w:r>
            <w:r w:rsidRPr="00513555">
              <w:rPr>
                <w:color w:val="000000" w:themeColor="text1"/>
                <w:sz w:val="22"/>
                <w:szCs w:val="22"/>
              </w:rPr>
              <w:t>0-12:</w:t>
            </w:r>
            <w:r w:rsidR="00DA02D5">
              <w:rPr>
                <w:color w:val="000000" w:themeColor="text1"/>
                <w:sz w:val="22"/>
                <w:szCs w:val="22"/>
              </w:rPr>
              <w:t>4</w:t>
            </w:r>
            <w:r w:rsidR="007B3187" w:rsidRPr="00513555">
              <w:rPr>
                <w:color w:val="000000" w:themeColor="text1"/>
                <w:sz w:val="22"/>
                <w:szCs w:val="22"/>
              </w:rPr>
              <w:t>0</w:t>
            </w: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конференц-зал </w:t>
            </w:r>
          </w:p>
        </w:tc>
        <w:tc>
          <w:tcPr>
            <w:tcW w:w="6040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СЕКЦИОННОЕ ЗАСЕДАНИЕ </w:t>
            </w:r>
          </w:p>
          <w:p w:rsidR="007B3187" w:rsidRPr="00513555" w:rsidRDefault="007B3187" w:rsidP="007B3187">
            <w:pPr>
              <w:spacing w:line="276" w:lineRule="auto"/>
              <w:rPr>
                <w:rStyle w:val="aa"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Профилактическая медицина в фокусе высшей школы: нормативно-методические основы, педагогические стратегии, психология и коммуникация, искусственный интеллект в образовательной среде»</w:t>
            </w:r>
          </w:p>
        </w:tc>
      </w:tr>
      <w:tr w:rsidR="007B3187" w:rsidRPr="00513555" w:rsidTr="00322AF8">
        <w:trPr>
          <w:trHeight w:val="697"/>
        </w:trPr>
        <w:tc>
          <w:tcPr>
            <w:tcW w:w="3305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  <w:highlight w:val="yellow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</w:t>
            </w:r>
            <w:r w:rsidR="00570478" w:rsidRPr="00513555">
              <w:rPr>
                <w:color w:val="000000" w:themeColor="text1"/>
                <w:sz w:val="22"/>
                <w:szCs w:val="22"/>
              </w:rPr>
              <w:t>2</w:t>
            </w:r>
            <w:r w:rsidRPr="00513555">
              <w:rPr>
                <w:color w:val="000000" w:themeColor="text1"/>
                <w:sz w:val="22"/>
                <w:szCs w:val="22"/>
              </w:rPr>
              <w:t>:30</w:t>
            </w:r>
          </w:p>
          <w:p w:rsidR="00763AE0" w:rsidRPr="00513555" w:rsidRDefault="00763AE0" w:rsidP="00763AE0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13:30-1</w:t>
            </w:r>
            <w:r w:rsidR="006C63DE" w:rsidRPr="00513555">
              <w:rPr>
                <w:color w:val="000000" w:themeColor="text1"/>
                <w:sz w:val="22"/>
                <w:szCs w:val="22"/>
              </w:rPr>
              <w:t>5</w:t>
            </w:r>
            <w:r w:rsidRPr="00513555">
              <w:rPr>
                <w:color w:val="000000" w:themeColor="text1"/>
                <w:sz w:val="22"/>
                <w:szCs w:val="22"/>
              </w:rPr>
              <w:t>:</w:t>
            </w:r>
            <w:r w:rsidR="006C63DE" w:rsidRPr="00513555">
              <w:rPr>
                <w:color w:val="000000" w:themeColor="text1"/>
                <w:sz w:val="22"/>
                <w:szCs w:val="22"/>
              </w:rPr>
              <w:t>5</w:t>
            </w:r>
            <w:r w:rsidRPr="00513555">
              <w:rPr>
                <w:color w:val="000000" w:themeColor="text1"/>
                <w:sz w:val="22"/>
                <w:szCs w:val="22"/>
              </w:rPr>
              <w:t>0</w:t>
            </w:r>
          </w:p>
          <w:p w:rsidR="00763AE0" w:rsidRPr="00513555" w:rsidRDefault="00763AE0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highlight w:val="yellow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патологоанат</w:t>
            </w:r>
            <w:r w:rsidR="00EE41BE" w:rsidRPr="00513555">
              <w:rPr>
                <w:color w:val="000000" w:themeColor="text1"/>
                <w:sz w:val="22"/>
                <w:szCs w:val="22"/>
              </w:rPr>
              <w:t>омический корпус, аудитория 101</w:t>
            </w:r>
          </w:p>
        </w:tc>
        <w:tc>
          <w:tcPr>
            <w:tcW w:w="6040" w:type="dxa"/>
            <w:shd w:val="clear" w:color="auto" w:fill="auto"/>
          </w:tcPr>
          <w:p w:rsidR="007B3187" w:rsidRPr="00513555" w:rsidRDefault="007B3187" w:rsidP="007B3187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7B3187" w:rsidRPr="00513555" w:rsidRDefault="00763AE0" w:rsidP="007B3187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highlight w:val="red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7B3187" w:rsidRPr="00513555">
              <w:rPr>
                <w:b/>
                <w:color w:val="000000" w:themeColor="text1"/>
                <w:sz w:val="22"/>
                <w:szCs w:val="22"/>
              </w:rPr>
              <w:t>Актуальные вопросы медицины труда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»</w:t>
            </w:r>
          </w:p>
        </w:tc>
      </w:tr>
      <w:tr w:rsidR="007B3187" w:rsidRPr="00513555" w:rsidTr="00322AF8">
        <w:trPr>
          <w:trHeight w:val="405"/>
        </w:trPr>
        <w:tc>
          <w:tcPr>
            <w:tcW w:w="3305" w:type="dxa"/>
            <w:shd w:val="clear" w:color="auto" w:fill="auto"/>
            <w:vAlign w:val="center"/>
          </w:tcPr>
          <w:p w:rsidR="007B3187" w:rsidRPr="00513555" w:rsidRDefault="007B3187" w:rsidP="007B3187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:rsidR="007B3187" w:rsidRPr="00513555" w:rsidRDefault="007B3187" w:rsidP="007B3187">
            <w:pPr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>12:30-13:30</w:t>
            </w:r>
          </w:p>
        </w:tc>
        <w:tc>
          <w:tcPr>
            <w:tcW w:w="6040" w:type="dxa"/>
            <w:shd w:val="clear" w:color="auto" w:fill="auto"/>
          </w:tcPr>
          <w:p w:rsidR="007B3187" w:rsidRPr="00513555" w:rsidRDefault="007B3187" w:rsidP="007B3187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:rsidR="007B3187" w:rsidRPr="00513555" w:rsidRDefault="00570478" w:rsidP="007B3187">
            <w:pPr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>Перерыв</w:t>
            </w:r>
          </w:p>
        </w:tc>
      </w:tr>
      <w:tr w:rsidR="00570478" w:rsidRPr="00513555" w:rsidTr="00322AF8">
        <w:trPr>
          <w:trHeight w:val="575"/>
        </w:trPr>
        <w:tc>
          <w:tcPr>
            <w:tcW w:w="3305" w:type="dxa"/>
            <w:shd w:val="clear" w:color="auto" w:fill="auto"/>
          </w:tcPr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13:30-14:00</w:t>
            </w: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актовый 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570478" w:rsidRPr="00513555" w:rsidRDefault="00570478" w:rsidP="00570478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763AE0" w:rsidRPr="00513555" w:rsidRDefault="00570478" w:rsidP="00570478">
            <w:pPr>
              <w:spacing w:line="276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МАСТЕР-КЛАСС </w:t>
            </w:r>
          </w:p>
          <w:p w:rsidR="00570478" w:rsidRPr="00513555" w:rsidRDefault="00763AE0" w:rsidP="00570478">
            <w:pPr>
              <w:spacing w:line="276" w:lineRule="auto"/>
              <w:jc w:val="both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«ТЕХНОЛОГИИ ДОВЕРИЯ: ПРИМЕНЕНИЕ ИСКУССТВЕННОГО ИНТЕЛЛЕКТА В МЕДИЦИНЕ»</w:t>
            </w:r>
          </w:p>
        </w:tc>
      </w:tr>
      <w:tr w:rsidR="00570478" w:rsidRPr="00513555" w:rsidTr="00322AF8">
        <w:trPr>
          <w:trHeight w:val="575"/>
        </w:trPr>
        <w:tc>
          <w:tcPr>
            <w:tcW w:w="3305" w:type="dxa"/>
            <w:shd w:val="clear" w:color="auto" w:fill="auto"/>
          </w:tcPr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14:00-16:30</w:t>
            </w: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актовый 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570478" w:rsidRPr="00513555" w:rsidRDefault="00570478" w:rsidP="0057047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ПЛЕНАРНАЯ СЕССИЯ 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763AE0" w:rsidRPr="00513555">
              <w:rPr>
                <w:b/>
                <w:color w:val="000000" w:themeColor="text1"/>
                <w:sz w:val="22"/>
                <w:szCs w:val="22"/>
              </w:rPr>
              <w:t>РАЗВИТИЕ РЕГИОНАЛЬНОГО ЗДРАВООХРАНЕНИЯ: ПРИОРИТЕТЫ, ЗАДАЧИ, ПЕРСПЕКТИВЫ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:rsidR="00570478" w:rsidRPr="00513555" w:rsidRDefault="00570478" w:rsidP="00570478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570478" w:rsidRPr="00513555" w:rsidTr="00322AF8">
        <w:trPr>
          <w:trHeight w:val="547"/>
        </w:trPr>
        <w:tc>
          <w:tcPr>
            <w:tcW w:w="3305" w:type="dxa"/>
            <w:shd w:val="clear" w:color="auto" w:fill="auto"/>
          </w:tcPr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16:30-17:30</w:t>
            </w:r>
          </w:p>
        </w:tc>
        <w:tc>
          <w:tcPr>
            <w:tcW w:w="6040" w:type="dxa"/>
            <w:shd w:val="clear" w:color="auto" w:fill="auto"/>
          </w:tcPr>
          <w:p w:rsidR="00570478" w:rsidRPr="00513555" w:rsidRDefault="00570478" w:rsidP="00570478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Совещания главных внештатных специалистов</w:t>
            </w:r>
            <w:r w:rsidRPr="00513555">
              <w:rPr>
                <w:i/>
                <w:color w:val="000000" w:themeColor="text1"/>
                <w:sz w:val="22"/>
                <w:szCs w:val="22"/>
              </w:rPr>
              <w:t xml:space="preserve"> (по списку)</w:t>
            </w:r>
          </w:p>
        </w:tc>
      </w:tr>
      <w:tr w:rsidR="00570478" w:rsidRPr="00513555" w:rsidTr="00322AF8">
        <w:trPr>
          <w:trHeight w:val="350"/>
        </w:trPr>
        <w:tc>
          <w:tcPr>
            <w:tcW w:w="9345" w:type="dxa"/>
            <w:gridSpan w:val="2"/>
            <w:shd w:val="clear" w:color="auto" w:fill="auto"/>
          </w:tcPr>
          <w:p w:rsidR="00570478" w:rsidRPr="00513555" w:rsidRDefault="00570478" w:rsidP="00763AE0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570478" w:rsidRPr="00513555" w:rsidTr="00322AF8">
        <w:trPr>
          <w:trHeight w:val="350"/>
        </w:trPr>
        <w:tc>
          <w:tcPr>
            <w:tcW w:w="9345" w:type="dxa"/>
            <w:gridSpan w:val="2"/>
            <w:shd w:val="clear" w:color="auto" w:fill="auto"/>
          </w:tcPr>
          <w:p w:rsidR="00763AE0" w:rsidRPr="00513555" w:rsidRDefault="00763AE0" w:rsidP="0057047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:rsidR="00570478" w:rsidRPr="00513555" w:rsidRDefault="00EE41BE" w:rsidP="0057047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СПб ГБУЗ «Городской гериатрический медико-социальный центр»,</w:t>
            </w:r>
          </w:p>
          <w:p w:rsidR="00EE41BE" w:rsidRPr="00513555" w:rsidRDefault="00EE41BE" w:rsidP="00EE41BE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наб. реки Фонтанки, д. 148</w:t>
            </w:r>
          </w:p>
          <w:p w:rsidR="00EE41BE" w:rsidRPr="00513555" w:rsidRDefault="00EE41BE" w:rsidP="0057047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</w:tr>
      <w:tr w:rsidR="00570478" w:rsidRPr="00513555" w:rsidTr="00322AF8">
        <w:trPr>
          <w:trHeight w:val="350"/>
        </w:trPr>
        <w:tc>
          <w:tcPr>
            <w:tcW w:w="3305" w:type="dxa"/>
            <w:shd w:val="clear" w:color="auto" w:fill="auto"/>
          </w:tcPr>
          <w:p w:rsidR="001E7626" w:rsidRPr="00513555" w:rsidRDefault="001E7626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10:00-13:00</w:t>
            </w:r>
          </w:p>
          <w:p w:rsidR="00570478" w:rsidRPr="00513555" w:rsidRDefault="00570478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конференц-зал</w:t>
            </w:r>
          </w:p>
        </w:tc>
        <w:tc>
          <w:tcPr>
            <w:tcW w:w="6040" w:type="dxa"/>
            <w:shd w:val="clear" w:color="auto" w:fill="auto"/>
          </w:tcPr>
          <w:p w:rsidR="001E7626" w:rsidRPr="00513555" w:rsidRDefault="001E7626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570478" w:rsidRPr="00513555" w:rsidRDefault="00763AE0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СЕКЦИОННОЕ </w:t>
            </w:r>
            <w:r w:rsidR="00570478" w:rsidRPr="00513555">
              <w:rPr>
                <w:color w:val="000000" w:themeColor="text1"/>
                <w:sz w:val="22"/>
                <w:szCs w:val="22"/>
              </w:rPr>
              <w:t xml:space="preserve">ЗАСЕДАНИЕ </w:t>
            </w:r>
          </w:p>
          <w:p w:rsidR="00570478" w:rsidRPr="00513555" w:rsidRDefault="00763AE0" w:rsidP="00570478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570478" w:rsidRPr="00513555">
              <w:rPr>
                <w:b/>
                <w:color w:val="000000" w:themeColor="text1"/>
                <w:sz w:val="22"/>
                <w:szCs w:val="22"/>
              </w:rPr>
              <w:t>Профилактическая гериатрия: стратегии здорового долголетия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»</w:t>
            </w:r>
          </w:p>
        </w:tc>
      </w:tr>
      <w:tr w:rsidR="00570478" w:rsidRPr="00513555" w:rsidTr="00322AF8">
        <w:trPr>
          <w:trHeight w:val="583"/>
        </w:trPr>
        <w:tc>
          <w:tcPr>
            <w:tcW w:w="9345" w:type="dxa"/>
            <w:gridSpan w:val="2"/>
            <w:shd w:val="clear" w:color="auto" w:fill="auto"/>
          </w:tcPr>
          <w:p w:rsidR="00570478" w:rsidRPr="00513555" w:rsidRDefault="00570478" w:rsidP="00570478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:rsidR="00570478" w:rsidRPr="00513555" w:rsidRDefault="00570478" w:rsidP="0057047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 xml:space="preserve">12 ноября 2026 года </w:t>
            </w:r>
          </w:p>
          <w:p w:rsidR="00570478" w:rsidRPr="00513555" w:rsidRDefault="00570478" w:rsidP="0005488F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</w:tc>
      </w:tr>
      <w:tr w:rsidR="0005488F" w:rsidRPr="00513555" w:rsidTr="00322AF8">
        <w:trPr>
          <w:trHeight w:val="583"/>
        </w:trPr>
        <w:tc>
          <w:tcPr>
            <w:tcW w:w="9345" w:type="dxa"/>
            <w:gridSpan w:val="2"/>
            <w:shd w:val="clear" w:color="auto" w:fill="auto"/>
          </w:tcPr>
          <w:p w:rsidR="0005488F" w:rsidRPr="00513555" w:rsidRDefault="0005488F" w:rsidP="00322AF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ФГБОУ ВО СЗГМУ им. И.И. Мечникова Минздрава России</w:t>
            </w:r>
          </w:p>
          <w:p w:rsidR="00322AF8" w:rsidRPr="00513555" w:rsidRDefault="00322AF8" w:rsidP="00322AF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Кирочная ул., 41</w:t>
            </w:r>
          </w:p>
        </w:tc>
      </w:tr>
      <w:tr w:rsidR="001E7626" w:rsidRPr="00513555" w:rsidTr="00322AF8">
        <w:trPr>
          <w:trHeight w:val="269"/>
        </w:trPr>
        <w:tc>
          <w:tcPr>
            <w:tcW w:w="3305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09:00-12:30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конференц-зал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1E7626" w:rsidRPr="00513555" w:rsidRDefault="001E7626" w:rsidP="001E7626">
            <w:pPr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«Гигиена детей и подростков. Технологии медико-профилактического обеспечения детей и подростков в образовательных организациях» </w:t>
            </w:r>
          </w:p>
        </w:tc>
      </w:tr>
      <w:tr w:rsidR="001E7626" w:rsidRPr="00513555" w:rsidTr="00322AF8">
        <w:trPr>
          <w:trHeight w:val="269"/>
        </w:trPr>
        <w:tc>
          <w:tcPr>
            <w:tcW w:w="9345" w:type="dxa"/>
            <w:gridSpan w:val="2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513555">
              <w:rPr>
                <w:b/>
                <w:color w:val="000000" w:themeColor="text1"/>
                <w:sz w:val="22"/>
                <w:szCs w:val="22"/>
              </w:rPr>
              <w:t>Заневский</w:t>
            </w:r>
            <w:proofErr w:type="spellEnd"/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 пр., д. 1/82, 8 подъезд, этаж 3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269"/>
        </w:trPr>
        <w:tc>
          <w:tcPr>
            <w:tcW w:w="3305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10:00-14:30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кафедра акушерства и гинекологии им. С.Н. Давыдова; большой конференц-зал</w:t>
            </w:r>
          </w:p>
        </w:tc>
        <w:tc>
          <w:tcPr>
            <w:tcW w:w="6040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СЕКЦИОННОЕ ЗАСЕДАНИЕ </w:t>
            </w:r>
          </w:p>
          <w:p w:rsidR="001E7626" w:rsidRPr="00513555" w:rsidRDefault="001E7626" w:rsidP="001E7626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13555">
              <w:rPr>
                <w:b/>
                <w:color w:val="000000" w:themeColor="text1"/>
                <w:sz w:val="22"/>
                <w:szCs w:val="22"/>
              </w:rPr>
              <w:t>Мультидисциплинарный</w:t>
            </w:r>
            <w:proofErr w:type="spellEnd"/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 подход к охране материнства и детства»</w:t>
            </w:r>
          </w:p>
        </w:tc>
      </w:tr>
      <w:tr w:rsidR="001E7626" w:rsidRPr="00513555" w:rsidTr="00322AF8">
        <w:trPr>
          <w:trHeight w:val="269"/>
        </w:trPr>
        <w:tc>
          <w:tcPr>
            <w:tcW w:w="9345" w:type="dxa"/>
            <w:gridSpan w:val="2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СПБ ГКУЗ «Городской центр общественного здоровья и медицинской профилактики»,</w:t>
            </w:r>
          </w:p>
        </w:tc>
      </w:tr>
      <w:tr w:rsidR="001E7626" w:rsidRPr="00513555" w:rsidTr="00322AF8">
        <w:trPr>
          <w:trHeight w:val="269"/>
        </w:trPr>
        <w:tc>
          <w:tcPr>
            <w:tcW w:w="9345" w:type="dxa"/>
            <w:gridSpan w:val="2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Итальянская ул., д. 25</w:t>
            </w:r>
          </w:p>
          <w:p w:rsidR="001E7626" w:rsidRPr="00513555" w:rsidRDefault="001E7626" w:rsidP="001E7626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269"/>
        </w:trPr>
        <w:tc>
          <w:tcPr>
            <w:tcW w:w="3305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09:00-13:00</w:t>
            </w:r>
          </w:p>
          <w:p w:rsidR="001E7626" w:rsidRPr="00513555" w:rsidRDefault="001E7626" w:rsidP="001E7626">
            <w:pPr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конференц-зал</w:t>
            </w:r>
          </w:p>
        </w:tc>
        <w:tc>
          <w:tcPr>
            <w:tcW w:w="6040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1E7626" w:rsidRPr="00513555" w:rsidRDefault="001E7626" w:rsidP="001E7626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</w:t>
            </w:r>
            <w:proofErr w:type="spellStart"/>
            <w:r w:rsidRPr="00513555">
              <w:rPr>
                <w:b/>
                <w:color w:val="000000" w:themeColor="text1"/>
                <w:sz w:val="22"/>
                <w:szCs w:val="22"/>
              </w:rPr>
              <w:t>Здоровьесберегающее</w:t>
            </w:r>
            <w:proofErr w:type="spellEnd"/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 поведение. Укрепление здоровья» 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269"/>
        </w:trPr>
        <w:tc>
          <w:tcPr>
            <w:tcW w:w="9345" w:type="dxa"/>
            <w:gridSpan w:val="2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</w:p>
          <w:p w:rsidR="001E7626" w:rsidRPr="00513555" w:rsidRDefault="001E7626" w:rsidP="001E7626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u w:val="single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  <w:u w:val="single"/>
              </w:rPr>
              <w:t>ФГБОУ ВО СЗГМУ им. И.И. Мечникова Минздрава России</w:t>
            </w:r>
          </w:p>
          <w:p w:rsidR="00322AF8" w:rsidRPr="00513555" w:rsidRDefault="00322AF8" w:rsidP="00322AF8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Пискаревский пр., д. 47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269"/>
        </w:trPr>
        <w:tc>
          <w:tcPr>
            <w:tcW w:w="3305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646A03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10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>:00-12:30</w:t>
            </w:r>
          </w:p>
          <w:p w:rsidR="001E7626" w:rsidRPr="00513555" w:rsidRDefault="00646A03" w:rsidP="00646A03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павильон 12доп, этаж 1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 xml:space="preserve">, аудитория </w:t>
            </w:r>
            <w:r w:rsidRPr="00513555">
              <w:rPr>
                <w:color w:val="000000" w:themeColor="text1"/>
                <w:sz w:val="22"/>
                <w:szCs w:val="22"/>
              </w:rPr>
              <w:t>1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>/</w:t>
            </w:r>
            <w:r w:rsidRPr="00513555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6040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СЕКЦИОННОЕ ЗАСЕДАНИЕ 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Правовое регулирование медицинского образования»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269"/>
        </w:trPr>
        <w:tc>
          <w:tcPr>
            <w:tcW w:w="3305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BA7FCC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>:00-12:</w:t>
            </w:r>
            <w:r w:rsidR="0083092F">
              <w:rPr>
                <w:color w:val="000000" w:themeColor="text1"/>
                <w:sz w:val="22"/>
                <w:szCs w:val="22"/>
              </w:rPr>
              <w:t>0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>0</w:t>
            </w:r>
          </w:p>
          <w:p w:rsidR="001E7626" w:rsidRPr="00513555" w:rsidRDefault="0083092F" w:rsidP="001E7626">
            <w:pPr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павильон 35, конференц-зал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76240C" w:rsidRPr="00513555" w:rsidRDefault="0076240C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 xml:space="preserve">СЕКЦИОННОЕ ЗАСЕДАНИЕ 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«</w:t>
            </w:r>
            <w:r w:rsidRPr="00513555">
              <w:rPr>
                <w:b/>
                <w:color w:val="000000" w:themeColor="text1"/>
                <w:sz w:val="22"/>
                <w:szCs w:val="22"/>
              </w:rPr>
              <w:t>Среда обитания и здоровье»</w:t>
            </w: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699"/>
        </w:trPr>
        <w:tc>
          <w:tcPr>
            <w:tcW w:w="3305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6D3648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10</w:t>
            </w:r>
            <w:r w:rsidR="001E7626" w:rsidRPr="00513555">
              <w:rPr>
                <w:color w:val="000000" w:themeColor="text1"/>
                <w:sz w:val="22"/>
                <w:szCs w:val="22"/>
              </w:rPr>
              <w:t>:00-12:30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павильон 12 доп., аудитория 2/15</w:t>
            </w:r>
          </w:p>
        </w:tc>
        <w:tc>
          <w:tcPr>
            <w:tcW w:w="6040" w:type="dxa"/>
            <w:shd w:val="clear" w:color="auto" w:fill="auto"/>
          </w:tcPr>
          <w:p w:rsidR="0076240C" w:rsidRPr="00513555" w:rsidRDefault="0076240C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>«Гигиена питания: достижения и перспективы»</w:t>
            </w:r>
          </w:p>
        </w:tc>
      </w:tr>
      <w:tr w:rsidR="001E7626" w:rsidRPr="00513555" w:rsidTr="00322AF8">
        <w:trPr>
          <w:trHeight w:val="399"/>
        </w:trPr>
        <w:tc>
          <w:tcPr>
            <w:tcW w:w="3305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 xml:space="preserve">12:30-13:00 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1E7626" w:rsidRPr="00513555" w:rsidRDefault="001E7626" w:rsidP="001E7626">
            <w:pPr>
              <w:rPr>
                <w:i/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rPr>
                <w:i/>
                <w:color w:val="000000" w:themeColor="text1"/>
                <w:sz w:val="22"/>
                <w:szCs w:val="22"/>
              </w:rPr>
            </w:pPr>
            <w:r w:rsidRPr="00513555">
              <w:rPr>
                <w:i/>
                <w:color w:val="000000" w:themeColor="text1"/>
                <w:sz w:val="22"/>
                <w:szCs w:val="22"/>
              </w:rPr>
              <w:t>Перерыв</w:t>
            </w:r>
          </w:p>
          <w:p w:rsidR="001E7626" w:rsidRPr="00513555" w:rsidRDefault="001E7626" w:rsidP="001E7626">
            <w:pPr>
              <w:rPr>
                <w:i/>
                <w:color w:val="000000" w:themeColor="text1"/>
                <w:sz w:val="22"/>
                <w:szCs w:val="22"/>
              </w:rPr>
            </w:pPr>
          </w:p>
        </w:tc>
      </w:tr>
      <w:tr w:rsidR="001E7626" w:rsidRPr="00513555" w:rsidTr="00322AF8">
        <w:trPr>
          <w:trHeight w:val="699"/>
        </w:trPr>
        <w:tc>
          <w:tcPr>
            <w:tcW w:w="3305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13:00-16:</w:t>
            </w:r>
            <w:r w:rsidR="00BB2529" w:rsidRPr="00513555">
              <w:rPr>
                <w:color w:val="000000" w:themeColor="text1"/>
                <w:sz w:val="22"/>
                <w:szCs w:val="22"/>
              </w:rPr>
              <w:t>00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павильон 35, конференц-зал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76240C" w:rsidRPr="00513555" w:rsidRDefault="0076240C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СЕКЦИОННОЕ ЗАСЕДАНИЕ</w:t>
            </w:r>
          </w:p>
          <w:p w:rsidR="001E7626" w:rsidRPr="00513555" w:rsidRDefault="001E7626" w:rsidP="001E7626">
            <w:pPr>
              <w:spacing w:line="276" w:lineRule="auto"/>
              <w:rPr>
                <w:b/>
                <w:color w:val="000000" w:themeColor="text1"/>
                <w:sz w:val="22"/>
                <w:szCs w:val="22"/>
              </w:rPr>
            </w:pPr>
            <w:r w:rsidRPr="00513555">
              <w:rPr>
                <w:b/>
                <w:color w:val="000000" w:themeColor="text1"/>
                <w:sz w:val="22"/>
                <w:szCs w:val="22"/>
              </w:rPr>
              <w:t xml:space="preserve">Профилактическая медицина: из настоящего в будущее </w:t>
            </w:r>
            <w:r w:rsidRPr="00513555">
              <w:rPr>
                <w:color w:val="000000" w:themeColor="text1"/>
                <w:sz w:val="22"/>
                <w:szCs w:val="22"/>
              </w:rPr>
              <w:t>(конкурс научно-исследовательских работ студентов, ординаторов, аспирантов)</w:t>
            </w:r>
          </w:p>
        </w:tc>
      </w:tr>
      <w:tr w:rsidR="001E7626" w:rsidRPr="00513555" w:rsidTr="00322AF8">
        <w:trPr>
          <w:trHeight w:val="699"/>
        </w:trPr>
        <w:tc>
          <w:tcPr>
            <w:tcW w:w="3305" w:type="dxa"/>
            <w:shd w:val="clear" w:color="auto" w:fill="auto"/>
          </w:tcPr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16:</w:t>
            </w:r>
            <w:r w:rsidR="00BB2529" w:rsidRPr="00513555">
              <w:rPr>
                <w:color w:val="000000" w:themeColor="text1"/>
                <w:sz w:val="22"/>
                <w:szCs w:val="22"/>
              </w:rPr>
              <w:t>00</w:t>
            </w:r>
            <w:r w:rsidRPr="00513555">
              <w:rPr>
                <w:color w:val="000000" w:themeColor="text1"/>
                <w:sz w:val="22"/>
                <w:szCs w:val="22"/>
              </w:rPr>
              <w:t>-1</w:t>
            </w:r>
            <w:r w:rsidR="006D3648">
              <w:rPr>
                <w:color w:val="000000" w:themeColor="text1"/>
                <w:sz w:val="22"/>
                <w:szCs w:val="22"/>
              </w:rPr>
              <w:t>6</w:t>
            </w:r>
            <w:r w:rsidRPr="00513555">
              <w:rPr>
                <w:color w:val="000000" w:themeColor="text1"/>
                <w:sz w:val="22"/>
                <w:szCs w:val="22"/>
              </w:rPr>
              <w:t>:</w:t>
            </w:r>
            <w:r w:rsidR="00BB2529" w:rsidRPr="00513555">
              <w:rPr>
                <w:color w:val="000000" w:themeColor="text1"/>
                <w:sz w:val="22"/>
                <w:szCs w:val="22"/>
              </w:rPr>
              <w:t>15</w:t>
            </w:r>
          </w:p>
          <w:p w:rsidR="001E7626" w:rsidRPr="00513555" w:rsidRDefault="001E7626" w:rsidP="001E7626">
            <w:pPr>
              <w:spacing w:line="276" w:lineRule="auto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павильон 35, конференц-зал</w:t>
            </w:r>
          </w:p>
        </w:tc>
        <w:tc>
          <w:tcPr>
            <w:tcW w:w="6040" w:type="dxa"/>
            <w:shd w:val="clear" w:color="auto" w:fill="auto"/>
            <w:vAlign w:val="center"/>
          </w:tcPr>
          <w:p w:rsidR="001E7626" w:rsidRPr="00513555" w:rsidRDefault="001E7626" w:rsidP="001E7626">
            <w:pPr>
              <w:spacing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513555">
              <w:rPr>
                <w:color w:val="000000" w:themeColor="text1"/>
                <w:sz w:val="22"/>
                <w:szCs w:val="22"/>
              </w:rPr>
              <w:t>Подведение итогов конференции</w:t>
            </w:r>
          </w:p>
        </w:tc>
      </w:tr>
    </w:tbl>
    <w:p w:rsidR="000D64A1" w:rsidRPr="00513555" w:rsidRDefault="000D64A1" w:rsidP="000D64A1">
      <w:pPr>
        <w:spacing w:line="276" w:lineRule="auto"/>
        <w:jc w:val="center"/>
        <w:rPr>
          <w:b/>
          <w:color w:val="000000" w:themeColor="text1"/>
        </w:rPr>
      </w:pPr>
    </w:p>
    <w:p w:rsidR="000D64A1" w:rsidRPr="00513555" w:rsidRDefault="000D64A1" w:rsidP="000D64A1">
      <w:pPr>
        <w:spacing w:line="276" w:lineRule="auto"/>
        <w:jc w:val="both"/>
        <w:rPr>
          <w:b/>
          <w:color w:val="000000" w:themeColor="text1"/>
          <w:sz w:val="20"/>
          <w:szCs w:val="20"/>
        </w:rPr>
      </w:pPr>
      <w:r w:rsidRPr="00513555">
        <w:rPr>
          <w:b/>
          <w:color w:val="000000" w:themeColor="text1"/>
          <w:sz w:val="20"/>
          <w:szCs w:val="20"/>
        </w:rPr>
        <w:br w:type="page"/>
      </w:r>
    </w:p>
    <w:p w:rsidR="000D64A1" w:rsidRPr="00513555" w:rsidRDefault="000D64A1" w:rsidP="000D64A1">
      <w:pPr>
        <w:spacing w:line="276" w:lineRule="auto"/>
        <w:jc w:val="both"/>
        <w:rPr>
          <w:b/>
          <w:color w:val="000000" w:themeColor="text1"/>
          <w:sz w:val="20"/>
          <w:szCs w:val="20"/>
        </w:rPr>
      </w:pP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 xml:space="preserve">ВСЕРОССИЙСКАЯ НАУЧНО-ПРАКТИЧЕСКАЯ КОНФЕРЕНЦИЯ </w:t>
      </w: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 xml:space="preserve">С МЕЖДУНАРОДНЫМ УЧАСТИЕМ </w:t>
      </w: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«ПРОФИЛАКТИЧЕСКАЯ МЕДИЦИНА - 2026»</w:t>
      </w: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ПЕРВЫЙ ДЕНЬ</w:t>
      </w:r>
    </w:p>
    <w:p w:rsidR="000D64A1" w:rsidRPr="00513555" w:rsidRDefault="000D64A1" w:rsidP="000D64A1">
      <w:pPr>
        <w:jc w:val="right"/>
        <w:rPr>
          <w:b/>
          <w:color w:val="000000" w:themeColor="text1"/>
          <w:u w:val="single"/>
        </w:rPr>
      </w:pPr>
    </w:p>
    <w:p w:rsidR="000D64A1" w:rsidRPr="00513555" w:rsidRDefault="000D64A1" w:rsidP="000D64A1">
      <w:pPr>
        <w:jc w:val="center"/>
        <w:rPr>
          <w:b/>
          <w:color w:val="000000" w:themeColor="text1"/>
          <w:u w:val="single"/>
        </w:rPr>
      </w:pPr>
      <w:r w:rsidRPr="00513555">
        <w:rPr>
          <w:b/>
          <w:color w:val="000000" w:themeColor="text1"/>
          <w:u w:val="single"/>
        </w:rPr>
        <w:t>10 ноября 2026 года</w:t>
      </w:r>
      <w:r w:rsidR="000B0232" w:rsidRPr="00513555">
        <w:rPr>
          <w:b/>
          <w:color w:val="000000" w:themeColor="text1"/>
          <w:u w:val="single"/>
        </w:rPr>
        <w:t>,</w:t>
      </w:r>
    </w:p>
    <w:p w:rsidR="000B0232" w:rsidRPr="00513555" w:rsidRDefault="000B0232" w:rsidP="000D64A1">
      <w:pPr>
        <w:jc w:val="center"/>
        <w:rPr>
          <w:b/>
          <w:color w:val="000000" w:themeColor="text1"/>
          <w:u w:val="single"/>
        </w:rPr>
      </w:pPr>
      <w:r w:rsidRPr="00513555">
        <w:rPr>
          <w:b/>
          <w:color w:val="000000" w:themeColor="text1"/>
        </w:rPr>
        <w:t>ул. Кирочная, д. 41</w:t>
      </w:r>
    </w:p>
    <w:p w:rsidR="000B0232" w:rsidRPr="00513555" w:rsidRDefault="000B0232" w:rsidP="000D64A1">
      <w:pPr>
        <w:jc w:val="center"/>
        <w:rPr>
          <w:b/>
          <w:color w:val="000000" w:themeColor="text1"/>
          <w:u w:val="single"/>
        </w:rPr>
      </w:pPr>
    </w:p>
    <w:p w:rsidR="000B0232" w:rsidRPr="00513555" w:rsidRDefault="000B0232" w:rsidP="000B0232">
      <w:pPr>
        <w:rPr>
          <w:b/>
          <w:color w:val="000000" w:themeColor="text1"/>
        </w:rPr>
      </w:pPr>
      <w:r w:rsidRPr="00513555">
        <w:rPr>
          <w:b/>
          <w:color w:val="000000" w:themeColor="text1"/>
        </w:rPr>
        <w:t>09:00 – 10:00    Регистрация участников в картинной галерее</w:t>
      </w:r>
    </w:p>
    <w:p w:rsidR="000B0232" w:rsidRPr="00513555" w:rsidRDefault="000B0232" w:rsidP="000B0232">
      <w:pPr>
        <w:jc w:val="center"/>
        <w:rPr>
          <w:b/>
          <w:color w:val="000000" w:themeColor="text1"/>
        </w:rPr>
      </w:pPr>
    </w:p>
    <w:p w:rsidR="000B0232" w:rsidRPr="00513555" w:rsidRDefault="000B0232" w:rsidP="000B0232">
      <w:pPr>
        <w:jc w:val="center"/>
        <w:rPr>
          <w:b/>
          <w:color w:val="000000" w:themeColor="text1"/>
        </w:rPr>
      </w:pPr>
    </w:p>
    <w:p w:rsidR="000B0232" w:rsidRPr="00513555" w:rsidRDefault="000B0232" w:rsidP="000B0232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ОТКРЫТИЕ КОНФЕРЕНЦИИ</w:t>
      </w:r>
    </w:p>
    <w:p w:rsidR="000B0232" w:rsidRPr="00513555" w:rsidRDefault="000B0232" w:rsidP="000B0232">
      <w:pPr>
        <w:jc w:val="center"/>
        <w:rPr>
          <w:b/>
          <w:color w:val="000000" w:themeColor="text1"/>
        </w:rPr>
      </w:pPr>
    </w:p>
    <w:p w:rsidR="000B0232" w:rsidRPr="00513555" w:rsidRDefault="000B0232" w:rsidP="000B0232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АКТОВЫЙ ЗАЛ</w:t>
      </w:r>
    </w:p>
    <w:p w:rsidR="000B0232" w:rsidRPr="00513555" w:rsidRDefault="000B0232" w:rsidP="000B0232">
      <w:pPr>
        <w:jc w:val="both"/>
        <w:rPr>
          <w:b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38"/>
        <w:gridCol w:w="7707"/>
      </w:tblGrid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10:00 – 10:10</w:t>
            </w:r>
          </w:p>
        </w:tc>
        <w:tc>
          <w:tcPr>
            <w:tcW w:w="7707" w:type="dxa"/>
          </w:tcPr>
          <w:p w:rsidR="000B0232" w:rsidRPr="00513555" w:rsidRDefault="000B0232" w:rsidP="0055465A">
            <w:pPr>
              <w:spacing w:line="276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513555">
              <w:rPr>
                <w:color w:val="000000" w:themeColor="text1"/>
                <w:sz w:val="26"/>
                <w:szCs w:val="26"/>
              </w:rPr>
              <w:t>Приветственн</w:t>
            </w:r>
            <w:r w:rsidR="0055465A" w:rsidRPr="00513555">
              <w:rPr>
                <w:color w:val="000000" w:themeColor="text1"/>
                <w:sz w:val="26"/>
                <w:szCs w:val="26"/>
              </w:rPr>
              <w:t>о</w:t>
            </w:r>
            <w:r w:rsidRPr="00513555">
              <w:rPr>
                <w:color w:val="000000" w:themeColor="text1"/>
                <w:sz w:val="26"/>
                <w:szCs w:val="26"/>
              </w:rPr>
              <w:t>е слов</w:t>
            </w:r>
            <w:r w:rsidR="0055465A" w:rsidRPr="00513555">
              <w:rPr>
                <w:color w:val="000000" w:themeColor="text1"/>
                <w:sz w:val="26"/>
                <w:szCs w:val="26"/>
              </w:rPr>
              <w:t>о</w:t>
            </w:r>
            <w:r w:rsidRPr="00513555">
              <w:rPr>
                <w:color w:val="000000" w:themeColor="text1"/>
                <w:sz w:val="26"/>
                <w:szCs w:val="26"/>
              </w:rPr>
              <w:t xml:space="preserve"> ФГБОУ ВО СЗГМУ им. И.И. Мечникова Минздрава России</w:t>
            </w:r>
          </w:p>
        </w:tc>
      </w:tr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8E45A3" w:rsidRPr="00513555" w:rsidRDefault="008E45A3" w:rsidP="0055465A">
            <w:pPr>
              <w:ind w:firstLine="708"/>
              <w:contextualSpacing/>
              <w:jc w:val="right"/>
              <w:rPr>
                <w:b/>
                <w:color w:val="000000" w:themeColor="text1"/>
              </w:rPr>
            </w:pPr>
          </w:p>
          <w:p w:rsidR="000B0232" w:rsidRPr="00513555" w:rsidRDefault="000B0232" w:rsidP="0055465A">
            <w:pPr>
              <w:ind w:firstLine="708"/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САЙГАНОВ Сергей Анатольевич</w:t>
            </w:r>
            <w:r w:rsidRPr="00513555">
              <w:rPr>
                <w:color w:val="000000" w:themeColor="text1"/>
              </w:rPr>
              <w:t>,</w:t>
            </w:r>
          </w:p>
          <w:p w:rsidR="000B0232" w:rsidRPr="00513555" w:rsidRDefault="000B0232" w:rsidP="0055465A">
            <w:pPr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ректор, д.м.н., профессор</w:t>
            </w:r>
          </w:p>
          <w:p w:rsidR="000B0232" w:rsidRPr="00513555" w:rsidRDefault="000B0232" w:rsidP="0055465A">
            <w:pPr>
              <w:rPr>
                <w:color w:val="000000" w:themeColor="text1"/>
              </w:rPr>
            </w:pPr>
          </w:p>
        </w:tc>
      </w:tr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  <w:lang w:val="en-US"/>
              </w:rPr>
            </w:pPr>
            <w:r w:rsidRPr="00513555">
              <w:rPr>
                <w:b/>
                <w:color w:val="000000" w:themeColor="text1"/>
              </w:rPr>
              <w:t>10:</w:t>
            </w:r>
            <w:r w:rsidRPr="00513555">
              <w:rPr>
                <w:b/>
                <w:color w:val="000000" w:themeColor="text1"/>
                <w:lang w:val="en-US"/>
              </w:rPr>
              <w:t>10</w:t>
            </w:r>
            <w:r w:rsidRPr="00513555">
              <w:rPr>
                <w:b/>
                <w:color w:val="000000" w:themeColor="text1"/>
              </w:rPr>
              <w:t xml:space="preserve"> – 10:</w:t>
            </w:r>
            <w:r w:rsidRPr="00513555">
              <w:rPr>
                <w:b/>
                <w:color w:val="000000" w:themeColor="text1"/>
                <w:lang w:val="en-US"/>
              </w:rPr>
              <w:t>15</w:t>
            </w:r>
          </w:p>
        </w:tc>
        <w:tc>
          <w:tcPr>
            <w:tcW w:w="7707" w:type="dxa"/>
          </w:tcPr>
          <w:p w:rsidR="000B0232" w:rsidRPr="00513555" w:rsidRDefault="000B0232" w:rsidP="0055465A">
            <w:pPr>
              <w:spacing w:line="276" w:lineRule="auto"/>
              <w:rPr>
                <w:color w:val="000000" w:themeColor="text1"/>
              </w:rPr>
            </w:pPr>
            <w:r w:rsidRPr="00513555">
              <w:rPr>
                <w:color w:val="000000" w:themeColor="text1"/>
                <w:sz w:val="26"/>
                <w:szCs w:val="26"/>
              </w:rPr>
              <w:t>Приветственное слово Минздрава России</w:t>
            </w:r>
          </w:p>
        </w:tc>
      </w:tr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8E45A3" w:rsidRPr="00513555" w:rsidRDefault="008E45A3" w:rsidP="0055465A">
            <w:pPr>
              <w:ind w:firstLine="708"/>
              <w:contextualSpacing/>
              <w:jc w:val="right"/>
              <w:rPr>
                <w:b/>
                <w:color w:val="000000" w:themeColor="text1"/>
              </w:rPr>
            </w:pPr>
          </w:p>
          <w:p w:rsidR="000B0232" w:rsidRPr="00513555" w:rsidRDefault="000B0232" w:rsidP="0055465A">
            <w:pPr>
              <w:ind w:firstLine="708"/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СЕМЕНОВА Татьяна Владимировна</w:t>
            </w:r>
          </w:p>
          <w:p w:rsidR="000B0232" w:rsidRPr="00513555" w:rsidRDefault="000B0232" w:rsidP="0055465A">
            <w:pPr>
              <w:ind w:firstLine="70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Минздрав России,</w:t>
            </w:r>
          </w:p>
          <w:p w:rsidR="000B0232" w:rsidRPr="00513555" w:rsidRDefault="000B0232" w:rsidP="0055465A">
            <w:pPr>
              <w:ind w:firstLine="70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 заместитель министра </w:t>
            </w:r>
          </w:p>
          <w:p w:rsidR="000B0232" w:rsidRPr="00513555" w:rsidRDefault="000B0232" w:rsidP="0055465A">
            <w:pPr>
              <w:spacing w:line="276" w:lineRule="auto"/>
              <w:jc w:val="right"/>
              <w:rPr>
                <w:i/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 xml:space="preserve"> (по согласованию)</w:t>
            </w:r>
          </w:p>
          <w:p w:rsidR="000B0232" w:rsidRPr="00513555" w:rsidRDefault="000B0232" w:rsidP="0055465A">
            <w:pPr>
              <w:spacing w:line="276" w:lineRule="auto"/>
              <w:jc w:val="right"/>
              <w:rPr>
                <w:i/>
                <w:color w:val="000000" w:themeColor="text1"/>
              </w:rPr>
            </w:pPr>
          </w:p>
        </w:tc>
      </w:tr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  <w:lang w:val="en-US"/>
              </w:rPr>
            </w:pPr>
            <w:r w:rsidRPr="00513555">
              <w:rPr>
                <w:b/>
                <w:color w:val="000000" w:themeColor="text1"/>
              </w:rPr>
              <w:t>10:</w:t>
            </w:r>
            <w:r w:rsidRPr="00513555">
              <w:rPr>
                <w:b/>
                <w:color w:val="000000" w:themeColor="text1"/>
                <w:lang w:val="en-US"/>
              </w:rPr>
              <w:t>15</w:t>
            </w:r>
            <w:r w:rsidRPr="00513555">
              <w:rPr>
                <w:b/>
                <w:color w:val="000000" w:themeColor="text1"/>
              </w:rPr>
              <w:t xml:space="preserve"> – 10:2</w:t>
            </w:r>
            <w:r w:rsidRPr="00513555">
              <w:rPr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7707" w:type="dxa"/>
          </w:tcPr>
          <w:p w:rsidR="000B0232" w:rsidRPr="00513555" w:rsidRDefault="000B0232" w:rsidP="00FE287F">
            <w:pPr>
              <w:contextualSpacing/>
              <w:jc w:val="both"/>
              <w:rPr>
                <w:color w:val="000000" w:themeColor="text1"/>
              </w:rPr>
            </w:pPr>
            <w:r w:rsidRPr="00513555">
              <w:rPr>
                <w:color w:val="000000" w:themeColor="text1"/>
                <w:sz w:val="26"/>
                <w:szCs w:val="26"/>
              </w:rPr>
              <w:t xml:space="preserve">Приветственное слово </w:t>
            </w:r>
            <w:r w:rsidRPr="00513555">
              <w:rPr>
                <w:color w:val="000000" w:themeColor="text1"/>
              </w:rPr>
              <w:t>Федеральной службы по надзору в сфере защиты прав потребителей и благополучия человека</w:t>
            </w:r>
            <w:r w:rsidR="00FE287F" w:rsidRPr="00513555">
              <w:rPr>
                <w:color w:val="000000" w:themeColor="text1"/>
              </w:rPr>
              <w:t xml:space="preserve"> </w:t>
            </w:r>
          </w:p>
        </w:tc>
      </w:tr>
      <w:tr w:rsidR="000B0232" w:rsidRPr="00513555" w:rsidTr="00E65ADE">
        <w:tc>
          <w:tcPr>
            <w:tcW w:w="1638" w:type="dxa"/>
          </w:tcPr>
          <w:p w:rsidR="000B0232" w:rsidRPr="00513555" w:rsidRDefault="000B0232" w:rsidP="0055465A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8E45A3" w:rsidRPr="00513555" w:rsidRDefault="008E45A3" w:rsidP="0055465A">
            <w:pPr>
              <w:spacing w:line="276" w:lineRule="auto"/>
              <w:contextualSpacing/>
              <w:jc w:val="right"/>
              <w:rPr>
                <w:b/>
                <w:color w:val="000000" w:themeColor="text1"/>
              </w:rPr>
            </w:pPr>
          </w:p>
          <w:p w:rsidR="000B0232" w:rsidRPr="00513555" w:rsidRDefault="000B0232" w:rsidP="0055465A">
            <w:pPr>
              <w:spacing w:line="276" w:lineRule="auto"/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ПОПОВА Анна Юрьевна</w:t>
            </w:r>
          </w:p>
          <w:p w:rsidR="000B0232" w:rsidRPr="00513555" w:rsidRDefault="000B0232" w:rsidP="0055465A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Руководитель</w:t>
            </w:r>
            <w:r w:rsidR="00FE287F" w:rsidRPr="00513555">
              <w:rPr>
                <w:color w:val="000000" w:themeColor="text1"/>
              </w:rPr>
              <w:t xml:space="preserve"> Федеральной службы по надзору в сфере защиты прав потребителей и благополучия человека</w:t>
            </w:r>
            <w:r w:rsidRPr="00513555">
              <w:rPr>
                <w:color w:val="000000" w:themeColor="text1"/>
              </w:rPr>
              <w:t xml:space="preserve">, Главный государственный </w:t>
            </w:r>
          </w:p>
          <w:p w:rsidR="000B0232" w:rsidRPr="00513555" w:rsidRDefault="000B0232" w:rsidP="0055465A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санитарный врач Российской Федерации, д.м.н., профессор</w:t>
            </w:r>
          </w:p>
          <w:p w:rsidR="000B0232" w:rsidRPr="00513555" w:rsidRDefault="000B0232" w:rsidP="0055465A">
            <w:pPr>
              <w:tabs>
                <w:tab w:val="left" w:pos="6795"/>
              </w:tabs>
              <w:ind w:left="720"/>
              <w:contextualSpacing/>
              <w:jc w:val="right"/>
              <w:rPr>
                <w:i/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 xml:space="preserve"> (по согласованию)</w:t>
            </w:r>
          </w:p>
          <w:p w:rsidR="000B0232" w:rsidRPr="00513555" w:rsidRDefault="000B0232" w:rsidP="0055465A">
            <w:pPr>
              <w:tabs>
                <w:tab w:val="left" w:pos="6795"/>
              </w:tabs>
              <w:ind w:left="720"/>
              <w:contextualSpacing/>
              <w:jc w:val="right"/>
              <w:rPr>
                <w:color w:val="000000" w:themeColor="text1"/>
              </w:rPr>
            </w:pPr>
          </w:p>
        </w:tc>
      </w:tr>
    </w:tbl>
    <w:p w:rsidR="000B0232" w:rsidRPr="00513555" w:rsidRDefault="000B0232" w:rsidP="000B0232">
      <w:pPr>
        <w:spacing w:after="160" w:line="259" w:lineRule="auto"/>
        <w:rPr>
          <w:b/>
          <w:color w:val="000000" w:themeColor="text1"/>
          <w:u w:val="single"/>
        </w:rPr>
      </w:pPr>
      <w:r w:rsidRPr="00513555">
        <w:rPr>
          <w:b/>
          <w:color w:val="000000" w:themeColor="text1"/>
          <w:u w:val="single"/>
        </w:rPr>
        <w:br w:type="page"/>
      </w:r>
    </w:p>
    <w:p w:rsidR="000B0232" w:rsidRPr="00513555" w:rsidRDefault="000B0232" w:rsidP="000D64A1">
      <w:pPr>
        <w:jc w:val="center"/>
        <w:rPr>
          <w:b/>
          <w:color w:val="000000" w:themeColor="text1"/>
          <w:u w:val="single"/>
        </w:rPr>
      </w:pP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ПЛЕНАРНОЕ ЗАСЕДАНИЕ</w:t>
      </w: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 xml:space="preserve">«АКТУАЛЬНЫЕ ВОПРОСЫ ПРОФИЛАКТИЧЕСКОЙ МЕДИЦИНЫ» </w:t>
      </w:r>
    </w:p>
    <w:p w:rsidR="000D64A1" w:rsidRPr="00513555" w:rsidRDefault="00322AF8" w:rsidP="000D64A1">
      <w:pPr>
        <w:jc w:val="center"/>
        <w:rPr>
          <w:b/>
          <w:color w:val="000000" w:themeColor="text1"/>
        </w:rPr>
      </w:pPr>
      <w:r w:rsidRPr="00513555">
        <w:rPr>
          <w:b/>
          <w:color w:val="000000" w:themeColor="text1"/>
        </w:rPr>
        <w:t>ул. Кирочная, д. 41, а</w:t>
      </w:r>
      <w:r w:rsidR="000D64A1" w:rsidRPr="00513555">
        <w:rPr>
          <w:b/>
          <w:color w:val="000000" w:themeColor="text1"/>
        </w:rPr>
        <w:t>ктовый зал</w:t>
      </w:r>
    </w:p>
    <w:p w:rsidR="000D64A1" w:rsidRPr="00513555" w:rsidRDefault="000D64A1" w:rsidP="000D64A1">
      <w:pPr>
        <w:jc w:val="center"/>
        <w:rPr>
          <w:b/>
          <w:color w:val="000000" w:themeColor="text1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38"/>
        <w:gridCol w:w="7707"/>
      </w:tblGrid>
      <w:tr w:rsidR="00715D74" w:rsidRPr="00513555" w:rsidTr="0083092F">
        <w:trPr>
          <w:trHeight w:val="543"/>
        </w:trPr>
        <w:tc>
          <w:tcPr>
            <w:tcW w:w="0" w:type="auto"/>
            <w:gridSpan w:val="2"/>
          </w:tcPr>
          <w:p w:rsidR="00E97F8D" w:rsidRPr="00513555" w:rsidRDefault="00E97F8D" w:rsidP="00E97F8D">
            <w:pPr>
              <w:spacing w:line="276" w:lineRule="auto"/>
              <w:contextualSpacing/>
              <w:jc w:val="center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  <w:u w:val="single"/>
              </w:rPr>
              <w:t>Модераторы</w:t>
            </w:r>
            <w:r w:rsidRPr="00513555">
              <w:rPr>
                <w:b/>
                <w:color w:val="000000" w:themeColor="text1"/>
              </w:rPr>
              <w:t>:</w:t>
            </w:r>
          </w:p>
          <w:p w:rsidR="005D0854" w:rsidRPr="00513555" w:rsidRDefault="00E97F8D" w:rsidP="00E97F8D">
            <w:pPr>
              <w:spacing w:line="276" w:lineRule="auto"/>
              <w:contextualSpacing/>
              <w:jc w:val="center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Сайганов С.А.,</w:t>
            </w:r>
            <w:r w:rsidRPr="00513555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513555">
              <w:rPr>
                <w:b/>
                <w:color w:val="000000" w:themeColor="text1"/>
              </w:rPr>
              <w:t xml:space="preserve">Мельцер А.В., </w:t>
            </w:r>
          </w:p>
          <w:p w:rsidR="00E97F8D" w:rsidRPr="00513555" w:rsidRDefault="00E97F8D" w:rsidP="005D0854">
            <w:pPr>
              <w:spacing w:line="276" w:lineRule="auto"/>
              <w:contextualSpacing/>
              <w:jc w:val="center"/>
              <w:rPr>
                <w:b/>
                <w:color w:val="000000" w:themeColor="text1"/>
              </w:rPr>
            </w:pPr>
            <w:proofErr w:type="spellStart"/>
            <w:r w:rsidRPr="00513555">
              <w:rPr>
                <w:b/>
                <w:color w:val="000000" w:themeColor="text1"/>
              </w:rPr>
              <w:t>Бухтияров</w:t>
            </w:r>
            <w:proofErr w:type="spellEnd"/>
            <w:r w:rsidRPr="00513555">
              <w:rPr>
                <w:b/>
                <w:color w:val="000000" w:themeColor="text1"/>
              </w:rPr>
              <w:t xml:space="preserve"> И.В., Хотимченко С.А., </w:t>
            </w:r>
            <w:proofErr w:type="spellStart"/>
            <w:r w:rsidRPr="00513555">
              <w:rPr>
                <w:b/>
                <w:color w:val="000000" w:themeColor="text1"/>
              </w:rPr>
              <w:t>Милушкина</w:t>
            </w:r>
            <w:proofErr w:type="spellEnd"/>
            <w:r w:rsidRPr="00513555">
              <w:rPr>
                <w:b/>
                <w:color w:val="000000" w:themeColor="text1"/>
              </w:rPr>
              <w:t xml:space="preserve"> О.Ю.</w:t>
            </w:r>
          </w:p>
          <w:p w:rsidR="006C63DE" w:rsidRPr="00513555" w:rsidRDefault="006C63DE" w:rsidP="005D0854">
            <w:pPr>
              <w:spacing w:line="276" w:lineRule="auto"/>
              <w:contextualSpacing/>
              <w:jc w:val="center"/>
              <w:rPr>
                <w:b/>
                <w:color w:val="000000" w:themeColor="text1"/>
              </w:rPr>
            </w:pPr>
          </w:p>
        </w:tc>
      </w:tr>
      <w:tr w:rsidR="00E97F8D" w:rsidRPr="00513555" w:rsidTr="0083092F">
        <w:trPr>
          <w:trHeight w:val="403"/>
        </w:trPr>
        <w:tc>
          <w:tcPr>
            <w:tcW w:w="1638" w:type="dxa"/>
            <w:vMerge w:val="restart"/>
          </w:tcPr>
          <w:p w:rsidR="00E97F8D" w:rsidRPr="00513555" w:rsidRDefault="00E97F8D" w:rsidP="0055465A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10:2</w:t>
            </w:r>
            <w:r w:rsidR="00715D74" w:rsidRPr="00513555">
              <w:rPr>
                <w:b/>
                <w:color w:val="000000" w:themeColor="text1"/>
              </w:rPr>
              <w:t>0</w:t>
            </w:r>
            <w:r w:rsidRPr="00513555">
              <w:rPr>
                <w:b/>
                <w:color w:val="000000" w:themeColor="text1"/>
              </w:rPr>
              <w:t>– 10:4</w:t>
            </w:r>
            <w:r w:rsidR="0055465A" w:rsidRPr="00513555">
              <w:rPr>
                <w:b/>
                <w:color w:val="000000" w:themeColor="text1"/>
              </w:rPr>
              <w:t>0</w:t>
            </w:r>
          </w:p>
        </w:tc>
        <w:tc>
          <w:tcPr>
            <w:tcW w:w="7707" w:type="dxa"/>
            <w:shd w:val="clear" w:color="auto" w:fill="auto"/>
          </w:tcPr>
          <w:p w:rsidR="00E97F8D" w:rsidRPr="00513555" w:rsidRDefault="00513555" w:rsidP="00E97F8D">
            <w:pPr>
              <w:spacing w:line="276" w:lineRule="auto"/>
              <w:contextualSpacing/>
              <w:rPr>
                <w:b/>
                <w:i/>
                <w:color w:val="000000" w:themeColor="text1"/>
                <w:highlight w:val="green"/>
              </w:rPr>
            </w:pPr>
            <w:r>
              <w:rPr>
                <w:b/>
                <w:color w:val="000000" w:themeColor="text1"/>
              </w:rPr>
              <w:t>Современное представление по управлению сердечно-сосудистым риском</w:t>
            </w:r>
          </w:p>
        </w:tc>
      </w:tr>
      <w:tr w:rsidR="00E97F8D" w:rsidRPr="00513555" w:rsidTr="0083092F">
        <w:trPr>
          <w:trHeight w:val="416"/>
        </w:trPr>
        <w:tc>
          <w:tcPr>
            <w:tcW w:w="1638" w:type="dxa"/>
            <w:vMerge/>
          </w:tcPr>
          <w:p w:rsidR="00E97F8D" w:rsidRPr="00513555" w:rsidRDefault="00E97F8D" w:rsidP="00E97F8D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E97F8D" w:rsidRPr="00513555" w:rsidRDefault="00E97F8D" w:rsidP="00E97F8D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САЙГАНОВ Сергей Анатольевич</w:t>
            </w:r>
          </w:p>
          <w:p w:rsidR="00E97F8D" w:rsidRPr="00513555" w:rsidRDefault="00E97F8D" w:rsidP="00E97F8D">
            <w:pPr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ФГБОУ ВО СЗГМУ им. И.И. Мечникова Минздрава России,</w:t>
            </w:r>
          </w:p>
          <w:p w:rsidR="00E97F8D" w:rsidRPr="00513555" w:rsidRDefault="00E97F8D" w:rsidP="00E97F8D">
            <w:pPr>
              <w:jc w:val="right"/>
              <w:rPr>
                <w:bCs/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ректор, </w:t>
            </w:r>
            <w:r w:rsidRPr="00513555">
              <w:rPr>
                <w:bCs/>
                <w:color w:val="000000" w:themeColor="text1"/>
              </w:rPr>
              <w:t xml:space="preserve">заведующий кафедрой госпитальной терапии </w:t>
            </w:r>
          </w:p>
          <w:p w:rsidR="00E97F8D" w:rsidRPr="00513555" w:rsidRDefault="00E97F8D" w:rsidP="00E97F8D">
            <w:pPr>
              <w:jc w:val="right"/>
              <w:rPr>
                <w:bCs/>
                <w:color w:val="000000" w:themeColor="text1"/>
              </w:rPr>
            </w:pPr>
            <w:r w:rsidRPr="00513555">
              <w:rPr>
                <w:bCs/>
                <w:color w:val="000000" w:themeColor="text1"/>
              </w:rPr>
              <w:t xml:space="preserve">и кардиологии им. М.С. </w:t>
            </w:r>
            <w:proofErr w:type="spellStart"/>
            <w:r w:rsidRPr="00513555">
              <w:rPr>
                <w:bCs/>
                <w:color w:val="000000" w:themeColor="text1"/>
              </w:rPr>
              <w:t>Кушаковского</w:t>
            </w:r>
            <w:proofErr w:type="spellEnd"/>
            <w:r w:rsidRPr="00513555">
              <w:rPr>
                <w:bCs/>
                <w:color w:val="000000" w:themeColor="text1"/>
              </w:rPr>
              <w:t xml:space="preserve">, </w:t>
            </w:r>
          </w:p>
          <w:p w:rsidR="00E97F8D" w:rsidRPr="00513555" w:rsidRDefault="00E97F8D" w:rsidP="00E97F8D">
            <w:pPr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д.м.н., профессор</w:t>
            </w:r>
          </w:p>
          <w:p w:rsidR="00E97F8D" w:rsidRPr="00513555" w:rsidRDefault="00E97F8D" w:rsidP="00E97F8D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color w:val="000000" w:themeColor="text1"/>
              </w:rPr>
              <w:t>(Санкт-Петербург)</w:t>
            </w:r>
          </w:p>
          <w:p w:rsidR="00E97F8D" w:rsidRPr="00513555" w:rsidRDefault="00E97F8D" w:rsidP="00E97F8D">
            <w:pPr>
              <w:contextualSpacing/>
              <w:jc w:val="right"/>
              <w:rPr>
                <w:b/>
                <w:color w:val="000000" w:themeColor="text1"/>
              </w:rPr>
            </w:pPr>
          </w:p>
        </w:tc>
      </w:tr>
      <w:tr w:rsidR="00074F50" w:rsidRPr="00513555" w:rsidTr="0083092F">
        <w:trPr>
          <w:trHeight w:val="416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10:40 – 11:00</w:t>
            </w: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contextualSpacing/>
              <w:jc w:val="both"/>
              <w:rPr>
                <w:b/>
                <w:color w:val="000000" w:themeColor="text1"/>
              </w:rPr>
            </w:pPr>
            <w:proofErr w:type="spellStart"/>
            <w:r w:rsidRPr="00513555">
              <w:rPr>
                <w:b/>
                <w:bCs/>
                <w:iCs/>
                <w:color w:val="000000" w:themeColor="text1"/>
              </w:rPr>
              <w:t>Здоровьесберегающие</w:t>
            </w:r>
            <w:proofErr w:type="spellEnd"/>
            <w:r w:rsidRPr="00513555">
              <w:rPr>
                <w:b/>
                <w:bCs/>
                <w:iCs/>
                <w:color w:val="000000" w:themeColor="text1"/>
              </w:rPr>
              <w:t xml:space="preserve"> технологии в медицине труда</w:t>
            </w:r>
          </w:p>
        </w:tc>
      </w:tr>
      <w:tr w:rsidR="00074F50" w:rsidRPr="00513555" w:rsidTr="0083092F">
        <w:trPr>
          <w:trHeight w:val="416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074F50">
              <w:rPr>
                <w:b/>
                <w:color w:val="000000" w:themeColor="text1"/>
              </w:rPr>
              <w:t>БУХТИЯРОВ Игорь Валентинович</w:t>
            </w:r>
            <w:r w:rsidRPr="00513555">
              <w:rPr>
                <w:b/>
                <w:i/>
                <w:color w:val="000000" w:themeColor="text1"/>
              </w:rPr>
              <w:t>,</w:t>
            </w:r>
            <w:r w:rsidRPr="00513555">
              <w:rPr>
                <w:color w:val="000000" w:themeColor="text1"/>
              </w:rPr>
              <w:t xml:space="preserve">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ФГБНУ «Научно-исследовательский институт медицины </w:t>
            </w:r>
          </w:p>
          <w:p w:rsidR="00074F50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труда им. академика Н.Ф. </w:t>
            </w:r>
            <w:proofErr w:type="spellStart"/>
            <w:r w:rsidRPr="00513555">
              <w:rPr>
                <w:color w:val="000000" w:themeColor="text1"/>
              </w:rPr>
              <w:t>Измерова</w:t>
            </w:r>
            <w:proofErr w:type="spellEnd"/>
            <w:r w:rsidRPr="00513555">
              <w:rPr>
                <w:color w:val="000000" w:themeColor="text1"/>
              </w:rPr>
              <w:t>»,</w:t>
            </w:r>
          </w:p>
          <w:p w:rsidR="00074F50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директор, </w:t>
            </w:r>
            <w:r w:rsidRPr="00513555">
              <w:rPr>
                <w:color w:val="000000" w:themeColor="text1"/>
              </w:rPr>
              <w:t>академик РАН,</w:t>
            </w:r>
            <w:r>
              <w:rPr>
                <w:color w:val="000000" w:themeColor="text1"/>
              </w:rPr>
              <w:t xml:space="preserve"> </w:t>
            </w:r>
            <w:proofErr w:type="spellStart"/>
            <w:r w:rsidRPr="00513555">
              <w:rPr>
                <w:color w:val="000000" w:themeColor="text1"/>
              </w:rPr>
              <w:t>з.д.н</w:t>
            </w:r>
            <w:proofErr w:type="spellEnd"/>
            <w:r w:rsidRPr="00513555">
              <w:rPr>
                <w:color w:val="000000" w:themeColor="text1"/>
              </w:rPr>
              <w:t xml:space="preserve">. Российской Федерации, 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b/>
                <w:i/>
                <w:color w:val="000000" w:themeColor="text1"/>
              </w:rPr>
            </w:pPr>
            <w:r w:rsidRPr="00513555">
              <w:rPr>
                <w:color w:val="000000" w:themeColor="text1"/>
              </w:rPr>
              <w:t>д.м.н., профессор</w:t>
            </w:r>
          </w:p>
          <w:p w:rsidR="00074F50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b/>
                <w:color w:val="000000" w:themeColor="text1"/>
              </w:rPr>
            </w:pPr>
          </w:p>
          <w:p w:rsidR="00074F50" w:rsidRPr="00513555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Содокладчик</w:t>
            </w:r>
            <w:r w:rsidRPr="00513555">
              <w:rPr>
                <w:color w:val="000000" w:themeColor="text1"/>
              </w:rPr>
              <w:t>:</w:t>
            </w:r>
          </w:p>
          <w:p w:rsidR="00074F50" w:rsidRPr="00074F50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b/>
                <w:i/>
                <w:color w:val="000000" w:themeColor="text1"/>
              </w:rPr>
            </w:pPr>
            <w:r w:rsidRPr="00074F50">
              <w:rPr>
                <w:b/>
                <w:i/>
                <w:color w:val="000000" w:themeColor="text1"/>
              </w:rPr>
              <w:t>Кузьмина Людмила Павловна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ФГБНУ «Научно-исследовательский институт медицины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труда им. академика Н.Ф. </w:t>
            </w:r>
            <w:proofErr w:type="spellStart"/>
            <w:r w:rsidRPr="00513555">
              <w:rPr>
                <w:color w:val="000000" w:themeColor="text1"/>
              </w:rPr>
              <w:t>Измерова</w:t>
            </w:r>
            <w:proofErr w:type="spellEnd"/>
            <w:r w:rsidRPr="00513555">
              <w:rPr>
                <w:color w:val="000000" w:themeColor="text1"/>
              </w:rPr>
              <w:t xml:space="preserve">», 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заместитель директора по научной работе,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proofErr w:type="spellStart"/>
            <w:r w:rsidRPr="00513555">
              <w:rPr>
                <w:color w:val="000000" w:themeColor="text1"/>
              </w:rPr>
              <w:t>з.д.н</w:t>
            </w:r>
            <w:proofErr w:type="spellEnd"/>
            <w:r w:rsidRPr="00513555">
              <w:rPr>
                <w:color w:val="000000" w:themeColor="text1"/>
              </w:rPr>
              <w:t>. Российской Федерации, д.б.н., профессор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</w:tc>
      </w:tr>
      <w:tr w:rsidR="00074F50" w:rsidRPr="00513555" w:rsidTr="0083092F">
        <w:trPr>
          <w:trHeight w:val="416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11:00– 11:20</w:t>
            </w:r>
          </w:p>
        </w:tc>
        <w:tc>
          <w:tcPr>
            <w:tcW w:w="7707" w:type="dxa"/>
          </w:tcPr>
          <w:p w:rsidR="00074F50" w:rsidRPr="00513555" w:rsidRDefault="00074F50" w:rsidP="00074F50">
            <w:pPr>
              <w:contextualSpacing/>
              <w:jc w:val="both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Геномный эпидемиологический надзор в Российской Федерации</w:t>
            </w:r>
          </w:p>
        </w:tc>
      </w:tr>
      <w:tr w:rsidR="00074F50" w:rsidRPr="00513555" w:rsidTr="0083092F">
        <w:trPr>
          <w:trHeight w:val="416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Pr="00513555" w:rsidRDefault="00074F50" w:rsidP="00074F50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АКИМКИН Василий Геннадьевич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ФБУН ЦНИИ Эпидемиологии Роспотребнадзора,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директор, академик РАН, д.м.н., профессор,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  <w:p w:rsidR="00074F50" w:rsidRPr="00513555" w:rsidRDefault="00074F50" w:rsidP="00074F50">
            <w:pPr>
              <w:contextualSpacing/>
              <w:jc w:val="right"/>
              <w:rPr>
                <w:i/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>(по согласованию)</w:t>
            </w:r>
          </w:p>
          <w:p w:rsidR="00074F50" w:rsidRPr="00513555" w:rsidRDefault="00074F50" w:rsidP="00074F50">
            <w:pPr>
              <w:contextualSpacing/>
              <w:jc w:val="right"/>
              <w:rPr>
                <w:i/>
                <w:color w:val="000000" w:themeColor="text1"/>
              </w:rPr>
            </w:pPr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11:20– 11:40</w:t>
            </w:r>
          </w:p>
        </w:tc>
        <w:tc>
          <w:tcPr>
            <w:tcW w:w="7707" w:type="dxa"/>
            <w:shd w:val="clear" w:color="auto" w:fill="auto"/>
          </w:tcPr>
          <w:p w:rsidR="00074F50" w:rsidRPr="00513555" w:rsidRDefault="00AC2BC1" w:rsidP="00AC2BC1">
            <w:pPr>
              <w:spacing w:line="276" w:lineRule="auto"/>
              <w:contextualSpacing/>
              <w:rPr>
                <w:b/>
                <w:color w:val="000000" w:themeColor="text1"/>
                <w:highlight w:val="green"/>
              </w:rPr>
            </w:pPr>
            <w:r>
              <w:rPr>
                <w:b/>
                <w:color w:val="000000" w:themeColor="text1"/>
              </w:rPr>
              <w:t>От риска к действию: персонализированная профилактика для долгой и активной жизни</w:t>
            </w:r>
            <w:bookmarkStart w:id="0" w:name="_GoBack"/>
            <w:bookmarkEnd w:id="0"/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Pr="00513555" w:rsidRDefault="00074F50" w:rsidP="00074F50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ДРАПКИНА Оксана Михайловна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ФГБУ «НМИЦ ТПМ» Минздрава России,</w:t>
            </w:r>
            <w:r w:rsidRPr="00513555">
              <w:rPr>
                <w:color w:val="000000" w:themeColor="text1"/>
              </w:rPr>
              <w:br/>
              <w:t xml:space="preserve">директор,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главный внештатный специалист по терапии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и общей врачебной практике Минздрава России,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заслуженный врач Российской Федерации,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академик РАН, д.м.н., профессор,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lastRenderedPageBreak/>
              <w:t>11:40 – 12:00</w:t>
            </w:r>
          </w:p>
        </w:tc>
        <w:tc>
          <w:tcPr>
            <w:tcW w:w="7707" w:type="dxa"/>
            <w:shd w:val="clear" w:color="auto" w:fill="auto"/>
          </w:tcPr>
          <w:p w:rsidR="00074F50" w:rsidRPr="00513555" w:rsidRDefault="00074F50" w:rsidP="00074F50">
            <w:pPr>
              <w:spacing w:line="276" w:lineRule="auto"/>
              <w:contextualSpacing/>
              <w:jc w:val="both"/>
              <w:rPr>
                <w:color w:val="000000" w:themeColor="text1"/>
              </w:rPr>
            </w:pPr>
            <w:proofErr w:type="spellStart"/>
            <w:r w:rsidRPr="00513555">
              <w:rPr>
                <w:b/>
                <w:color w:val="000000" w:themeColor="text1"/>
              </w:rPr>
              <w:t>Цианобактерии</w:t>
            </w:r>
            <w:proofErr w:type="spellEnd"/>
            <w:r w:rsidRPr="00513555">
              <w:rPr>
                <w:b/>
                <w:color w:val="000000" w:themeColor="text1"/>
              </w:rPr>
              <w:t xml:space="preserve"> и </w:t>
            </w:r>
            <w:proofErr w:type="spellStart"/>
            <w:r w:rsidRPr="00513555">
              <w:rPr>
                <w:b/>
                <w:color w:val="000000" w:themeColor="text1"/>
              </w:rPr>
              <w:t>цианотоксины</w:t>
            </w:r>
            <w:proofErr w:type="spellEnd"/>
            <w:r w:rsidRPr="00513555">
              <w:rPr>
                <w:b/>
                <w:color w:val="000000" w:themeColor="text1"/>
              </w:rPr>
              <w:t xml:space="preserve"> в воде </w:t>
            </w:r>
            <w:proofErr w:type="spellStart"/>
            <w:r w:rsidRPr="00513555">
              <w:rPr>
                <w:b/>
                <w:color w:val="000000" w:themeColor="text1"/>
              </w:rPr>
              <w:t>водоисточников</w:t>
            </w:r>
            <w:proofErr w:type="spellEnd"/>
            <w:r w:rsidRPr="00513555">
              <w:rPr>
                <w:b/>
                <w:color w:val="000000" w:themeColor="text1"/>
              </w:rPr>
              <w:t xml:space="preserve"> – угроза безопасности водопользования населения</w:t>
            </w:r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  <w:shd w:val="clear" w:color="auto" w:fill="auto"/>
          </w:tcPr>
          <w:p w:rsidR="00074F50" w:rsidRPr="00513555" w:rsidRDefault="00074F50" w:rsidP="00074F50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СИНИЦЫНА</w:t>
            </w:r>
            <w:r w:rsidRPr="00513555">
              <w:rPr>
                <w:color w:val="000000" w:themeColor="text1"/>
              </w:rPr>
              <w:t xml:space="preserve"> </w:t>
            </w:r>
            <w:r w:rsidRPr="00513555">
              <w:rPr>
                <w:b/>
                <w:color w:val="000000" w:themeColor="text1"/>
              </w:rPr>
              <w:t>Оксана Олеговна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ФБУН «ФНЦГ им. Ф. Ф. Эрисмана» Роспотребнадзора,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заместитель директора по научной работе,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д.м.н., профессор, член-корреспондент РАН </w:t>
            </w:r>
          </w:p>
          <w:p w:rsidR="00074F50" w:rsidRPr="00513555" w:rsidRDefault="00074F50" w:rsidP="00074F50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 xml:space="preserve">Содокладчик: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b/>
                <w:i/>
                <w:color w:val="000000" w:themeColor="text1"/>
              </w:rPr>
              <w:t xml:space="preserve">Кузьмин Сергей Владимирович, </w:t>
            </w:r>
            <w:r w:rsidRPr="00513555">
              <w:rPr>
                <w:color w:val="000000" w:themeColor="text1"/>
              </w:rPr>
              <w:t xml:space="preserve">д.м.н., профессор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ФБУН «ФНЦГ им. Ф. Ф. Эрисмана» Роспотребнадзора,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 (Москва)</w:t>
            </w:r>
          </w:p>
          <w:p w:rsidR="00074F50" w:rsidRPr="00513555" w:rsidRDefault="00074F50" w:rsidP="00074F50">
            <w:pPr>
              <w:contextualSpacing/>
              <w:jc w:val="right"/>
              <w:rPr>
                <w:i/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>(по согласованию)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12:00 – 12:20</w:t>
            </w:r>
          </w:p>
        </w:tc>
        <w:tc>
          <w:tcPr>
            <w:tcW w:w="7707" w:type="dxa"/>
            <w:shd w:val="clear" w:color="auto" w:fill="auto"/>
          </w:tcPr>
          <w:p w:rsidR="00074F50" w:rsidRPr="00513555" w:rsidRDefault="00074F50" w:rsidP="00074F50">
            <w:pPr>
              <w:spacing w:line="276" w:lineRule="auto"/>
              <w:contextualSpacing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Контаминация пищевой продукции. Новые подходы к оценке риска</w:t>
            </w:r>
          </w:p>
        </w:tc>
      </w:tr>
      <w:tr w:rsidR="00074F50" w:rsidRPr="00513555" w:rsidTr="0083092F">
        <w:trPr>
          <w:trHeight w:val="413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Pr="00513555" w:rsidRDefault="00074F50" w:rsidP="00074F50">
            <w:pPr>
              <w:tabs>
                <w:tab w:val="left" w:pos="6795"/>
              </w:tabs>
              <w:ind w:left="720"/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 xml:space="preserve">ХОТИМЧЕНКО Сергей Анатольевич 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 д.м.н., профессор, член-корреспондент РАН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  <w:p w:rsidR="00074F50" w:rsidRPr="00513555" w:rsidRDefault="00074F50" w:rsidP="00074F50">
            <w:pPr>
              <w:tabs>
                <w:tab w:val="left" w:pos="6795"/>
              </w:tabs>
              <w:ind w:left="720"/>
              <w:contextualSpacing/>
              <w:jc w:val="right"/>
              <w:rPr>
                <w:b/>
                <w:color w:val="000000" w:themeColor="text1"/>
              </w:rPr>
            </w:pPr>
          </w:p>
        </w:tc>
      </w:tr>
      <w:tr w:rsidR="00074F50" w:rsidRPr="00513555" w:rsidTr="0083092F">
        <w:trPr>
          <w:trHeight w:val="367"/>
        </w:trPr>
        <w:tc>
          <w:tcPr>
            <w:tcW w:w="1638" w:type="dxa"/>
            <w:vMerge w:val="restart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12:20 – 12:40</w:t>
            </w: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contextualSpacing/>
              <w:jc w:val="both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Генетические маркеры резистентности и вирулентности возбудителей ИСМП у пациентов ОРИТ</w:t>
            </w:r>
          </w:p>
        </w:tc>
      </w:tr>
      <w:tr w:rsidR="00074F50" w:rsidRPr="00513555" w:rsidTr="0083092F">
        <w:trPr>
          <w:trHeight w:val="272"/>
        </w:trPr>
        <w:tc>
          <w:tcPr>
            <w:tcW w:w="1638" w:type="dxa"/>
            <w:vMerge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ТУТЕЛЬЯН Алексей Викторович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ФБУН ЦНИИ Эпидемиологии Роспотребнадзора, </w:t>
            </w: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заведующий лабораторией инфекций, </w:t>
            </w: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связанных с оказанием медицинской помощи, </w:t>
            </w: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академик РАН, д.м.н., профессор</w:t>
            </w: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</w:p>
          <w:p w:rsidR="00074F50" w:rsidRPr="00513555" w:rsidRDefault="00074F50" w:rsidP="00074F50">
            <w:pPr>
              <w:spacing w:line="276" w:lineRule="auto"/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>(по согласованию)</w:t>
            </w:r>
          </w:p>
        </w:tc>
      </w:tr>
      <w:tr w:rsidR="00074F50" w:rsidRPr="00513555" w:rsidTr="0083092F">
        <w:trPr>
          <w:trHeight w:val="385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12:40 – 13:00</w:t>
            </w:r>
          </w:p>
        </w:tc>
        <w:tc>
          <w:tcPr>
            <w:tcW w:w="7707" w:type="dxa"/>
            <w:shd w:val="clear" w:color="auto" w:fill="auto"/>
          </w:tcPr>
          <w:p w:rsidR="00074F50" w:rsidRPr="00513555" w:rsidRDefault="00074F50" w:rsidP="00074F50">
            <w:pPr>
              <w:contextualSpacing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Профилактическая медицина детского возраста</w:t>
            </w:r>
          </w:p>
        </w:tc>
      </w:tr>
      <w:tr w:rsidR="00074F50" w:rsidRPr="00513555" w:rsidTr="0083092F">
        <w:trPr>
          <w:trHeight w:val="2528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  <w:shd w:val="clear" w:color="auto" w:fill="auto"/>
          </w:tcPr>
          <w:p w:rsidR="00074F50" w:rsidRPr="00513555" w:rsidRDefault="00074F50" w:rsidP="00074F50">
            <w:pPr>
              <w:contextualSpacing/>
              <w:jc w:val="right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 xml:space="preserve">МИЛУШКИНА Ольга Юрьевна,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ФГАОУ ВО РНИМУ им. Н.И. Пирогова Минздрава России (</w:t>
            </w:r>
            <w:proofErr w:type="spellStart"/>
            <w:r w:rsidRPr="00513555">
              <w:rPr>
                <w:color w:val="000000" w:themeColor="text1"/>
              </w:rPr>
              <w:t>Пироговский</w:t>
            </w:r>
            <w:proofErr w:type="spellEnd"/>
            <w:r w:rsidRPr="00513555">
              <w:rPr>
                <w:color w:val="000000" w:themeColor="text1"/>
              </w:rPr>
              <w:t xml:space="preserve"> Университет)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проректор по учебной работе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proofErr w:type="spellStart"/>
            <w:r w:rsidRPr="00513555">
              <w:rPr>
                <w:color w:val="000000" w:themeColor="text1"/>
              </w:rPr>
              <w:t>и.о</w:t>
            </w:r>
            <w:proofErr w:type="spellEnd"/>
            <w:r w:rsidRPr="00513555">
              <w:rPr>
                <w:color w:val="000000" w:themeColor="text1"/>
              </w:rPr>
              <w:t xml:space="preserve">. директора Института профилактической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медицины им. З.П. Соловьева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заведующий кафедрой гигиены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 xml:space="preserve">член‑корреспондент РАН, д.м.н., профессор,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(Москва)</w:t>
            </w:r>
          </w:p>
          <w:p w:rsidR="00074F50" w:rsidRPr="00513555" w:rsidRDefault="00074F50" w:rsidP="00074F50">
            <w:pPr>
              <w:contextualSpacing/>
              <w:jc w:val="center"/>
              <w:rPr>
                <w:b/>
                <w:color w:val="000000" w:themeColor="text1"/>
              </w:rPr>
            </w:pPr>
          </w:p>
        </w:tc>
      </w:tr>
      <w:tr w:rsidR="00074F50" w:rsidRPr="00513555" w:rsidTr="0083092F">
        <w:trPr>
          <w:trHeight w:val="221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color w:val="000000" w:themeColor="text1"/>
              </w:rPr>
            </w:pPr>
            <w:r w:rsidRPr="00513555">
              <w:rPr>
                <w:color w:val="000000" w:themeColor="text1"/>
              </w:rPr>
              <w:t>13:00 – 14:00</w:t>
            </w: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contextualSpacing/>
              <w:rPr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>Перерыв</w:t>
            </w:r>
          </w:p>
        </w:tc>
      </w:tr>
      <w:tr w:rsidR="00074F50" w:rsidRPr="00513555" w:rsidTr="0083092F">
        <w:trPr>
          <w:trHeight w:val="385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14:00 – 14:20</w:t>
            </w: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contextualSpacing/>
              <w:jc w:val="both"/>
              <w:rPr>
                <w:b/>
                <w:color w:val="000000" w:themeColor="text1"/>
              </w:rPr>
            </w:pPr>
            <w:r w:rsidRPr="00513555">
              <w:rPr>
                <w:b/>
                <w:bCs/>
                <w:iCs/>
                <w:color w:val="000000" w:themeColor="text1"/>
              </w:rPr>
              <w:t>Современная эпидемиология: роль генетических исследований в эпидемиологическом расследовании и системе биологической безопасности</w:t>
            </w:r>
          </w:p>
        </w:tc>
      </w:tr>
      <w:tr w:rsidR="00074F50" w:rsidRPr="00513555" w:rsidTr="0083092F">
        <w:trPr>
          <w:trHeight w:val="2825"/>
        </w:trPr>
        <w:tc>
          <w:tcPr>
            <w:tcW w:w="1638" w:type="dxa"/>
          </w:tcPr>
          <w:p w:rsidR="00074F50" w:rsidRPr="00513555" w:rsidRDefault="00074F50" w:rsidP="00074F50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b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b/>
                <w:color w:val="000000" w:themeColor="text1"/>
                <w:lang w:eastAsia="ar-SA"/>
              </w:rPr>
              <w:t>ДЕДКОВ Владимир Георгиевич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color w:val="000000" w:themeColor="text1"/>
                <w:lang w:eastAsia="ar-SA"/>
              </w:rPr>
              <w:t>ФБУН НИИ эпидемиологии и микробиологии имени Пастера,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color w:val="000000" w:themeColor="text1"/>
                <w:lang w:eastAsia="ar-SA"/>
              </w:rPr>
              <w:t>заместитель директора по научной работе, к.м.н.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b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b/>
                <w:color w:val="000000" w:themeColor="text1"/>
                <w:lang w:eastAsia="ar-SA"/>
              </w:rPr>
              <w:t>Содокладчик: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color w:val="000000" w:themeColor="text1"/>
                <w:lang w:eastAsia="ar-SA"/>
              </w:rPr>
            </w:pPr>
            <w:proofErr w:type="spellStart"/>
            <w:r w:rsidRPr="00513555">
              <w:rPr>
                <w:rFonts w:eastAsia="Cambria"/>
                <w:b/>
                <w:i/>
                <w:color w:val="000000" w:themeColor="text1"/>
                <w:lang w:eastAsia="ar-SA"/>
              </w:rPr>
              <w:t>Тотолян</w:t>
            </w:r>
            <w:proofErr w:type="spellEnd"/>
            <w:r w:rsidRPr="00513555">
              <w:rPr>
                <w:rFonts w:eastAsia="Cambria"/>
                <w:b/>
                <w:i/>
                <w:color w:val="000000" w:themeColor="text1"/>
                <w:lang w:eastAsia="ar-SA"/>
              </w:rPr>
              <w:t xml:space="preserve"> </w:t>
            </w:r>
            <w:proofErr w:type="spellStart"/>
            <w:r w:rsidRPr="00513555">
              <w:rPr>
                <w:rFonts w:eastAsia="Cambria"/>
                <w:b/>
                <w:i/>
                <w:color w:val="000000" w:themeColor="text1"/>
                <w:lang w:eastAsia="ar-SA"/>
              </w:rPr>
              <w:t>Арег</w:t>
            </w:r>
            <w:proofErr w:type="spellEnd"/>
            <w:r w:rsidRPr="00513555">
              <w:rPr>
                <w:rFonts w:eastAsia="Cambria"/>
                <w:b/>
                <w:i/>
                <w:color w:val="000000" w:themeColor="text1"/>
                <w:lang w:eastAsia="ar-SA"/>
              </w:rPr>
              <w:t xml:space="preserve"> Артемович,</w:t>
            </w:r>
            <w:r w:rsidRPr="00513555">
              <w:rPr>
                <w:rFonts w:eastAsia="Cambria"/>
                <w:color w:val="000000" w:themeColor="text1"/>
                <w:lang w:eastAsia="ar-SA"/>
              </w:rPr>
              <w:t xml:space="preserve"> академик РАН, 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b/>
                <w:i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color w:val="000000" w:themeColor="text1"/>
                <w:lang w:eastAsia="ar-SA"/>
              </w:rPr>
              <w:t>д.м.н., профессор,</w:t>
            </w:r>
          </w:p>
          <w:p w:rsidR="00074F50" w:rsidRPr="00513555" w:rsidRDefault="00074F50" w:rsidP="00074F50">
            <w:pPr>
              <w:spacing w:line="276" w:lineRule="auto"/>
              <w:ind w:left="119" w:right="28"/>
              <w:jc w:val="right"/>
              <w:rPr>
                <w:rFonts w:eastAsia="Cambria"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color w:val="000000" w:themeColor="text1"/>
                <w:lang w:eastAsia="ar-SA"/>
              </w:rPr>
              <w:t xml:space="preserve">ФБУН НИИ эпидемиологии и микробиологии имени Пастера, </w:t>
            </w:r>
          </w:p>
          <w:p w:rsidR="00074F50" w:rsidRPr="00513555" w:rsidRDefault="00074F50" w:rsidP="00074F50">
            <w:pPr>
              <w:contextualSpacing/>
              <w:jc w:val="right"/>
              <w:rPr>
                <w:rFonts w:eastAsia="Cambria"/>
                <w:color w:val="000000" w:themeColor="text1"/>
                <w:lang w:eastAsia="ar-SA"/>
              </w:rPr>
            </w:pPr>
            <w:r w:rsidRPr="00513555">
              <w:rPr>
                <w:rFonts w:eastAsia="Cambria"/>
                <w:color w:val="000000" w:themeColor="text1"/>
                <w:lang w:eastAsia="ar-SA"/>
              </w:rPr>
              <w:t>(Санкт-Петербург)</w:t>
            </w:r>
          </w:p>
          <w:p w:rsidR="00074F50" w:rsidRPr="00074F50" w:rsidRDefault="00074F50" w:rsidP="00074F50">
            <w:pPr>
              <w:tabs>
                <w:tab w:val="left" w:pos="6795"/>
              </w:tabs>
              <w:ind w:left="720"/>
              <w:contextualSpacing/>
              <w:jc w:val="right"/>
              <w:rPr>
                <w:i/>
                <w:color w:val="000000" w:themeColor="text1"/>
              </w:rPr>
            </w:pPr>
            <w:r w:rsidRPr="00513555">
              <w:rPr>
                <w:i/>
                <w:color w:val="000000" w:themeColor="text1"/>
              </w:rPr>
              <w:t>(по согласованию)</w:t>
            </w:r>
          </w:p>
        </w:tc>
      </w:tr>
      <w:tr w:rsidR="0083092F" w:rsidRPr="00513555" w:rsidTr="0083092F">
        <w:trPr>
          <w:trHeight w:val="385"/>
        </w:trPr>
        <w:tc>
          <w:tcPr>
            <w:tcW w:w="1638" w:type="dxa"/>
            <w:vMerge w:val="restart"/>
          </w:tcPr>
          <w:p w:rsidR="0083092F" w:rsidRPr="00513555" w:rsidRDefault="0083092F" w:rsidP="0083092F">
            <w:pPr>
              <w:spacing w:line="276" w:lineRule="auto"/>
              <w:rPr>
                <w:b/>
                <w:color w:val="000000" w:themeColor="text1"/>
              </w:rPr>
            </w:pPr>
            <w:r w:rsidRPr="00513555">
              <w:rPr>
                <w:b/>
                <w:color w:val="000000" w:themeColor="text1"/>
              </w:rPr>
              <w:t>14:20 – 14:40</w:t>
            </w:r>
          </w:p>
        </w:tc>
        <w:tc>
          <w:tcPr>
            <w:tcW w:w="7707" w:type="dxa"/>
            <w:shd w:val="clear" w:color="auto" w:fill="auto"/>
          </w:tcPr>
          <w:p w:rsidR="0083092F" w:rsidRPr="00612A31" w:rsidRDefault="0083092F" w:rsidP="0083092F">
            <w:pPr>
              <w:contextualSpacing/>
              <w:jc w:val="both"/>
              <w:rPr>
                <w:rFonts w:eastAsia="Calibri"/>
                <w:b/>
                <w:bCs/>
                <w:iCs/>
                <w:color w:val="000000"/>
              </w:rPr>
            </w:pPr>
            <w:r w:rsidRPr="00612A31">
              <w:rPr>
                <w:rFonts w:eastAsia="Calibri"/>
                <w:b/>
                <w:bCs/>
                <w:iCs/>
                <w:color w:val="000000"/>
              </w:rPr>
              <w:t>Научные основы моделирования ускоренного старения как критерия гигиенической оценки воздействия спектра производственных факторов</w:t>
            </w:r>
          </w:p>
        </w:tc>
      </w:tr>
      <w:tr w:rsidR="0083092F" w:rsidRPr="00513555" w:rsidTr="0083092F">
        <w:trPr>
          <w:trHeight w:val="385"/>
        </w:trPr>
        <w:tc>
          <w:tcPr>
            <w:tcW w:w="1638" w:type="dxa"/>
            <w:vMerge/>
          </w:tcPr>
          <w:p w:rsidR="0083092F" w:rsidRPr="00513555" w:rsidRDefault="0083092F" w:rsidP="0083092F">
            <w:pPr>
              <w:spacing w:line="276" w:lineRule="auto"/>
              <w:rPr>
                <w:b/>
                <w:color w:val="000000" w:themeColor="text1"/>
              </w:rPr>
            </w:pPr>
          </w:p>
        </w:tc>
        <w:tc>
          <w:tcPr>
            <w:tcW w:w="7707" w:type="dxa"/>
          </w:tcPr>
          <w:p w:rsidR="0083092F" w:rsidRPr="00612A31" w:rsidRDefault="0083092F" w:rsidP="0083092F">
            <w:pPr>
              <w:ind w:right="28"/>
              <w:contextualSpacing/>
              <w:jc w:val="right"/>
              <w:rPr>
                <w:rFonts w:eastAsia="Calibri"/>
                <w:b/>
                <w:i/>
                <w:color w:val="000000"/>
              </w:rPr>
            </w:pPr>
            <w:r w:rsidRPr="006A509F">
              <w:rPr>
                <w:rFonts w:eastAsia="Cambria"/>
                <w:b/>
                <w:lang w:eastAsia="ar-SA"/>
              </w:rPr>
              <w:t>НОВИКОВА</w:t>
            </w:r>
            <w:r w:rsidRPr="006A509F">
              <w:rPr>
                <w:b/>
              </w:rPr>
              <w:t xml:space="preserve"> </w:t>
            </w:r>
            <w:r w:rsidRPr="006A509F">
              <w:rPr>
                <w:rFonts w:eastAsia="Cambria"/>
                <w:b/>
                <w:lang w:eastAsia="ar-SA"/>
              </w:rPr>
              <w:t>Ирина Игоревна</w:t>
            </w:r>
          </w:p>
          <w:p w:rsidR="0083092F" w:rsidRDefault="0083092F" w:rsidP="0083092F">
            <w:pPr>
              <w:spacing w:line="276" w:lineRule="auto"/>
              <w:ind w:left="119" w:right="28"/>
              <w:jc w:val="right"/>
              <w:rPr>
                <w:rFonts w:eastAsia="Cambria"/>
                <w:lang w:eastAsia="ar-SA"/>
              </w:rPr>
            </w:pPr>
            <w:r w:rsidRPr="00486964">
              <w:rPr>
                <w:rFonts w:eastAsia="Cambria"/>
                <w:lang w:eastAsia="ar-SA"/>
              </w:rPr>
              <w:t xml:space="preserve">ФБУН «Новосибирский НИИ гигиены» Роспотребнадзора, </w:t>
            </w:r>
          </w:p>
          <w:p w:rsidR="0083092F" w:rsidRPr="00486964" w:rsidRDefault="0083092F" w:rsidP="0083092F">
            <w:pPr>
              <w:spacing w:line="276" w:lineRule="auto"/>
              <w:ind w:left="119" w:right="28"/>
              <w:jc w:val="right"/>
              <w:rPr>
                <w:rFonts w:eastAsia="Cambria"/>
                <w:lang w:eastAsia="ar-SA"/>
              </w:rPr>
            </w:pPr>
            <w:r>
              <w:rPr>
                <w:rFonts w:eastAsia="Cambria"/>
                <w:lang w:eastAsia="ar-SA"/>
              </w:rPr>
              <w:t>Д</w:t>
            </w:r>
            <w:r w:rsidRPr="00486964">
              <w:rPr>
                <w:rFonts w:eastAsia="Cambria"/>
                <w:lang w:eastAsia="ar-SA"/>
              </w:rPr>
              <w:t>иректор</w:t>
            </w:r>
            <w:r>
              <w:rPr>
                <w:rFonts w:eastAsia="Cambria"/>
                <w:lang w:eastAsia="ar-SA"/>
              </w:rPr>
              <w:t xml:space="preserve">, </w:t>
            </w:r>
            <w:r w:rsidRPr="00486964">
              <w:rPr>
                <w:rFonts w:eastAsia="Cambria"/>
                <w:lang w:eastAsia="ar-SA"/>
              </w:rPr>
              <w:t>д.м.н., профессор</w:t>
            </w:r>
          </w:p>
          <w:p w:rsidR="0083092F" w:rsidRPr="00147756" w:rsidRDefault="0083092F" w:rsidP="0083092F">
            <w:pPr>
              <w:ind w:right="28"/>
              <w:contextualSpacing/>
              <w:jc w:val="right"/>
              <w:rPr>
                <w:rFonts w:eastAsia="Cambria"/>
                <w:b/>
                <w:lang w:eastAsia="ar-SA"/>
              </w:rPr>
            </w:pPr>
            <w:r w:rsidRPr="00147756">
              <w:rPr>
                <w:rFonts w:eastAsia="Cambria"/>
                <w:b/>
                <w:lang w:eastAsia="ar-SA"/>
              </w:rPr>
              <w:t>Содокладчики:</w:t>
            </w:r>
          </w:p>
          <w:p w:rsidR="0083092F" w:rsidRPr="00762737" w:rsidRDefault="0083092F" w:rsidP="0083092F">
            <w:pPr>
              <w:ind w:right="28"/>
              <w:contextualSpacing/>
              <w:jc w:val="right"/>
              <w:rPr>
                <w:rFonts w:eastAsia="Cambria"/>
                <w:b/>
                <w:i/>
                <w:lang w:eastAsia="ar-SA"/>
              </w:rPr>
            </w:pPr>
            <w:r w:rsidRPr="00147756">
              <w:rPr>
                <w:rFonts w:eastAsia="Cambria"/>
                <w:b/>
                <w:i/>
                <w:lang w:eastAsia="ar-SA"/>
              </w:rPr>
              <w:t>Романенко Сергей Павлович</w:t>
            </w:r>
            <w:r>
              <w:rPr>
                <w:rFonts w:eastAsia="Cambria"/>
                <w:b/>
                <w:i/>
                <w:lang w:eastAsia="ar-SA"/>
              </w:rPr>
              <w:t xml:space="preserve">, </w:t>
            </w:r>
            <w:r w:rsidRPr="006A7DF0">
              <w:rPr>
                <w:rFonts w:eastAsia="Cambria"/>
                <w:lang w:eastAsia="ar-SA"/>
              </w:rPr>
              <w:t>к.м.н.</w:t>
            </w:r>
          </w:p>
          <w:p w:rsidR="0083092F" w:rsidRDefault="0083092F" w:rsidP="0083092F">
            <w:pPr>
              <w:ind w:right="28"/>
              <w:contextualSpacing/>
              <w:jc w:val="right"/>
              <w:rPr>
                <w:rFonts w:eastAsia="Cambria"/>
                <w:lang w:eastAsia="ar-SA"/>
              </w:rPr>
            </w:pPr>
            <w:r>
              <w:rPr>
                <w:rFonts w:eastAsia="Cambria"/>
                <w:b/>
                <w:i/>
                <w:lang w:eastAsia="ar-SA"/>
              </w:rPr>
              <w:t xml:space="preserve">Савченко Олег Андреевич, </w:t>
            </w:r>
            <w:r w:rsidRPr="00CC5C7F">
              <w:rPr>
                <w:rFonts w:eastAsia="Cambria"/>
                <w:lang w:eastAsia="ar-SA"/>
              </w:rPr>
              <w:t xml:space="preserve">к.б.н. </w:t>
            </w:r>
          </w:p>
          <w:p w:rsidR="0083092F" w:rsidRPr="00762737" w:rsidRDefault="0083092F" w:rsidP="0083092F">
            <w:pPr>
              <w:ind w:right="28"/>
              <w:contextualSpacing/>
              <w:jc w:val="right"/>
              <w:rPr>
                <w:rFonts w:eastAsia="Cambria"/>
                <w:b/>
                <w:i/>
                <w:lang w:eastAsia="ar-SA"/>
              </w:rPr>
            </w:pPr>
            <w:r w:rsidRPr="00CC5C7F">
              <w:rPr>
                <w:rFonts w:eastAsia="Cambria"/>
                <w:lang w:eastAsia="ar-SA"/>
              </w:rPr>
              <w:t>ФБУН «Новосибирский НИИ гигиены» Роспотребнадзора</w:t>
            </w:r>
          </w:p>
          <w:p w:rsidR="0083092F" w:rsidRDefault="0083092F" w:rsidP="0083092F">
            <w:pPr>
              <w:ind w:right="28"/>
              <w:contextualSpacing/>
              <w:jc w:val="right"/>
              <w:rPr>
                <w:rFonts w:eastAsia="Cambria"/>
                <w:lang w:eastAsia="ar-SA"/>
              </w:rPr>
            </w:pPr>
            <w:r>
              <w:rPr>
                <w:rFonts w:eastAsia="Cambria"/>
                <w:lang w:eastAsia="ar-SA"/>
              </w:rPr>
              <w:t>(</w:t>
            </w:r>
            <w:r w:rsidRPr="00486964">
              <w:rPr>
                <w:rFonts w:eastAsia="Cambria"/>
                <w:lang w:eastAsia="ar-SA"/>
              </w:rPr>
              <w:t>Новосибирск</w:t>
            </w:r>
            <w:r>
              <w:rPr>
                <w:rFonts w:eastAsia="Cambria"/>
                <w:lang w:eastAsia="ar-SA"/>
              </w:rPr>
              <w:t>)</w:t>
            </w:r>
          </w:p>
          <w:p w:rsidR="0083092F" w:rsidRPr="00612A31" w:rsidRDefault="0083092F" w:rsidP="0083092F">
            <w:pPr>
              <w:spacing w:line="276" w:lineRule="auto"/>
              <w:ind w:left="119"/>
              <w:jc w:val="right"/>
              <w:rPr>
                <w:rFonts w:eastAsia="Calibri"/>
                <w:color w:val="000000"/>
              </w:rPr>
            </w:pPr>
            <w:r w:rsidRPr="00612A31">
              <w:rPr>
                <w:i/>
                <w:color w:val="000000"/>
              </w:rPr>
              <w:t>(по согласованию)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612A31" w:rsidRDefault="0083092F" w:rsidP="0083092F">
            <w:pPr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14:4</w:t>
            </w:r>
            <w:r>
              <w:rPr>
                <w:b/>
                <w:color w:val="000000"/>
              </w:rPr>
              <w:t>0</w:t>
            </w:r>
            <w:r w:rsidRPr="00612A31">
              <w:rPr>
                <w:b/>
                <w:color w:val="000000"/>
              </w:rPr>
              <w:t xml:space="preserve"> – 15:0</w:t>
            </w:r>
            <w:r>
              <w:rPr>
                <w:b/>
                <w:color w:val="000000"/>
              </w:rPr>
              <w:t>0</w:t>
            </w:r>
          </w:p>
        </w:tc>
        <w:tc>
          <w:tcPr>
            <w:tcW w:w="7707" w:type="dxa"/>
          </w:tcPr>
          <w:p w:rsidR="0083092F" w:rsidRPr="00C64CD9" w:rsidRDefault="0083092F" w:rsidP="0083092F">
            <w:pPr>
              <w:contextualSpacing/>
              <w:jc w:val="both"/>
              <w:rPr>
                <w:b/>
              </w:rPr>
            </w:pPr>
            <w:r w:rsidRPr="00C64CD9">
              <w:rPr>
                <w:b/>
              </w:rPr>
              <w:t>Гигиеническая регламентация и оценки рисков здоровью при различных видах водопользования: повышение надежности доказательной базы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612A31" w:rsidRDefault="0083092F" w:rsidP="0083092F">
            <w:pPr>
              <w:rPr>
                <w:b/>
                <w:color w:val="000000"/>
              </w:rPr>
            </w:pPr>
          </w:p>
        </w:tc>
        <w:tc>
          <w:tcPr>
            <w:tcW w:w="7707" w:type="dxa"/>
          </w:tcPr>
          <w:p w:rsidR="0083092F" w:rsidRPr="00612A31" w:rsidRDefault="0083092F" w:rsidP="0083092F">
            <w:pPr>
              <w:spacing w:line="276" w:lineRule="auto"/>
              <w:contextualSpacing/>
              <w:jc w:val="right"/>
              <w:rPr>
                <w:rFonts w:eastAsia="Calibri"/>
                <w:b/>
                <w:color w:val="000000"/>
              </w:rPr>
            </w:pPr>
            <w:r w:rsidRPr="00612A31">
              <w:rPr>
                <w:rFonts w:eastAsia="Calibri"/>
                <w:b/>
                <w:color w:val="000000"/>
              </w:rPr>
              <w:t>ДРОЗДОВА Елена Валентиновна</w:t>
            </w:r>
          </w:p>
          <w:p w:rsidR="0083092F" w:rsidRPr="00612A31" w:rsidRDefault="0083092F" w:rsidP="0083092F">
            <w:pPr>
              <w:ind w:firstLine="709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Государственное учреждение</w:t>
            </w:r>
          </w:p>
          <w:p w:rsidR="0083092F" w:rsidRPr="00612A31" w:rsidRDefault="0083092F" w:rsidP="0083092F">
            <w:pPr>
              <w:ind w:firstLine="709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«Республиканский центр гигиены,</w:t>
            </w:r>
          </w:p>
          <w:p w:rsidR="0083092F" w:rsidRPr="00612A31" w:rsidRDefault="0083092F" w:rsidP="0083092F">
            <w:pPr>
              <w:ind w:firstLine="709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эпидемиологии и общественного здоровья»,</w:t>
            </w:r>
          </w:p>
          <w:p w:rsidR="0083092F" w:rsidRPr="00612A31" w:rsidRDefault="0083092F" w:rsidP="0083092F">
            <w:pPr>
              <w:ind w:firstLine="709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Научно-исследовательский институт гигиены, токсикологии, эпидемиологии, вирусологии и микробиологии,</w:t>
            </w:r>
          </w:p>
          <w:p w:rsidR="0083092F" w:rsidRPr="00612A31" w:rsidRDefault="0083092F" w:rsidP="0083092F">
            <w:pPr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заместитель директора по научной работе,</w:t>
            </w:r>
            <w:r>
              <w:rPr>
                <w:rFonts w:eastAsia="Calibri"/>
                <w:color w:val="000000"/>
              </w:rPr>
              <w:t xml:space="preserve"> </w:t>
            </w:r>
            <w:r w:rsidRPr="00612A31">
              <w:rPr>
                <w:rFonts w:eastAsia="Calibri"/>
                <w:color w:val="000000"/>
              </w:rPr>
              <w:t>к.м.н.,</w:t>
            </w:r>
            <w:r>
              <w:t xml:space="preserve"> </w:t>
            </w:r>
            <w:r w:rsidRPr="00612A31">
              <w:rPr>
                <w:rFonts w:eastAsia="Calibri"/>
                <w:color w:val="000000"/>
              </w:rPr>
              <w:t>доцент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  (Минск, Республика Беларусь)</w:t>
            </w:r>
          </w:p>
          <w:p w:rsidR="0083092F" w:rsidRPr="00E4749F" w:rsidRDefault="0083092F" w:rsidP="0083092F">
            <w:pPr>
              <w:contextualSpacing/>
              <w:jc w:val="right"/>
              <w:rPr>
                <w:b/>
              </w:rPr>
            </w:pP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6974A2" w:rsidRDefault="0083092F" w:rsidP="0083092F">
            <w:pPr>
              <w:rPr>
                <w:b/>
                <w:color w:val="003399"/>
              </w:rPr>
            </w:pPr>
            <w:r>
              <w:rPr>
                <w:b/>
                <w:color w:val="000000"/>
              </w:rPr>
              <w:t>15:00</w:t>
            </w:r>
            <w:r w:rsidRPr="00612A31">
              <w:rPr>
                <w:b/>
                <w:color w:val="000000"/>
              </w:rPr>
              <w:t xml:space="preserve"> – 15:2</w:t>
            </w:r>
            <w:r>
              <w:rPr>
                <w:b/>
                <w:color w:val="000000"/>
              </w:rPr>
              <w:t>0</w:t>
            </w:r>
          </w:p>
        </w:tc>
        <w:tc>
          <w:tcPr>
            <w:tcW w:w="7707" w:type="dxa"/>
          </w:tcPr>
          <w:p w:rsidR="0083092F" w:rsidRPr="0067158B" w:rsidRDefault="0083092F" w:rsidP="0083092F">
            <w:pPr>
              <w:contextualSpacing/>
              <w:jc w:val="both"/>
              <w:rPr>
                <w:b/>
                <w:i/>
              </w:rPr>
            </w:pPr>
            <w:r w:rsidRPr="003540E4">
              <w:rPr>
                <w:b/>
              </w:rPr>
              <w:t>Гигиеническая оценка профессионального риска здоровью при воздействии разных компонентов напряженности трудового процесса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6974A2" w:rsidRDefault="0083092F" w:rsidP="0083092F">
            <w:pPr>
              <w:rPr>
                <w:b/>
                <w:color w:val="003399"/>
              </w:rPr>
            </w:pPr>
          </w:p>
        </w:tc>
        <w:tc>
          <w:tcPr>
            <w:tcW w:w="7707" w:type="dxa"/>
          </w:tcPr>
          <w:p w:rsidR="0083092F" w:rsidRPr="00612A31" w:rsidRDefault="0083092F" w:rsidP="0083092F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ЛИР Дарья Николаевна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ФБУН «ФНЦ медико-профилактических технологий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управления рисками здоровью населения», 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ведущий научный сотрудник, 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заведующий отделом анализа риска для здоровья,</w:t>
            </w:r>
            <w:r>
              <w:rPr>
                <w:color w:val="000000"/>
              </w:rPr>
              <w:t xml:space="preserve"> </w:t>
            </w:r>
            <w:r w:rsidRPr="00612A31">
              <w:rPr>
                <w:color w:val="000000"/>
              </w:rPr>
              <w:t>к.м.н., доцент</w:t>
            </w:r>
          </w:p>
          <w:p w:rsidR="0083092F" w:rsidRPr="00612A31" w:rsidRDefault="0083092F" w:rsidP="0083092F">
            <w:pPr>
              <w:tabs>
                <w:tab w:val="left" w:pos="6795"/>
              </w:tabs>
              <w:ind w:left="720"/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Содокладчик:</w:t>
            </w:r>
          </w:p>
          <w:p w:rsidR="0083092F" w:rsidRPr="00612A31" w:rsidRDefault="0083092F" w:rsidP="0083092F">
            <w:pPr>
              <w:tabs>
                <w:tab w:val="left" w:pos="6795"/>
              </w:tabs>
              <w:ind w:left="720"/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i/>
                <w:color w:val="000000"/>
              </w:rPr>
              <w:t xml:space="preserve"> </w:t>
            </w:r>
            <w:proofErr w:type="spellStart"/>
            <w:r w:rsidRPr="00612A31">
              <w:rPr>
                <w:b/>
                <w:i/>
                <w:color w:val="000000"/>
              </w:rPr>
              <w:t>Лужецкий</w:t>
            </w:r>
            <w:proofErr w:type="spellEnd"/>
            <w:r w:rsidRPr="00612A31">
              <w:rPr>
                <w:b/>
                <w:i/>
                <w:color w:val="000000"/>
              </w:rPr>
              <w:t xml:space="preserve"> Константин Петрович</w:t>
            </w:r>
            <w:r w:rsidRPr="00612A31">
              <w:rPr>
                <w:b/>
                <w:color w:val="000000"/>
              </w:rPr>
              <w:t>,</w:t>
            </w:r>
            <w:r w:rsidRPr="00612A31">
              <w:rPr>
                <w:color w:val="000000"/>
              </w:rPr>
              <w:t xml:space="preserve"> д.м.н.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ФБУН «ФНЦ медико-профилактических технологий</w:t>
            </w:r>
          </w:p>
          <w:p w:rsidR="0083092F" w:rsidRPr="00612A31" w:rsidRDefault="0083092F" w:rsidP="0083092F">
            <w:pPr>
              <w:tabs>
                <w:tab w:val="left" w:pos="6795"/>
              </w:tabs>
              <w:ind w:left="720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управления рисками здоровью населения»</w:t>
            </w:r>
            <w:r>
              <w:rPr>
                <w:color w:val="000000"/>
              </w:rPr>
              <w:t xml:space="preserve"> </w:t>
            </w:r>
          </w:p>
          <w:p w:rsidR="0083092F" w:rsidRPr="00612A31" w:rsidRDefault="0083092F" w:rsidP="0083092F">
            <w:pPr>
              <w:tabs>
                <w:tab w:val="left" w:pos="6795"/>
              </w:tabs>
              <w:ind w:left="720"/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(Пермь)</w:t>
            </w:r>
          </w:p>
          <w:p w:rsidR="0083092F" w:rsidRPr="007408A7" w:rsidRDefault="0083092F" w:rsidP="0083092F">
            <w:pPr>
              <w:contextualSpacing/>
              <w:rPr>
                <w:b/>
              </w:rPr>
            </w:pP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Default="0083092F" w:rsidP="0083092F">
            <w:pPr>
              <w:rPr>
                <w:b/>
              </w:rPr>
            </w:pPr>
            <w:r w:rsidRPr="00A26812">
              <w:rPr>
                <w:b/>
              </w:rPr>
              <w:t>1</w:t>
            </w:r>
            <w:r>
              <w:rPr>
                <w:b/>
              </w:rPr>
              <w:t>5</w:t>
            </w:r>
            <w:r w:rsidRPr="00A26812">
              <w:rPr>
                <w:b/>
              </w:rPr>
              <w:t>:</w:t>
            </w:r>
            <w:r>
              <w:rPr>
                <w:b/>
              </w:rPr>
              <w:t>20</w:t>
            </w:r>
            <w:r w:rsidRPr="00A26812">
              <w:rPr>
                <w:b/>
              </w:rPr>
              <w:t xml:space="preserve"> </w:t>
            </w:r>
            <w:r w:rsidRPr="00D23B4F">
              <w:rPr>
                <w:b/>
              </w:rPr>
              <w:t>– 1</w:t>
            </w:r>
            <w:r>
              <w:rPr>
                <w:b/>
              </w:rPr>
              <w:t>5</w:t>
            </w:r>
            <w:r w:rsidRPr="00D23B4F">
              <w:rPr>
                <w:b/>
              </w:rPr>
              <w:t>:</w:t>
            </w:r>
            <w:r>
              <w:rPr>
                <w:b/>
              </w:rPr>
              <w:t>40</w:t>
            </w:r>
          </w:p>
        </w:tc>
        <w:tc>
          <w:tcPr>
            <w:tcW w:w="7707" w:type="dxa"/>
          </w:tcPr>
          <w:p w:rsidR="0083092F" w:rsidRPr="001B19DC" w:rsidRDefault="0083092F" w:rsidP="0083092F">
            <w:pPr>
              <w:contextualSpacing/>
              <w:jc w:val="both"/>
              <w:rPr>
                <w:color w:val="000000"/>
              </w:rPr>
            </w:pPr>
            <w:r w:rsidRPr="001B19DC">
              <w:rPr>
                <w:b/>
                <w:color w:val="000000" w:themeColor="text1"/>
              </w:rPr>
              <w:t>Информационно-аналитическое обеспечение санитарно-эпидемиологического благополучия населения в Российской Арктике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Default="0083092F" w:rsidP="0083092F">
            <w:pPr>
              <w:rPr>
                <w:b/>
              </w:rPr>
            </w:pPr>
          </w:p>
        </w:tc>
        <w:tc>
          <w:tcPr>
            <w:tcW w:w="7707" w:type="dxa"/>
          </w:tcPr>
          <w:p w:rsidR="0083092F" w:rsidRPr="00612A31" w:rsidRDefault="0083092F" w:rsidP="0083092F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БУЗИНОВ Роман Вячеславович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ФБУН «СЗНЦ гигиены и общественного здоровья»,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12A31">
              <w:rPr>
                <w:color w:val="000000"/>
              </w:rPr>
              <w:t>иректор</w:t>
            </w:r>
            <w:r>
              <w:rPr>
                <w:color w:val="000000"/>
              </w:rPr>
              <w:t xml:space="preserve">, </w:t>
            </w:r>
            <w:r w:rsidRPr="00612A31">
              <w:rPr>
                <w:color w:val="000000"/>
              </w:rPr>
              <w:t>д.м.н.</w:t>
            </w:r>
          </w:p>
          <w:p w:rsidR="0083092F" w:rsidRPr="001B19DC" w:rsidRDefault="0083092F" w:rsidP="0083092F">
            <w:pPr>
              <w:contextualSpacing/>
              <w:jc w:val="right"/>
              <w:rPr>
                <w:rFonts w:eastAsia="Calibri"/>
                <w:b/>
                <w:color w:val="000000" w:themeColor="text1"/>
              </w:rPr>
            </w:pPr>
            <w:r w:rsidRPr="001B19DC">
              <w:rPr>
                <w:rFonts w:eastAsia="Calibri"/>
                <w:b/>
                <w:color w:val="000000" w:themeColor="text1"/>
              </w:rPr>
              <w:t>Содокладчик</w:t>
            </w:r>
            <w:r>
              <w:rPr>
                <w:rFonts w:eastAsia="Calibri"/>
                <w:b/>
                <w:color w:val="000000" w:themeColor="text1"/>
              </w:rPr>
              <w:t>:</w:t>
            </w:r>
          </w:p>
          <w:p w:rsidR="0083092F" w:rsidRPr="00C21A32" w:rsidRDefault="0083092F" w:rsidP="0083092F">
            <w:pPr>
              <w:contextualSpacing/>
              <w:jc w:val="right"/>
              <w:rPr>
                <w:b/>
                <w:i/>
                <w:color w:val="000000" w:themeColor="text1"/>
              </w:rPr>
            </w:pPr>
            <w:proofErr w:type="spellStart"/>
            <w:r w:rsidRPr="00C21A32">
              <w:rPr>
                <w:b/>
                <w:i/>
                <w:color w:val="000000" w:themeColor="text1"/>
              </w:rPr>
              <w:t>Крийт</w:t>
            </w:r>
            <w:proofErr w:type="spellEnd"/>
            <w:r w:rsidRPr="00C21A32">
              <w:rPr>
                <w:b/>
                <w:i/>
                <w:color w:val="000000" w:themeColor="text1"/>
              </w:rPr>
              <w:t xml:space="preserve"> Владимир Евгеньевич</w:t>
            </w:r>
            <w:r>
              <w:rPr>
                <w:b/>
                <w:i/>
                <w:color w:val="000000" w:themeColor="text1"/>
              </w:rPr>
              <w:t>,</w:t>
            </w:r>
            <w:r w:rsidRPr="00C21A32">
              <w:rPr>
                <w:rFonts w:eastAsia="Calibri"/>
                <w:color w:val="000000" w:themeColor="text1"/>
              </w:rPr>
              <w:t xml:space="preserve"> д.б.н.</w:t>
            </w:r>
          </w:p>
          <w:p w:rsidR="0083092F" w:rsidRPr="00C21A32" w:rsidRDefault="0083092F" w:rsidP="0083092F">
            <w:pPr>
              <w:contextualSpacing/>
              <w:jc w:val="right"/>
              <w:rPr>
                <w:rFonts w:eastAsia="Calibri"/>
                <w:color w:val="000000" w:themeColor="text1"/>
              </w:rPr>
            </w:pPr>
            <w:r w:rsidRPr="00C21A32">
              <w:rPr>
                <w:rFonts w:eastAsia="Calibri"/>
                <w:color w:val="000000" w:themeColor="text1"/>
              </w:rPr>
              <w:t xml:space="preserve">ФБУН «СЗНЦ гигиены и общественного здоровья», </w:t>
            </w:r>
          </w:p>
          <w:p w:rsidR="0083092F" w:rsidRDefault="0083092F" w:rsidP="0083092F">
            <w:pPr>
              <w:contextualSpacing/>
              <w:jc w:val="right"/>
              <w:rPr>
                <w:rFonts w:eastAsia="Calibri"/>
                <w:color w:val="000000" w:themeColor="text1"/>
              </w:rPr>
            </w:pPr>
            <w:r w:rsidRPr="00C21A32">
              <w:rPr>
                <w:rFonts w:eastAsia="Calibri"/>
                <w:color w:val="000000" w:themeColor="text1"/>
              </w:rPr>
              <w:t>(Санкт-Петербург)</w:t>
            </w:r>
          </w:p>
          <w:p w:rsidR="0083092F" w:rsidRPr="00612A31" w:rsidRDefault="0083092F" w:rsidP="0083092F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i/>
                <w:color w:val="000000"/>
              </w:rPr>
              <w:t>(по согласованию)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BE460F" w:rsidRDefault="0083092F" w:rsidP="0083092F">
            <w:pPr>
              <w:rPr>
                <w:b/>
                <w:sz w:val="26"/>
                <w:szCs w:val="26"/>
              </w:rPr>
            </w:pPr>
            <w:r w:rsidRPr="00F94E9D">
              <w:rPr>
                <w:b/>
              </w:rPr>
              <w:t>1</w:t>
            </w:r>
            <w:r>
              <w:rPr>
                <w:b/>
              </w:rPr>
              <w:t>5</w:t>
            </w:r>
            <w:r w:rsidRPr="00F94E9D">
              <w:rPr>
                <w:b/>
              </w:rPr>
              <w:t>:</w:t>
            </w:r>
            <w:r>
              <w:rPr>
                <w:b/>
              </w:rPr>
              <w:t>40</w:t>
            </w:r>
            <w:r w:rsidRPr="00F94E9D">
              <w:rPr>
                <w:b/>
              </w:rPr>
              <w:t xml:space="preserve"> – 1</w:t>
            </w:r>
            <w:r>
              <w:rPr>
                <w:b/>
              </w:rPr>
              <w:t>6</w:t>
            </w:r>
            <w:r w:rsidRPr="00F94E9D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7707" w:type="dxa"/>
          </w:tcPr>
          <w:p w:rsidR="0083092F" w:rsidRPr="007408A7" w:rsidRDefault="0083092F" w:rsidP="0083092F">
            <w:pPr>
              <w:contextualSpacing/>
              <w:rPr>
                <w:b/>
              </w:rPr>
            </w:pPr>
            <w:r w:rsidRPr="007408A7">
              <w:rPr>
                <w:b/>
              </w:rPr>
              <w:t>Сравнительный анализ психоэмоционального состояния у женщин - медицинских работников с разными режимами труда</w:t>
            </w:r>
          </w:p>
        </w:tc>
      </w:tr>
      <w:tr w:rsidR="0083092F" w:rsidRPr="00691C39" w:rsidTr="0083092F">
        <w:trPr>
          <w:trHeight w:val="385"/>
        </w:trPr>
        <w:tc>
          <w:tcPr>
            <w:tcW w:w="1638" w:type="dxa"/>
          </w:tcPr>
          <w:p w:rsidR="0083092F" w:rsidRPr="00D23B4F" w:rsidRDefault="0083092F" w:rsidP="0083092F">
            <w:pPr>
              <w:rPr>
                <w:b/>
              </w:rPr>
            </w:pPr>
          </w:p>
        </w:tc>
        <w:tc>
          <w:tcPr>
            <w:tcW w:w="7707" w:type="dxa"/>
          </w:tcPr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b/>
                <w:color w:val="000000"/>
              </w:rPr>
              <w:t>ФЕСЕНКО</w:t>
            </w:r>
            <w:r w:rsidRPr="00612A31">
              <w:rPr>
                <w:color w:val="000000"/>
              </w:rPr>
              <w:t xml:space="preserve"> </w:t>
            </w:r>
            <w:r w:rsidRPr="00612A31">
              <w:rPr>
                <w:b/>
                <w:color w:val="000000"/>
              </w:rPr>
              <w:t>Марина Александровна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ФГБНУ «Научно-исследовательский институт медицины 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труда им. академика Н.Ф. </w:t>
            </w:r>
            <w:proofErr w:type="spellStart"/>
            <w:r w:rsidRPr="00612A31">
              <w:rPr>
                <w:color w:val="000000"/>
              </w:rPr>
              <w:t>Измерова</w:t>
            </w:r>
            <w:proofErr w:type="spellEnd"/>
            <w:r w:rsidRPr="00612A31">
              <w:rPr>
                <w:color w:val="000000"/>
              </w:rPr>
              <w:t>»,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612A31">
              <w:rPr>
                <w:color w:val="000000"/>
              </w:rPr>
              <w:t xml:space="preserve">аведующий лабораторией профилактики </w:t>
            </w: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нарушений репродуктивного здоровья работников,</w:t>
            </w:r>
            <w:r>
              <w:rPr>
                <w:color w:val="000000"/>
              </w:rPr>
              <w:t xml:space="preserve"> </w:t>
            </w:r>
            <w:r w:rsidRPr="00612A31">
              <w:rPr>
                <w:color w:val="000000"/>
              </w:rPr>
              <w:t>д.м.н.</w:t>
            </w:r>
          </w:p>
          <w:p w:rsidR="0083092F" w:rsidRPr="00762737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b/>
                <w:color w:val="000000" w:themeColor="text1"/>
                <w:lang w:eastAsia="ar-SA"/>
              </w:rPr>
            </w:pPr>
            <w:r w:rsidRPr="00762737">
              <w:rPr>
                <w:rFonts w:eastAsia="Cambria"/>
                <w:b/>
                <w:color w:val="000000" w:themeColor="text1"/>
                <w:lang w:eastAsia="ar-SA"/>
              </w:rPr>
              <w:t>Содокладчики:</w:t>
            </w:r>
          </w:p>
          <w:p w:rsidR="0083092F" w:rsidRPr="00762737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b/>
                <w:i/>
                <w:color w:val="000000" w:themeColor="text1"/>
                <w:lang w:eastAsia="ar-SA"/>
              </w:rPr>
            </w:pPr>
            <w:r w:rsidRPr="00762737">
              <w:rPr>
                <w:rFonts w:eastAsia="Cambria"/>
                <w:b/>
                <w:i/>
                <w:color w:val="000000" w:themeColor="text1"/>
                <w:lang w:eastAsia="ar-SA"/>
              </w:rPr>
              <w:t>Уткина Наталья Сергеевна</w:t>
            </w:r>
          </w:p>
          <w:p w:rsidR="0083092F" w:rsidRPr="00762737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b/>
                <w:i/>
                <w:color w:val="000000" w:themeColor="text1"/>
                <w:lang w:eastAsia="ar-SA"/>
              </w:rPr>
            </w:pPr>
            <w:proofErr w:type="spellStart"/>
            <w:r w:rsidRPr="00762737">
              <w:rPr>
                <w:rFonts w:eastAsia="Cambria"/>
                <w:b/>
                <w:i/>
                <w:color w:val="000000" w:themeColor="text1"/>
                <w:lang w:eastAsia="ar-SA"/>
              </w:rPr>
              <w:t>Мителева</w:t>
            </w:r>
            <w:proofErr w:type="spellEnd"/>
            <w:r w:rsidRPr="00762737">
              <w:rPr>
                <w:rFonts w:eastAsia="Cambria"/>
                <w:b/>
                <w:i/>
                <w:color w:val="000000" w:themeColor="text1"/>
                <w:lang w:eastAsia="ar-SA"/>
              </w:rPr>
              <w:t xml:space="preserve"> Татьяна Юрьевна, </w:t>
            </w:r>
            <w:r w:rsidRPr="00762737">
              <w:rPr>
                <w:rFonts w:eastAsia="Cambria"/>
                <w:color w:val="000000" w:themeColor="text1"/>
                <w:lang w:eastAsia="ar-SA"/>
              </w:rPr>
              <w:t>к.м.н.</w:t>
            </w:r>
          </w:p>
          <w:p w:rsidR="0083092F" w:rsidRPr="00E41F5D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b/>
                <w:i/>
                <w:color w:val="00B050"/>
                <w:lang w:eastAsia="ar-SA"/>
              </w:rPr>
            </w:pPr>
            <w:r w:rsidRPr="00762737">
              <w:rPr>
                <w:rFonts w:eastAsia="Cambria"/>
                <w:b/>
                <w:i/>
                <w:color w:val="000000" w:themeColor="text1"/>
                <w:lang w:eastAsia="ar-SA"/>
              </w:rPr>
              <w:t>Малыгин Данила Ильич</w:t>
            </w:r>
          </w:p>
          <w:p w:rsidR="0083092F" w:rsidRPr="004F0A73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lang w:eastAsia="ar-SA"/>
              </w:rPr>
            </w:pPr>
            <w:r w:rsidRPr="004F0A73">
              <w:rPr>
                <w:rFonts w:eastAsia="Cambria"/>
                <w:lang w:eastAsia="ar-SA"/>
              </w:rPr>
              <w:t xml:space="preserve">ФГБНУ «Научно-исследовательский институт медицины </w:t>
            </w:r>
          </w:p>
          <w:p w:rsidR="0083092F" w:rsidRDefault="0083092F" w:rsidP="0083092F">
            <w:pPr>
              <w:tabs>
                <w:tab w:val="left" w:pos="6795"/>
              </w:tabs>
              <w:ind w:left="720" w:right="28"/>
              <w:contextualSpacing/>
              <w:jc w:val="right"/>
              <w:rPr>
                <w:rFonts w:eastAsia="Cambria"/>
                <w:lang w:eastAsia="ar-SA"/>
              </w:rPr>
            </w:pPr>
            <w:r w:rsidRPr="004F0A73">
              <w:rPr>
                <w:rFonts w:eastAsia="Cambria"/>
                <w:lang w:eastAsia="ar-SA"/>
              </w:rPr>
              <w:t xml:space="preserve">труда им. академика Н.Ф. </w:t>
            </w:r>
            <w:proofErr w:type="spellStart"/>
            <w:r w:rsidRPr="004F0A73">
              <w:rPr>
                <w:rFonts w:eastAsia="Cambria"/>
                <w:lang w:eastAsia="ar-SA"/>
              </w:rPr>
              <w:t>Измерова</w:t>
            </w:r>
            <w:proofErr w:type="spellEnd"/>
            <w:r w:rsidRPr="004F0A73">
              <w:rPr>
                <w:rFonts w:eastAsia="Cambria"/>
                <w:lang w:eastAsia="ar-SA"/>
              </w:rPr>
              <w:t>»</w:t>
            </w:r>
          </w:p>
          <w:p w:rsidR="0083092F" w:rsidRDefault="0083092F" w:rsidP="0083092F">
            <w:pPr>
              <w:contextualSpacing/>
              <w:jc w:val="right"/>
              <w:rPr>
                <w:color w:val="000000"/>
              </w:rPr>
            </w:pPr>
          </w:p>
          <w:p w:rsidR="0083092F" w:rsidRPr="00612A31" w:rsidRDefault="0083092F" w:rsidP="0083092F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 (Москва) </w:t>
            </w:r>
          </w:p>
          <w:p w:rsidR="0083092F" w:rsidRPr="00642AFC" w:rsidRDefault="0083092F" w:rsidP="0083092F">
            <w:pPr>
              <w:contextualSpacing/>
              <w:jc w:val="right"/>
              <w:rPr>
                <w:rFonts w:eastAsia="Cambria"/>
                <w:lang w:eastAsia="ar-SA"/>
              </w:rPr>
            </w:pPr>
            <w:r w:rsidRPr="00612A31">
              <w:rPr>
                <w:color w:val="000000"/>
              </w:rPr>
              <w:t xml:space="preserve"> </w:t>
            </w:r>
          </w:p>
        </w:tc>
      </w:tr>
    </w:tbl>
    <w:p w:rsidR="000D64A1" w:rsidRPr="00612A31" w:rsidRDefault="000D64A1" w:rsidP="000D64A1">
      <w:pPr>
        <w:spacing w:after="160" w:line="259" w:lineRule="auto"/>
        <w:rPr>
          <w:b/>
          <w:color w:val="000000"/>
          <w:u w:val="single"/>
        </w:rPr>
      </w:pPr>
      <w:r w:rsidRPr="00612A31">
        <w:rPr>
          <w:b/>
          <w:color w:val="000000"/>
          <w:u w:val="single"/>
        </w:rPr>
        <w:br w:type="page"/>
      </w:r>
    </w:p>
    <w:p w:rsidR="000D64A1" w:rsidRPr="00612A31" w:rsidRDefault="000D64A1" w:rsidP="000D64A1">
      <w:pPr>
        <w:spacing w:line="276" w:lineRule="auto"/>
        <w:jc w:val="right"/>
        <w:rPr>
          <w:b/>
          <w:color w:val="000000"/>
          <w:u w:val="single"/>
        </w:rPr>
      </w:pPr>
      <w:r w:rsidRPr="00612A31">
        <w:rPr>
          <w:b/>
          <w:color w:val="000000"/>
          <w:u w:val="single"/>
        </w:rPr>
        <w:lastRenderedPageBreak/>
        <w:t>10 ноября 2026 года</w:t>
      </w:r>
    </w:p>
    <w:p w:rsidR="000D64A1" w:rsidRPr="00612A31" w:rsidRDefault="000D64A1" w:rsidP="000D64A1">
      <w:pPr>
        <w:spacing w:line="276" w:lineRule="auto"/>
        <w:jc w:val="right"/>
        <w:rPr>
          <w:b/>
          <w:color w:val="000000"/>
        </w:rPr>
      </w:pPr>
      <w:r w:rsidRPr="00612A31">
        <w:rPr>
          <w:b/>
          <w:color w:val="000000"/>
        </w:rPr>
        <w:t>16:30 – 17:30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  <w:u w:val="single"/>
        </w:rPr>
      </w:pP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  <w:sz w:val="26"/>
          <w:szCs w:val="26"/>
        </w:rPr>
      </w:pPr>
      <w:r w:rsidRPr="00612A31">
        <w:rPr>
          <w:b/>
          <w:color w:val="000000"/>
          <w:sz w:val="26"/>
          <w:szCs w:val="26"/>
        </w:rPr>
        <w:t>ЗАСЕДАНИЕ ФЕДЕРАЛЬНОГО УЧЕБНО-МЕТОДИЧЕСКОГО ОБЪЕДИНЕНИЯ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  <w:sz w:val="26"/>
          <w:szCs w:val="26"/>
        </w:rPr>
      </w:pPr>
      <w:r w:rsidRPr="00612A31">
        <w:rPr>
          <w:b/>
          <w:color w:val="000000"/>
          <w:sz w:val="26"/>
          <w:szCs w:val="26"/>
        </w:rPr>
        <w:t>в системе высшего образования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  <w:sz w:val="26"/>
          <w:szCs w:val="26"/>
        </w:rPr>
      </w:pPr>
      <w:r w:rsidRPr="00612A31">
        <w:rPr>
          <w:b/>
          <w:color w:val="000000"/>
          <w:sz w:val="26"/>
          <w:szCs w:val="26"/>
        </w:rPr>
        <w:t>по укрупненным группам специальностей и направлений подготовки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  <w:sz w:val="26"/>
          <w:szCs w:val="26"/>
        </w:rPr>
      </w:pPr>
      <w:r w:rsidRPr="00612A31">
        <w:rPr>
          <w:b/>
          <w:color w:val="000000"/>
          <w:sz w:val="26"/>
          <w:szCs w:val="26"/>
        </w:rPr>
        <w:t>32.00.00 НАУКИ О ЗДОРОВЬЕ И ПРОФИЛАКТИЧЕСКАЯ МЕДИЦИНА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</w:rPr>
      </w:pP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snapToGrid w:val="0"/>
          <w:color w:val="000000"/>
        </w:rPr>
      </w:pPr>
      <w:r w:rsidRPr="00612A31">
        <w:rPr>
          <w:b/>
          <w:snapToGrid w:val="0"/>
          <w:color w:val="000000"/>
        </w:rPr>
        <w:t>ул. Кирочная, д. 41, Актовый зал</w:t>
      </w:r>
    </w:p>
    <w:p w:rsidR="000D64A1" w:rsidRPr="00612A31" w:rsidRDefault="000D64A1" w:rsidP="000D64A1">
      <w:pPr>
        <w:tabs>
          <w:tab w:val="left" w:pos="851"/>
        </w:tabs>
        <w:spacing w:line="276" w:lineRule="auto"/>
        <w:jc w:val="center"/>
        <w:rPr>
          <w:b/>
          <w:color w:val="000000"/>
        </w:rPr>
      </w:pPr>
    </w:p>
    <w:p w:rsidR="000D64A1" w:rsidRPr="00612A31" w:rsidRDefault="000D64A1" w:rsidP="00762737">
      <w:pPr>
        <w:numPr>
          <w:ilvl w:val="0"/>
          <w:numId w:val="7"/>
        </w:numPr>
        <w:ind w:left="0" w:firstLine="567"/>
        <w:contextualSpacing/>
        <w:jc w:val="both"/>
        <w:rPr>
          <w:b/>
          <w:color w:val="000000"/>
        </w:rPr>
      </w:pPr>
      <w:r w:rsidRPr="00612A31">
        <w:rPr>
          <w:b/>
          <w:color w:val="000000"/>
        </w:rPr>
        <w:t>Основные итоги деятельности ФУМО по УГСН 32.00.00 Науки о здоровье и профилактическая медицина в 2026 году и приоритетные направления на 2027 год</w:t>
      </w:r>
    </w:p>
    <w:p w:rsidR="000D64A1" w:rsidRPr="00612A31" w:rsidRDefault="000D64A1" w:rsidP="000D64A1">
      <w:pPr>
        <w:spacing w:line="276" w:lineRule="auto"/>
        <w:contextualSpacing/>
        <w:jc w:val="right"/>
        <w:rPr>
          <w:color w:val="000000"/>
        </w:rPr>
      </w:pPr>
      <w:r w:rsidRPr="00612A31">
        <w:rPr>
          <w:b/>
          <w:color w:val="000000"/>
        </w:rPr>
        <w:t>МЕЛЬЦЕР Александр Виталиевич</w:t>
      </w:r>
    </w:p>
    <w:p w:rsidR="000D64A1" w:rsidRPr="00612A31" w:rsidRDefault="000D64A1" w:rsidP="00762737">
      <w:pPr>
        <w:contextualSpacing/>
        <w:jc w:val="right"/>
        <w:rPr>
          <w:color w:val="000000"/>
        </w:rPr>
      </w:pPr>
      <w:r w:rsidRPr="00612A31">
        <w:rPr>
          <w:color w:val="000000"/>
        </w:rPr>
        <w:t xml:space="preserve">ФГБОУ ВО СЗГМУ им. И.И. Мечникова Минздрава России, </w:t>
      </w:r>
    </w:p>
    <w:p w:rsidR="000D64A1" w:rsidRPr="00612A31" w:rsidRDefault="000D64A1" w:rsidP="00762737">
      <w:pPr>
        <w:ind w:left="-142"/>
        <w:contextualSpacing/>
        <w:jc w:val="right"/>
        <w:rPr>
          <w:color w:val="000000"/>
        </w:rPr>
      </w:pPr>
      <w:r w:rsidRPr="00612A31">
        <w:rPr>
          <w:color w:val="000000"/>
        </w:rPr>
        <w:t xml:space="preserve">проректор по развитию регионального здравоохранения </w:t>
      </w:r>
    </w:p>
    <w:p w:rsidR="000D64A1" w:rsidRPr="00612A31" w:rsidRDefault="000D64A1" w:rsidP="00762737">
      <w:pPr>
        <w:ind w:left="-142"/>
        <w:contextualSpacing/>
        <w:jc w:val="right"/>
        <w:rPr>
          <w:color w:val="000000"/>
        </w:rPr>
      </w:pPr>
      <w:r w:rsidRPr="00612A31">
        <w:rPr>
          <w:color w:val="000000"/>
        </w:rPr>
        <w:t>и медико-профилактическому направлению,</w:t>
      </w:r>
    </w:p>
    <w:p w:rsidR="000D64A1" w:rsidRPr="00612A31" w:rsidRDefault="000D64A1" w:rsidP="00762737">
      <w:pPr>
        <w:ind w:left="-142"/>
        <w:contextualSpacing/>
        <w:jc w:val="right"/>
        <w:rPr>
          <w:color w:val="000000"/>
        </w:rPr>
      </w:pPr>
      <w:r w:rsidRPr="00612A31">
        <w:rPr>
          <w:color w:val="000000"/>
        </w:rPr>
        <w:t>заведующий кафедрой профилактической медицины и охраны здоровья,</w:t>
      </w:r>
    </w:p>
    <w:p w:rsidR="000D64A1" w:rsidRPr="00612A31" w:rsidRDefault="000D64A1" w:rsidP="00762737">
      <w:pPr>
        <w:ind w:left="-142"/>
        <w:contextualSpacing/>
        <w:jc w:val="right"/>
        <w:rPr>
          <w:snapToGrid w:val="0"/>
          <w:color w:val="000000"/>
        </w:rPr>
      </w:pPr>
      <w:r w:rsidRPr="00612A31">
        <w:rPr>
          <w:color w:val="000000"/>
        </w:rPr>
        <w:t>п</w:t>
      </w:r>
      <w:r w:rsidRPr="00612A31">
        <w:rPr>
          <w:snapToGrid w:val="0"/>
          <w:color w:val="000000"/>
        </w:rPr>
        <w:t xml:space="preserve">редседатель ФУМО по УГСН 32.00.00 Науки о здоровье </w:t>
      </w:r>
    </w:p>
    <w:p w:rsidR="000D64A1" w:rsidRPr="00612A31" w:rsidRDefault="000D64A1" w:rsidP="00762737">
      <w:pPr>
        <w:ind w:left="-142"/>
        <w:contextualSpacing/>
        <w:jc w:val="right"/>
        <w:rPr>
          <w:snapToGrid w:val="0"/>
          <w:color w:val="000000"/>
        </w:rPr>
      </w:pPr>
      <w:r w:rsidRPr="00612A31">
        <w:rPr>
          <w:snapToGrid w:val="0"/>
          <w:color w:val="000000"/>
        </w:rPr>
        <w:t xml:space="preserve">и профилактическая медицина, </w:t>
      </w:r>
    </w:p>
    <w:p w:rsidR="000D64A1" w:rsidRPr="00612A31" w:rsidRDefault="000D64A1" w:rsidP="00762737">
      <w:pPr>
        <w:ind w:left="-142"/>
        <w:contextualSpacing/>
        <w:jc w:val="right"/>
        <w:rPr>
          <w:color w:val="000000"/>
        </w:rPr>
      </w:pPr>
      <w:r w:rsidRPr="00612A31">
        <w:rPr>
          <w:color w:val="000000"/>
        </w:rPr>
        <w:t>д.м.н., профессор</w:t>
      </w:r>
    </w:p>
    <w:p w:rsidR="000D64A1" w:rsidRPr="00612A31" w:rsidRDefault="000D64A1" w:rsidP="00762737">
      <w:pPr>
        <w:contextualSpacing/>
        <w:jc w:val="right"/>
        <w:rPr>
          <w:color w:val="000000"/>
        </w:rPr>
      </w:pPr>
      <w:r w:rsidRPr="00612A31">
        <w:rPr>
          <w:color w:val="000000"/>
        </w:rPr>
        <w:t>(Санкт-Петербург)</w:t>
      </w:r>
    </w:p>
    <w:p w:rsidR="000D64A1" w:rsidRPr="00612A31" w:rsidRDefault="000D64A1" w:rsidP="000D64A1">
      <w:pPr>
        <w:autoSpaceDE w:val="0"/>
        <w:autoSpaceDN w:val="0"/>
        <w:adjustRightInd w:val="0"/>
        <w:rPr>
          <w:rFonts w:eastAsia="Calibri"/>
          <w:color w:val="000000"/>
          <w:lang w:eastAsia="en-US"/>
        </w:rPr>
      </w:pPr>
    </w:p>
    <w:p w:rsidR="000D64A1" w:rsidRPr="00612A31" w:rsidRDefault="000D64A1" w:rsidP="00762737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612A31">
        <w:rPr>
          <w:b/>
          <w:color w:val="000000"/>
        </w:rPr>
        <w:t>2. Актуальные вопросы реализации образовательных программ: медицинская микробиология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b/>
          <w:color w:val="000000"/>
        </w:rPr>
      </w:pPr>
      <w:r w:rsidRPr="00612A31">
        <w:rPr>
          <w:b/>
          <w:color w:val="000000"/>
        </w:rPr>
        <w:t>ВАСИЛЬЕВА Наталья Всеволодовна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b/>
          <w:color w:val="000000"/>
        </w:rPr>
      </w:pPr>
      <w:r w:rsidRPr="00A57494">
        <w:t>ФГБОУ ВО СЗГМУ им. Мечникова Минздрава России,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12042A">
        <w:t xml:space="preserve">заведующий кафедрой медицинской микробиологии,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12042A">
        <w:t xml:space="preserve">директор НИИ медицинской микологии им. П.Н. </w:t>
      </w:r>
      <w:proofErr w:type="spellStart"/>
      <w:r w:rsidRPr="0012042A">
        <w:t>Кашкина</w:t>
      </w:r>
      <w:proofErr w:type="spellEnd"/>
      <w:r w:rsidRPr="0012042A">
        <w:t xml:space="preserve">,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12042A">
        <w:t xml:space="preserve">руководитель секции по медицинской микробиологии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12042A">
        <w:t>ФУМО</w:t>
      </w:r>
      <w:r w:rsidRPr="00942360">
        <w:t xml:space="preserve"> </w:t>
      </w:r>
      <w:r>
        <w:t xml:space="preserve">по УГСН 32.00.00 Науки о здоровье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>
        <w:t>и профилактическая медицина</w:t>
      </w:r>
      <w:r w:rsidRPr="0012042A">
        <w:t xml:space="preserve">,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12042A">
        <w:t>заслуженный деятель науки РФ, д.б.н., профессор.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</w:rPr>
      </w:pPr>
      <w:r w:rsidRPr="00612A31">
        <w:rPr>
          <w:color w:val="000000"/>
        </w:rPr>
        <w:t>(Санкт-Петербург)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b/>
          <w:color w:val="000000"/>
        </w:rPr>
      </w:pP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612A31">
        <w:rPr>
          <w:b/>
          <w:color w:val="000000"/>
        </w:rPr>
        <w:t>3. Актуальные вопросы реализации образовательных программ: эпидемиология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b/>
          <w:color w:val="000000"/>
        </w:rPr>
      </w:pPr>
      <w:r w:rsidRPr="00612A31">
        <w:rPr>
          <w:b/>
          <w:color w:val="000000"/>
        </w:rPr>
        <w:t>АСЛАНОВ Батырбек Исмелович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A57494">
        <w:t xml:space="preserve">ФГБОУ ВО СЗГМУ им. Мечникова Минздрава России,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A57494">
        <w:t xml:space="preserve">директор Института профилактической медицины,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A57494">
        <w:t xml:space="preserve">заведующий кафедрой эпидемиологии, </w:t>
      </w:r>
      <w:r>
        <w:t xml:space="preserve">паразитологии и </w:t>
      </w:r>
      <w:proofErr w:type="spellStart"/>
      <w:r>
        <w:t>дезинфектологии</w:t>
      </w:r>
      <w:proofErr w:type="spellEnd"/>
      <w:r>
        <w:t>,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>
        <w:t xml:space="preserve">руководитель секции по эпидемиологии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>
        <w:t xml:space="preserve">ФУМО по УГСН 32.00.00 Науки о здоровье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>
        <w:t>и профилактическая медицина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A57494">
        <w:t>д.м.н., профессор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</w:rPr>
      </w:pPr>
      <w:r w:rsidRPr="00612A31">
        <w:rPr>
          <w:color w:val="000000"/>
        </w:rPr>
        <w:t>(Санкт-Петербург)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b/>
          <w:color w:val="000000"/>
        </w:rPr>
      </w:pPr>
    </w:p>
    <w:p w:rsidR="000D64A1" w:rsidRDefault="000D64A1" w:rsidP="000D64A1">
      <w:pPr>
        <w:autoSpaceDE w:val="0"/>
        <w:autoSpaceDN w:val="0"/>
        <w:adjustRightInd w:val="0"/>
        <w:ind w:firstLine="567"/>
        <w:rPr>
          <w:rFonts w:eastAsia="Calibri"/>
          <w:b/>
          <w:lang w:eastAsia="en-US"/>
        </w:rPr>
      </w:pPr>
      <w:r w:rsidRPr="0067158B">
        <w:rPr>
          <w:b/>
          <w:color w:val="000000"/>
        </w:rPr>
        <w:t xml:space="preserve">4. </w:t>
      </w:r>
      <w:r w:rsidRPr="005C1F86">
        <w:rPr>
          <w:rFonts w:eastAsia="Calibri"/>
          <w:b/>
          <w:lang w:eastAsia="en-US"/>
        </w:rPr>
        <w:t>Опыт</w:t>
      </w:r>
      <w:r w:rsidRPr="00612A31">
        <w:rPr>
          <w:rFonts w:eastAsia="Calibri"/>
          <w:b/>
          <w:lang w:eastAsia="en-US"/>
        </w:rPr>
        <w:t xml:space="preserve"> </w:t>
      </w:r>
      <w:r w:rsidR="00AC0464">
        <w:rPr>
          <w:rFonts w:eastAsia="Calibri"/>
          <w:b/>
          <w:lang w:eastAsia="en-US"/>
        </w:rPr>
        <w:t xml:space="preserve">формирования и оценки коммуникативных навыков у обучающихся по специальности </w:t>
      </w:r>
      <w:r w:rsidR="00762737">
        <w:rPr>
          <w:rFonts w:eastAsia="Calibri"/>
          <w:b/>
          <w:lang w:eastAsia="en-US"/>
        </w:rPr>
        <w:t>«</w:t>
      </w:r>
      <w:r w:rsidR="00AC0464">
        <w:rPr>
          <w:rFonts w:eastAsia="Calibri"/>
          <w:b/>
          <w:lang w:eastAsia="en-US"/>
        </w:rPr>
        <w:t>Медико-профилактическое дело</w:t>
      </w:r>
      <w:r w:rsidR="00762737">
        <w:rPr>
          <w:rFonts w:eastAsia="Calibri"/>
          <w:b/>
          <w:lang w:eastAsia="en-US"/>
        </w:rPr>
        <w:t>»</w:t>
      </w:r>
    </w:p>
    <w:p w:rsidR="00AC0464" w:rsidRPr="00612A31" w:rsidRDefault="00AC0464" w:rsidP="000D64A1">
      <w:pPr>
        <w:autoSpaceDE w:val="0"/>
        <w:autoSpaceDN w:val="0"/>
        <w:adjustRightInd w:val="0"/>
        <w:ind w:firstLine="567"/>
        <w:rPr>
          <w:color w:val="000000"/>
        </w:rPr>
      </w:pPr>
    </w:p>
    <w:p w:rsidR="000D64A1" w:rsidRPr="00942360" w:rsidRDefault="000D64A1" w:rsidP="000D64A1">
      <w:pPr>
        <w:spacing w:line="259" w:lineRule="auto"/>
        <w:jc w:val="right"/>
        <w:rPr>
          <w:color w:val="000000"/>
          <w:sz w:val="22"/>
          <w:szCs w:val="22"/>
        </w:rPr>
      </w:pPr>
      <w:r w:rsidRPr="00612A31">
        <w:rPr>
          <w:rFonts w:eastAsia="Calibri"/>
          <w:b/>
          <w:lang w:eastAsia="en-US"/>
        </w:rPr>
        <w:t xml:space="preserve">НАСЫБУЛЛИНА Галия </w:t>
      </w:r>
      <w:proofErr w:type="spellStart"/>
      <w:r w:rsidRPr="00612A31">
        <w:rPr>
          <w:rFonts w:eastAsia="Calibri"/>
          <w:b/>
          <w:lang w:eastAsia="en-US"/>
        </w:rPr>
        <w:t>Максутовна</w:t>
      </w:r>
      <w:proofErr w:type="spellEnd"/>
      <w:r w:rsidRPr="00942360">
        <w:rPr>
          <w:color w:val="000000"/>
          <w:sz w:val="22"/>
          <w:szCs w:val="22"/>
        </w:rPr>
        <w:t xml:space="preserve">,  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r w:rsidRPr="00612A31">
        <w:rPr>
          <w:rFonts w:eastAsia="Calibri"/>
          <w:lang w:eastAsia="en-US"/>
        </w:rPr>
        <w:t xml:space="preserve">ФГБОУ ВО УГМУ Минздрава России 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</w:pPr>
      <w:r w:rsidRPr="00942360">
        <w:rPr>
          <w:color w:val="000000"/>
          <w:sz w:val="22"/>
          <w:szCs w:val="22"/>
        </w:rPr>
        <w:t xml:space="preserve">директор </w:t>
      </w:r>
      <w:r>
        <w:rPr>
          <w:color w:val="000000"/>
          <w:sz w:val="22"/>
          <w:szCs w:val="22"/>
        </w:rPr>
        <w:t>И</w:t>
      </w:r>
      <w:r w:rsidRPr="00942360">
        <w:rPr>
          <w:color w:val="000000"/>
          <w:sz w:val="22"/>
          <w:szCs w:val="22"/>
        </w:rPr>
        <w:t>нститута профилактической медицины,</w:t>
      </w:r>
      <w:r w:rsidRPr="00942360">
        <w:t xml:space="preserve"> </w:t>
      </w:r>
    </w:p>
    <w:p w:rsidR="000D64A1" w:rsidRPr="00942360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  <w:sz w:val="22"/>
          <w:szCs w:val="22"/>
        </w:rPr>
      </w:pPr>
      <w:r w:rsidRPr="00942360">
        <w:rPr>
          <w:color w:val="000000"/>
          <w:sz w:val="22"/>
          <w:szCs w:val="22"/>
        </w:rPr>
        <w:t>профессор кафедры гигиены и медицины труда</w:t>
      </w:r>
    </w:p>
    <w:p w:rsidR="000D64A1" w:rsidRPr="00942360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  <w:sz w:val="22"/>
          <w:szCs w:val="22"/>
        </w:rPr>
      </w:pPr>
      <w:r w:rsidRPr="00942360">
        <w:rPr>
          <w:color w:val="000000"/>
          <w:sz w:val="22"/>
          <w:szCs w:val="22"/>
        </w:rPr>
        <w:t>д.м.н., профессор</w:t>
      </w:r>
    </w:p>
    <w:p w:rsidR="000D64A1" w:rsidRDefault="00AC0464" w:rsidP="00762737">
      <w:pPr>
        <w:spacing w:line="259" w:lineRule="auto"/>
        <w:ind w:left="567"/>
        <w:jc w:val="right"/>
        <w:rPr>
          <w:rFonts w:eastAsia="Calibri"/>
          <w:b/>
          <w:lang w:eastAsia="en-US"/>
        </w:rPr>
      </w:pPr>
      <w:r w:rsidRPr="00AC0464">
        <w:rPr>
          <w:rFonts w:eastAsia="Calibri"/>
          <w:b/>
          <w:lang w:eastAsia="en-US"/>
        </w:rPr>
        <w:t>Содокладчики:</w:t>
      </w:r>
    </w:p>
    <w:p w:rsidR="00762737" w:rsidRDefault="00762737" w:rsidP="00762737">
      <w:pPr>
        <w:spacing w:line="259" w:lineRule="auto"/>
        <w:ind w:left="567"/>
        <w:jc w:val="right"/>
        <w:rPr>
          <w:rFonts w:eastAsia="Calibri"/>
          <w:b/>
          <w:i/>
          <w:lang w:eastAsia="en-US"/>
        </w:rPr>
      </w:pPr>
      <w:proofErr w:type="spellStart"/>
      <w:r w:rsidRPr="00762737">
        <w:rPr>
          <w:rFonts w:eastAsia="Calibri"/>
          <w:b/>
          <w:i/>
          <w:lang w:eastAsia="en-US"/>
        </w:rPr>
        <w:t>Цыпушкина</w:t>
      </w:r>
      <w:proofErr w:type="spellEnd"/>
      <w:r w:rsidRPr="00762737">
        <w:rPr>
          <w:rFonts w:eastAsia="Calibri"/>
          <w:b/>
          <w:i/>
          <w:lang w:eastAsia="en-US"/>
        </w:rPr>
        <w:t xml:space="preserve"> Екатерина Евгеньевна,</w:t>
      </w:r>
    </w:p>
    <w:p w:rsidR="00762737" w:rsidRPr="00762737" w:rsidRDefault="00762737" w:rsidP="00762737">
      <w:pPr>
        <w:spacing w:line="259" w:lineRule="auto"/>
        <w:ind w:left="567"/>
        <w:jc w:val="right"/>
        <w:rPr>
          <w:rFonts w:eastAsia="Calibri"/>
          <w:lang w:eastAsia="en-US"/>
        </w:rPr>
      </w:pPr>
      <w:r w:rsidRPr="00762737">
        <w:rPr>
          <w:rFonts w:eastAsia="Calibri"/>
          <w:lang w:eastAsia="en-US"/>
        </w:rPr>
        <w:t>ФГБОУ ВО УГМУ Минздрава России</w:t>
      </w:r>
    </w:p>
    <w:p w:rsidR="00762737" w:rsidRDefault="00762737" w:rsidP="00762737">
      <w:pPr>
        <w:spacing w:line="259" w:lineRule="auto"/>
        <w:ind w:left="567"/>
        <w:jc w:val="right"/>
        <w:rPr>
          <w:rFonts w:eastAsia="Calibri"/>
          <w:b/>
          <w:i/>
          <w:lang w:eastAsia="en-US"/>
        </w:rPr>
      </w:pPr>
      <w:proofErr w:type="spellStart"/>
      <w:r w:rsidRPr="00762737">
        <w:rPr>
          <w:rFonts w:eastAsia="Calibri"/>
          <w:b/>
          <w:i/>
          <w:lang w:eastAsia="en-US"/>
        </w:rPr>
        <w:t>Диконская</w:t>
      </w:r>
      <w:proofErr w:type="spellEnd"/>
      <w:r w:rsidRPr="00762737">
        <w:rPr>
          <w:rFonts w:eastAsia="Calibri"/>
          <w:b/>
          <w:i/>
          <w:lang w:eastAsia="en-US"/>
        </w:rPr>
        <w:t xml:space="preserve"> Ольга Викторовна</w:t>
      </w:r>
      <w:r>
        <w:rPr>
          <w:rFonts w:eastAsia="Calibri"/>
          <w:b/>
          <w:i/>
          <w:lang w:eastAsia="en-US"/>
        </w:rPr>
        <w:t>,</w:t>
      </w:r>
    </w:p>
    <w:p w:rsidR="00762737" w:rsidRPr="00762737" w:rsidRDefault="00762737" w:rsidP="00762737">
      <w:pPr>
        <w:spacing w:line="259" w:lineRule="auto"/>
        <w:ind w:left="567"/>
        <w:jc w:val="right"/>
        <w:rPr>
          <w:rFonts w:eastAsia="Calibri"/>
          <w:lang w:eastAsia="en-US"/>
        </w:rPr>
      </w:pPr>
      <w:r w:rsidRPr="00762737">
        <w:rPr>
          <w:rFonts w:eastAsia="Calibri"/>
          <w:lang w:eastAsia="en-US"/>
        </w:rPr>
        <w:t>Управление Роспотребнадзора по Свердловской области</w:t>
      </w:r>
    </w:p>
    <w:p w:rsidR="00762737" w:rsidRDefault="00762737" w:rsidP="00AC0464">
      <w:pPr>
        <w:spacing w:after="160" w:line="259" w:lineRule="auto"/>
        <w:ind w:left="567"/>
        <w:jc w:val="right"/>
        <w:rPr>
          <w:rFonts w:eastAsia="Calibri"/>
          <w:b/>
          <w:lang w:eastAsia="en-US"/>
        </w:rPr>
      </w:pPr>
      <w:r w:rsidRPr="00942360">
        <w:rPr>
          <w:color w:val="000000"/>
          <w:sz w:val="22"/>
          <w:szCs w:val="22"/>
        </w:rPr>
        <w:t>(Екатеринбург)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both"/>
        <w:rPr>
          <w:rFonts w:eastAsia="Calibri"/>
          <w:lang w:eastAsia="en-US"/>
        </w:rPr>
      </w:pPr>
      <w:r>
        <w:rPr>
          <w:b/>
          <w:color w:val="000000"/>
        </w:rPr>
        <w:t>5</w:t>
      </w:r>
      <w:r w:rsidRPr="00612A31">
        <w:rPr>
          <w:b/>
          <w:color w:val="000000"/>
        </w:rPr>
        <w:t>.</w:t>
      </w:r>
      <w:r w:rsidRPr="00612A31">
        <w:rPr>
          <w:color w:val="000000"/>
        </w:rPr>
        <w:t xml:space="preserve"> </w:t>
      </w:r>
      <w:r w:rsidRPr="00612A31">
        <w:rPr>
          <w:rFonts w:eastAsia="Calibri"/>
          <w:b/>
          <w:lang w:eastAsia="en-US"/>
        </w:rPr>
        <w:t>Опыт подготовки специалистов медико-профилактического профиля в ФГБОУ ВО ДГМУ Минздрава России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r w:rsidRPr="00612A31">
        <w:rPr>
          <w:rFonts w:eastAsia="Calibri"/>
          <w:b/>
          <w:lang w:eastAsia="en-US"/>
        </w:rPr>
        <w:t xml:space="preserve">БАРКАЕВ </w:t>
      </w:r>
      <w:proofErr w:type="spellStart"/>
      <w:r w:rsidRPr="00612A31">
        <w:rPr>
          <w:rFonts w:eastAsia="Calibri"/>
          <w:b/>
          <w:lang w:eastAsia="en-US"/>
        </w:rPr>
        <w:t>Гасбулла</w:t>
      </w:r>
      <w:proofErr w:type="spellEnd"/>
      <w:r w:rsidRPr="00612A31">
        <w:rPr>
          <w:rFonts w:eastAsia="Calibri"/>
          <w:b/>
          <w:lang w:eastAsia="en-US"/>
        </w:rPr>
        <w:t xml:space="preserve"> </w:t>
      </w:r>
      <w:proofErr w:type="spellStart"/>
      <w:r w:rsidRPr="00612A31">
        <w:rPr>
          <w:rFonts w:eastAsia="Calibri"/>
          <w:b/>
          <w:lang w:eastAsia="en-US"/>
        </w:rPr>
        <w:t>Сулейманович</w:t>
      </w:r>
      <w:proofErr w:type="spellEnd"/>
      <w:r w:rsidRPr="00612A31">
        <w:rPr>
          <w:rFonts w:eastAsia="Calibri"/>
          <w:lang w:eastAsia="en-US"/>
        </w:rPr>
        <w:t xml:space="preserve">, 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r w:rsidRPr="00612A31">
        <w:rPr>
          <w:rFonts w:eastAsia="Calibri"/>
          <w:lang w:eastAsia="en-US"/>
        </w:rPr>
        <w:t>ФГБОУ ВО ДГМУ Минздрава России,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r w:rsidRPr="00612A31">
        <w:rPr>
          <w:rFonts w:eastAsia="Calibri"/>
          <w:lang w:eastAsia="en-US"/>
        </w:rPr>
        <w:t xml:space="preserve"> декан фармацевтического и медико-профилактического факультета, 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r w:rsidRPr="00612A31">
        <w:rPr>
          <w:rFonts w:eastAsia="Calibri"/>
          <w:lang w:eastAsia="en-US"/>
        </w:rPr>
        <w:t>заведующий кафедрой фармации,</w:t>
      </w:r>
    </w:p>
    <w:p w:rsidR="000D64A1" w:rsidRPr="00612A31" w:rsidRDefault="000D64A1" w:rsidP="000D64A1">
      <w:pPr>
        <w:spacing w:line="259" w:lineRule="auto"/>
        <w:jc w:val="right"/>
        <w:rPr>
          <w:rFonts w:eastAsia="Calibri"/>
          <w:lang w:eastAsia="en-US"/>
        </w:rPr>
      </w:pPr>
      <w:proofErr w:type="spellStart"/>
      <w:r w:rsidRPr="00612A31">
        <w:rPr>
          <w:rFonts w:eastAsia="Calibri"/>
          <w:lang w:eastAsia="en-US"/>
        </w:rPr>
        <w:t>к.фарм.н</w:t>
      </w:r>
      <w:proofErr w:type="spellEnd"/>
      <w:r w:rsidRPr="00612A31">
        <w:rPr>
          <w:rFonts w:eastAsia="Calibri"/>
          <w:lang w:eastAsia="en-US"/>
        </w:rPr>
        <w:t xml:space="preserve">. </w:t>
      </w: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</w:rPr>
      </w:pPr>
      <w:r w:rsidRPr="00612A31">
        <w:rPr>
          <w:rFonts w:eastAsia="Calibri"/>
          <w:lang w:eastAsia="en-US"/>
        </w:rPr>
        <w:t>(Махачкала)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</w:rPr>
      </w:pPr>
    </w:p>
    <w:p w:rsidR="000D64A1" w:rsidRPr="00E26284" w:rsidRDefault="000D64A1" w:rsidP="009B51F9">
      <w:pPr>
        <w:autoSpaceDE w:val="0"/>
        <w:autoSpaceDN w:val="0"/>
        <w:adjustRightInd w:val="0"/>
        <w:ind w:firstLine="567"/>
        <w:jc w:val="both"/>
        <w:rPr>
          <w:i/>
          <w:color w:val="000000" w:themeColor="text1"/>
        </w:rPr>
      </w:pPr>
      <w:r w:rsidRPr="0067158B">
        <w:rPr>
          <w:b/>
          <w:i/>
          <w:color w:val="000000"/>
        </w:rPr>
        <w:t xml:space="preserve">6. </w:t>
      </w:r>
      <w:r w:rsidR="00A45978" w:rsidRPr="00A45978">
        <w:rPr>
          <w:b/>
          <w:color w:val="000000" w:themeColor="text1"/>
        </w:rPr>
        <w:t>Синхронизация дополнительного профессионального образования и аккредитации в области профилактической медицины</w:t>
      </w:r>
    </w:p>
    <w:p w:rsidR="00A45978" w:rsidRPr="00A45978" w:rsidRDefault="00A45978" w:rsidP="000D64A1">
      <w:pPr>
        <w:autoSpaceDE w:val="0"/>
        <w:autoSpaceDN w:val="0"/>
        <w:adjustRightInd w:val="0"/>
        <w:ind w:firstLine="567"/>
        <w:jc w:val="right"/>
        <w:rPr>
          <w:b/>
          <w:color w:val="000000" w:themeColor="text1"/>
        </w:rPr>
      </w:pPr>
      <w:r w:rsidRPr="00A45978">
        <w:rPr>
          <w:b/>
          <w:color w:val="000000" w:themeColor="text1"/>
        </w:rPr>
        <w:t xml:space="preserve">ЩЕРБАКОВ </w:t>
      </w:r>
      <w:r w:rsidR="009B51F9" w:rsidRPr="009B51F9">
        <w:rPr>
          <w:b/>
          <w:color w:val="000000" w:themeColor="text1"/>
        </w:rPr>
        <w:t>Денис Викторович</w:t>
      </w:r>
    </w:p>
    <w:p w:rsidR="00A45978" w:rsidRPr="00A45978" w:rsidRDefault="00A45978" w:rsidP="00A45978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A45978">
        <w:rPr>
          <w:color w:val="000000" w:themeColor="text1"/>
        </w:rPr>
        <w:t xml:space="preserve">ФГАОУ ВО Первый МГМУ им. И.М. Сеченова Минздрава России </w:t>
      </w:r>
    </w:p>
    <w:p w:rsidR="00A45978" w:rsidRPr="00A45978" w:rsidRDefault="00A45978" w:rsidP="00A45978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A45978">
        <w:rPr>
          <w:color w:val="000000" w:themeColor="text1"/>
        </w:rPr>
        <w:t xml:space="preserve">                                  </w:t>
      </w:r>
      <w:r>
        <w:rPr>
          <w:color w:val="000000" w:themeColor="text1"/>
        </w:rPr>
        <w:t xml:space="preserve"> </w:t>
      </w:r>
      <w:r w:rsidRPr="00A45978">
        <w:rPr>
          <w:color w:val="000000" w:themeColor="text1"/>
        </w:rPr>
        <w:t xml:space="preserve"> (</w:t>
      </w:r>
      <w:proofErr w:type="spellStart"/>
      <w:r w:rsidRPr="00A45978">
        <w:rPr>
          <w:color w:val="000000" w:themeColor="text1"/>
        </w:rPr>
        <w:t>Сеченовский</w:t>
      </w:r>
      <w:proofErr w:type="spellEnd"/>
      <w:r w:rsidRPr="00A45978">
        <w:rPr>
          <w:color w:val="000000" w:themeColor="text1"/>
        </w:rPr>
        <w:t xml:space="preserve"> Университет),</w:t>
      </w:r>
      <w:r w:rsidRPr="00A45978">
        <w:rPr>
          <w:color w:val="000000" w:themeColor="text1"/>
        </w:rPr>
        <w:tab/>
      </w:r>
    </w:p>
    <w:p w:rsidR="00A45978" w:rsidRPr="00A45978" w:rsidRDefault="00A45978" w:rsidP="00A45978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A45978">
        <w:rPr>
          <w:color w:val="000000" w:themeColor="text1"/>
        </w:rPr>
        <w:t xml:space="preserve">заместитель директора по научной работе </w:t>
      </w:r>
    </w:p>
    <w:p w:rsidR="00A45978" w:rsidRPr="00A45978" w:rsidRDefault="00A45978" w:rsidP="00A45978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A45978">
        <w:rPr>
          <w:color w:val="000000" w:themeColor="text1"/>
        </w:rPr>
        <w:t>Института общественного здоровья им. Ф.Ф. Эрисмана</w:t>
      </w:r>
    </w:p>
    <w:p w:rsidR="00A45978" w:rsidRPr="00A45978" w:rsidRDefault="00A45978" w:rsidP="00A45978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A45978">
        <w:rPr>
          <w:color w:val="000000" w:themeColor="text1"/>
        </w:rPr>
        <w:t>к.м.н., доцент</w:t>
      </w:r>
    </w:p>
    <w:p w:rsidR="00A45978" w:rsidRDefault="00A45978" w:rsidP="000D64A1">
      <w:pPr>
        <w:autoSpaceDE w:val="0"/>
        <w:autoSpaceDN w:val="0"/>
        <w:adjustRightInd w:val="0"/>
        <w:ind w:firstLine="567"/>
        <w:jc w:val="right"/>
        <w:rPr>
          <w:b/>
          <w:i/>
          <w:color w:val="000000" w:themeColor="text1"/>
        </w:rPr>
      </w:pPr>
      <w:r>
        <w:rPr>
          <w:b/>
          <w:i/>
          <w:color w:val="000000" w:themeColor="text1"/>
        </w:rPr>
        <w:t>Содокладчики:</w:t>
      </w:r>
    </w:p>
    <w:p w:rsidR="00A45978" w:rsidRDefault="009B51F9" w:rsidP="000D64A1">
      <w:pPr>
        <w:autoSpaceDE w:val="0"/>
        <w:autoSpaceDN w:val="0"/>
        <w:adjustRightInd w:val="0"/>
        <w:ind w:firstLine="567"/>
        <w:jc w:val="right"/>
        <w:rPr>
          <w:b/>
          <w:i/>
          <w:color w:val="000000" w:themeColor="text1"/>
        </w:rPr>
      </w:pPr>
      <w:r w:rsidRPr="009B51F9">
        <w:rPr>
          <w:b/>
          <w:i/>
          <w:color w:val="000000" w:themeColor="text1"/>
        </w:rPr>
        <w:t>Митрохин Олег Владимирович</w:t>
      </w:r>
      <w:r w:rsidR="00762737" w:rsidRPr="00762737">
        <w:rPr>
          <w:color w:val="000000" w:themeColor="text1"/>
        </w:rPr>
        <w:t>, д.м.н., профессор</w:t>
      </w:r>
    </w:p>
    <w:p w:rsidR="00762737" w:rsidRPr="00E26284" w:rsidRDefault="000D64A1" w:rsidP="00762737">
      <w:pPr>
        <w:autoSpaceDE w:val="0"/>
        <w:autoSpaceDN w:val="0"/>
        <w:adjustRightInd w:val="0"/>
        <w:ind w:firstLine="567"/>
        <w:jc w:val="right"/>
        <w:rPr>
          <w:i/>
          <w:color w:val="000000" w:themeColor="text1"/>
        </w:rPr>
      </w:pPr>
      <w:proofErr w:type="spellStart"/>
      <w:r w:rsidRPr="00E26284">
        <w:rPr>
          <w:b/>
          <w:i/>
          <w:color w:val="000000" w:themeColor="text1"/>
        </w:rPr>
        <w:t>Ш</w:t>
      </w:r>
      <w:r w:rsidR="00A45978" w:rsidRPr="00E26284">
        <w:rPr>
          <w:b/>
          <w:i/>
          <w:color w:val="000000" w:themeColor="text1"/>
        </w:rPr>
        <w:t>ашина</w:t>
      </w:r>
      <w:proofErr w:type="spellEnd"/>
      <w:r w:rsidRPr="00E26284">
        <w:rPr>
          <w:b/>
          <w:i/>
          <w:color w:val="000000" w:themeColor="text1"/>
        </w:rPr>
        <w:t xml:space="preserve"> Екатерина Андреевна</w:t>
      </w:r>
      <w:r w:rsidR="00762737">
        <w:rPr>
          <w:b/>
          <w:i/>
          <w:color w:val="000000" w:themeColor="text1"/>
        </w:rPr>
        <w:t>,</w:t>
      </w:r>
      <w:r w:rsidR="00762737" w:rsidRPr="00762737">
        <w:rPr>
          <w:i/>
          <w:color w:val="000000" w:themeColor="text1"/>
        </w:rPr>
        <w:t xml:space="preserve"> </w:t>
      </w:r>
      <w:r w:rsidR="00762737" w:rsidRPr="00762737">
        <w:rPr>
          <w:color w:val="000000" w:themeColor="text1"/>
        </w:rPr>
        <w:t>д.м.н., доцент</w:t>
      </w:r>
    </w:p>
    <w:p w:rsidR="000D64A1" w:rsidRPr="00762737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762737">
        <w:rPr>
          <w:color w:val="000000" w:themeColor="text1"/>
        </w:rPr>
        <w:t xml:space="preserve">ФГАОУ ВО Первый МГМУ им. И.М. Сеченова Минздрава России </w:t>
      </w:r>
    </w:p>
    <w:p w:rsidR="000D64A1" w:rsidRPr="00762737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762737">
        <w:rPr>
          <w:color w:val="000000" w:themeColor="text1"/>
        </w:rPr>
        <w:t xml:space="preserve">                        </w:t>
      </w:r>
      <w:r w:rsidR="005C5162" w:rsidRPr="00762737">
        <w:rPr>
          <w:color w:val="000000" w:themeColor="text1"/>
        </w:rPr>
        <w:t xml:space="preserve">           </w:t>
      </w:r>
      <w:r w:rsidRPr="00762737">
        <w:rPr>
          <w:color w:val="000000" w:themeColor="text1"/>
        </w:rPr>
        <w:t>(</w:t>
      </w:r>
      <w:proofErr w:type="spellStart"/>
      <w:r w:rsidRPr="00762737">
        <w:rPr>
          <w:color w:val="000000" w:themeColor="text1"/>
        </w:rPr>
        <w:t>Сеченовский</w:t>
      </w:r>
      <w:proofErr w:type="spellEnd"/>
      <w:r w:rsidRPr="00762737">
        <w:rPr>
          <w:color w:val="000000" w:themeColor="text1"/>
        </w:rPr>
        <w:t xml:space="preserve"> Университет),</w:t>
      </w:r>
      <w:r w:rsidRPr="00762737">
        <w:rPr>
          <w:color w:val="000000" w:themeColor="text1"/>
        </w:rPr>
        <w:tab/>
      </w:r>
    </w:p>
    <w:p w:rsidR="000D64A1" w:rsidRPr="00762737" w:rsidRDefault="00762737" w:rsidP="000D64A1">
      <w:pPr>
        <w:autoSpaceDE w:val="0"/>
        <w:autoSpaceDN w:val="0"/>
        <w:adjustRightInd w:val="0"/>
        <w:ind w:firstLine="567"/>
        <w:jc w:val="right"/>
        <w:rPr>
          <w:color w:val="000000" w:themeColor="text1"/>
        </w:rPr>
      </w:pPr>
      <w:r w:rsidRPr="00762737">
        <w:rPr>
          <w:color w:val="000000" w:themeColor="text1"/>
        </w:rPr>
        <w:t xml:space="preserve"> </w:t>
      </w:r>
      <w:r w:rsidR="000D64A1" w:rsidRPr="00762737">
        <w:rPr>
          <w:color w:val="000000" w:themeColor="text1"/>
        </w:rPr>
        <w:t>(Москва)</w:t>
      </w: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  <w:sz w:val="22"/>
          <w:szCs w:val="22"/>
        </w:rPr>
      </w:pPr>
    </w:p>
    <w:p w:rsidR="000D64A1" w:rsidRDefault="000D64A1" w:rsidP="000D64A1">
      <w:pPr>
        <w:autoSpaceDE w:val="0"/>
        <w:autoSpaceDN w:val="0"/>
        <w:adjustRightInd w:val="0"/>
        <w:ind w:firstLine="567"/>
        <w:jc w:val="right"/>
        <w:rPr>
          <w:color w:val="000000"/>
          <w:sz w:val="22"/>
          <w:szCs w:val="22"/>
        </w:rPr>
      </w:pPr>
    </w:p>
    <w:p w:rsidR="000D64A1" w:rsidRPr="00612A31" w:rsidRDefault="000D64A1" w:rsidP="000D64A1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612A31">
        <w:rPr>
          <w:b/>
          <w:color w:val="000000"/>
        </w:rPr>
        <w:t>Разное</w:t>
      </w:r>
    </w:p>
    <w:p w:rsidR="000D64A1" w:rsidRPr="00612A31" w:rsidRDefault="000D64A1" w:rsidP="000D64A1">
      <w:pPr>
        <w:spacing w:line="276" w:lineRule="auto"/>
        <w:contextualSpacing/>
        <w:rPr>
          <w:color w:val="000000"/>
        </w:rPr>
      </w:pPr>
    </w:p>
    <w:p w:rsidR="000D64A1" w:rsidRPr="00612A31" w:rsidRDefault="000D64A1" w:rsidP="000D64A1">
      <w:pPr>
        <w:tabs>
          <w:tab w:val="left" w:pos="567"/>
        </w:tabs>
        <w:spacing w:line="276" w:lineRule="auto"/>
        <w:contextualSpacing/>
        <w:rPr>
          <w:b/>
          <w:color w:val="000000"/>
        </w:rPr>
      </w:pPr>
      <w:r w:rsidRPr="00612A31">
        <w:rPr>
          <w:b/>
          <w:color w:val="000000"/>
        </w:rPr>
        <w:t>17:25 – 17:30 ПРИНЯТИЕ РЕЗОЛЮЦИИ</w:t>
      </w:r>
    </w:p>
    <w:p w:rsidR="000D64A1" w:rsidRPr="00612A31" w:rsidRDefault="000D64A1" w:rsidP="000D64A1">
      <w:pPr>
        <w:jc w:val="center"/>
        <w:rPr>
          <w:b/>
          <w:color w:val="000000"/>
        </w:rPr>
        <w:sectPr w:rsidR="000D64A1" w:rsidRPr="00612A31" w:rsidSect="00D94EB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D64A1" w:rsidRPr="00612A31" w:rsidRDefault="000D64A1" w:rsidP="000D64A1">
      <w:pPr>
        <w:jc w:val="center"/>
        <w:rPr>
          <w:b/>
          <w:color w:val="000000"/>
        </w:rPr>
      </w:pPr>
      <w:r w:rsidRPr="00612A31">
        <w:rPr>
          <w:b/>
          <w:color w:val="000000"/>
        </w:rPr>
        <w:lastRenderedPageBreak/>
        <w:t xml:space="preserve">ВСЕРОССИЙСКАЯ НАУЧНО-ПРАКТИЧЕСКАЯ КОНФЕРЕНЦИЯ </w:t>
      </w:r>
    </w:p>
    <w:p w:rsidR="000D64A1" w:rsidRPr="00612A31" w:rsidRDefault="000D64A1" w:rsidP="000D64A1">
      <w:pPr>
        <w:jc w:val="center"/>
        <w:rPr>
          <w:b/>
          <w:color w:val="000000"/>
        </w:rPr>
      </w:pPr>
      <w:r w:rsidRPr="00612A31">
        <w:rPr>
          <w:b/>
          <w:color w:val="000000"/>
        </w:rPr>
        <w:t xml:space="preserve">С МЕЖДУНАРОДНЫМ УЧАСТИЕМ </w:t>
      </w:r>
    </w:p>
    <w:p w:rsidR="000D64A1" w:rsidRPr="00612A31" w:rsidRDefault="000D64A1" w:rsidP="000D64A1">
      <w:pPr>
        <w:jc w:val="center"/>
        <w:rPr>
          <w:b/>
          <w:color w:val="000000"/>
        </w:rPr>
      </w:pPr>
      <w:r w:rsidRPr="00612A31">
        <w:rPr>
          <w:b/>
          <w:color w:val="000000"/>
        </w:rPr>
        <w:t>«ПРОФИЛАКТИЧЕСКАЯ МЕДИЦИНА - 2026»</w:t>
      </w:r>
    </w:p>
    <w:p w:rsidR="000D64A1" w:rsidRPr="00612A31" w:rsidRDefault="000D64A1" w:rsidP="000D64A1">
      <w:pPr>
        <w:jc w:val="center"/>
        <w:rPr>
          <w:b/>
          <w:color w:val="000000"/>
        </w:rPr>
      </w:pPr>
    </w:p>
    <w:p w:rsidR="000D64A1" w:rsidRPr="00612A31" w:rsidRDefault="000D64A1" w:rsidP="000D64A1">
      <w:pPr>
        <w:jc w:val="center"/>
        <w:rPr>
          <w:b/>
          <w:color w:val="000000"/>
        </w:rPr>
      </w:pPr>
      <w:r w:rsidRPr="00612A31">
        <w:rPr>
          <w:b/>
          <w:color w:val="000000"/>
        </w:rPr>
        <w:t>ВТОРОЙ ДЕНЬ</w:t>
      </w:r>
    </w:p>
    <w:p w:rsidR="000D64A1" w:rsidRPr="00612A31" w:rsidRDefault="000D64A1" w:rsidP="000D64A1">
      <w:pPr>
        <w:spacing w:line="276" w:lineRule="auto"/>
        <w:jc w:val="center"/>
        <w:rPr>
          <w:b/>
          <w:color w:val="000000"/>
          <w:u w:val="single"/>
        </w:rPr>
      </w:pPr>
    </w:p>
    <w:p w:rsidR="000D64A1" w:rsidRPr="00612A31" w:rsidRDefault="000D64A1" w:rsidP="000D64A1">
      <w:pPr>
        <w:spacing w:line="276" w:lineRule="auto"/>
        <w:jc w:val="center"/>
        <w:rPr>
          <w:b/>
          <w:color w:val="000000"/>
          <w:u w:val="single"/>
        </w:rPr>
      </w:pPr>
      <w:r w:rsidRPr="00612A31">
        <w:rPr>
          <w:b/>
          <w:color w:val="000000"/>
          <w:u w:val="single"/>
        </w:rPr>
        <w:t>11 ноября 2026 года</w:t>
      </w:r>
    </w:p>
    <w:p w:rsidR="000D64A1" w:rsidRDefault="000D64A1" w:rsidP="000D64A1">
      <w:pPr>
        <w:rPr>
          <w:b/>
          <w:color w:val="FF0000"/>
        </w:rPr>
      </w:pPr>
      <w:r w:rsidRPr="000208A6">
        <w:rPr>
          <w:b/>
          <w:color w:val="FF0000"/>
        </w:rPr>
        <w:t xml:space="preserve">  </w:t>
      </w:r>
    </w:p>
    <w:p w:rsidR="001D323B" w:rsidRPr="00762903" w:rsidRDefault="001D323B" w:rsidP="001D323B">
      <w:pPr>
        <w:pStyle w:val="af7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2903">
        <w:rPr>
          <w:rFonts w:ascii="Times New Roman" w:eastAsia="Times New Roman" w:hAnsi="Times New Roman"/>
          <w:b/>
          <w:sz w:val="24"/>
          <w:szCs w:val="24"/>
          <w:lang w:eastAsia="ru-RU"/>
        </w:rPr>
        <w:t>ФГБОУ ВО СЗГМУ им. И.И. Мечникова Минздрава России</w:t>
      </w:r>
    </w:p>
    <w:p w:rsidR="001D323B" w:rsidRPr="001D323B" w:rsidRDefault="001D323B" w:rsidP="001D323B">
      <w:pPr>
        <w:jc w:val="center"/>
        <w:rPr>
          <w:b/>
          <w:color w:val="FF0000"/>
        </w:rPr>
      </w:pPr>
      <w:r w:rsidRPr="001D323B">
        <w:rPr>
          <w:b/>
          <w:bCs/>
        </w:rPr>
        <w:t>ул. Кирочная, д. 41</w:t>
      </w:r>
    </w:p>
    <w:p w:rsidR="001D323B" w:rsidRDefault="001D323B" w:rsidP="000D64A1">
      <w:pPr>
        <w:rPr>
          <w:b/>
          <w:color w:val="FF0000"/>
        </w:rPr>
      </w:pPr>
    </w:p>
    <w:p w:rsidR="000D64A1" w:rsidRDefault="000D64A1" w:rsidP="000D64A1">
      <w:pPr>
        <w:rPr>
          <w:b/>
        </w:rPr>
      </w:pPr>
      <w:r w:rsidRPr="00641A42">
        <w:rPr>
          <w:b/>
        </w:rPr>
        <w:t>08:30 – 09:00</w:t>
      </w:r>
      <w:r w:rsidRPr="00F749D3">
        <w:rPr>
          <w:b/>
        </w:rPr>
        <w:t xml:space="preserve">     Регистрация участников </w:t>
      </w:r>
    </w:p>
    <w:p w:rsidR="000D64A1" w:rsidRPr="00612A31" w:rsidRDefault="000D64A1" w:rsidP="000D64A1">
      <w:pPr>
        <w:spacing w:after="160" w:line="259" w:lineRule="auto"/>
        <w:jc w:val="center"/>
        <w:rPr>
          <w:rFonts w:eastAsia="Calibri"/>
          <w:b/>
          <w:color w:val="000000"/>
        </w:rPr>
      </w:pPr>
    </w:p>
    <w:p w:rsidR="000D64A1" w:rsidRPr="00A57494" w:rsidRDefault="000D64A1" w:rsidP="000D64A1">
      <w:pPr>
        <w:tabs>
          <w:tab w:val="left" w:pos="0"/>
        </w:tabs>
        <w:jc w:val="center"/>
        <w:rPr>
          <w:b/>
        </w:rPr>
      </w:pPr>
      <w:r w:rsidRPr="00A57494">
        <w:rPr>
          <w:b/>
        </w:rPr>
        <w:t xml:space="preserve">СЕКЦИОННОЕ </w:t>
      </w:r>
      <w:r>
        <w:rPr>
          <w:b/>
        </w:rPr>
        <w:t>ЗАСЕДАНИЕ</w:t>
      </w:r>
    </w:p>
    <w:p w:rsidR="000D64A1" w:rsidRPr="00A57494" w:rsidRDefault="0011738C" w:rsidP="005C4CDD">
      <w:pPr>
        <w:tabs>
          <w:tab w:val="left" w:pos="0"/>
        </w:tabs>
        <w:ind w:firstLine="1"/>
        <w:jc w:val="center"/>
        <w:rPr>
          <w:b/>
        </w:rPr>
      </w:pPr>
      <w:r>
        <w:rPr>
          <w:b/>
        </w:rPr>
        <w:t>«</w:t>
      </w:r>
      <w:r w:rsidR="000D64A1" w:rsidRPr="00A57494">
        <w:rPr>
          <w:b/>
        </w:rPr>
        <w:t xml:space="preserve">ГИГИЕНА И ЭКОЛОГИЯ ЧЕЛОВЕКА: ФАКТОРЫ ОКРУЖАЮЩЕЙ </w:t>
      </w:r>
      <w:r w:rsidR="005C4CDD">
        <w:rPr>
          <w:b/>
        </w:rPr>
        <w:t xml:space="preserve">И ПРОИЗВОДСТВЕННОЙ </w:t>
      </w:r>
      <w:r w:rsidR="000D64A1" w:rsidRPr="00A57494">
        <w:rPr>
          <w:b/>
        </w:rPr>
        <w:t>СРЕДЫ</w:t>
      </w:r>
      <w:r w:rsidR="005C4CDD">
        <w:rPr>
          <w:b/>
        </w:rPr>
        <w:t xml:space="preserve">, </w:t>
      </w:r>
      <w:r w:rsidR="000D64A1" w:rsidRPr="00A57494">
        <w:rPr>
          <w:b/>
        </w:rPr>
        <w:t>ИХ ВЛИЯНИЕ НА ЗДОРОВЬЕ НАСЕЛЕНИЯ</w:t>
      </w:r>
      <w:r>
        <w:rPr>
          <w:b/>
        </w:rPr>
        <w:t>»</w:t>
      </w:r>
    </w:p>
    <w:p w:rsidR="000D64A1" w:rsidRPr="00A57494" w:rsidRDefault="000D64A1" w:rsidP="000D64A1">
      <w:pPr>
        <w:tabs>
          <w:tab w:val="left" w:pos="0"/>
        </w:tabs>
        <w:ind w:firstLine="709"/>
        <w:rPr>
          <w:b/>
          <w:bCs/>
        </w:rPr>
      </w:pPr>
    </w:p>
    <w:p w:rsidR="000D64A1" w:rsidRPr="00A57494" w:rsidRDefault="000D64A1" w:rsidP="000D64A1">
      <w:pPr>
        <w:tabs>
          <w:tab w:val="left" w:pos="0"/>
        </w:tabs>
        <w:ind w:firstLine="709"/>
        <w:rPr>
          <w:b/>
          <w:bCs/>
        </w:rPr>
      </w:pPr>
      <w:r w:rsidRPr="00A57494">
        <w:rPr>
          <w:b/>
          <w:bCs/>
        </w:rPr>
        <w:t xml:space="preserve">Начало проведения: </w:t>
      </w:r>
      <w:r w:rsidRPr="00641A42">
        <w:rPr>
          <w:bCs/>
        </w:rPr>
        <w:t xml:space="preserve">09:00, </w:t>
      </w:r>
      <w:r w:rsidRPr="00641A42">
        <w:rPr>
          <w:b/>
          <w:bCs/>
        </w:rPr>
        <w:t xml:space="preserve">окончание: </w:t>
      </w:r>
      <w:r w:rsidRPr="00641A42">
        <w:rPr>
          <w:bCs/>
        </w:rPr>
        <w:t>12:</w:t>
      </w:r>
      <w:r w:rsidR="00762737">
        <w:rPr>
          <w:bCs/>
        </w:rPr>
        <w:t>30</w:t>
      </w:r>
    </w:p>
    <w:p w:rsidR="000D64A1" w:rsidRPr="00A57494" w:rsidRDefault="000D64A1" w:rsidP="000D64A1">
      <w:pPr>
        <w:tabs>
          <w:tab w:val="left" w:pos="0"/>
        </w:tabs>
        <w:ind w:firstLine="709"/>
        <w:jc w:val="both"/>
        <w:rPr>
          <w:bCs/>
        </w:rPr>
      </w:pPr>
      <w:r w:rsidRPr="00A57494">
        <w:rPr>
          <w:b/>
          <w:bCs/>
        </w:rPr>
        <w:t xml:space="preserve">Место проведения: </w:t>
      </w:r>
      <w:r w:rsidRPr="00762737">
        <w:rPr>
          <w:b/>
          <w:bCs/>
          <w:color w:val="000000" w:themeColor="text1"/>
        </w:rPr>
        <w:t xml:space="preserve">ул. </w:t>
      </w:r>
      <w:r w:rsidRPr="00762737">
        <w:rPr>
          <w:bCs/>
          <w:color w:val="000000" w:themeColor="text1"/>
        </w:rPr>
        <w:t xml:space="preserve">Кирочная, д. 41, актовый </w:t>
      </w:r>
      <w:r w:rsidRPr="0067158B">
        <w:rPr>
          <w:bCs/>
        </w:rPr>
        <w:t xml:space="preserve">зал </w:t>
      </w:r>
    </w:p>
    <w:p w:rsidR="000D64A1" w:rsidRPr="00A57494" w:rsidRDefault="000D64A1" w:rsidP="000D64A1">
      <w:pPr>
        <w:tabs>
          <w:tab w:val="left" w:pos="0"/>
        </w:tabs>
        <w:ind w:firstLine="709"/>
        <w:rPr>
          <w:b/>
        </w:rPr>
      </w:pPr>
    </w:p>
    <w:p w:rsidR="000D64A1" w:rsidRPr="00A57494" w:rsidRDefault="000D64A1" w:rsidP="000D64A1">
      <w:pPr>
        <w:tabs>
          <w:tab w:val="left" w:pos="0"/>
        </w:tabs>
        <w:ind w:firstLine="709"/>
        <w:rPr>
          <w:b/>
        </w:rPr>
      </w:pPr>
      <w:r w:rsidRPr="00A57494">
        <w:rPr>
          <w:b/>
        </w:rPr>
        <w:t>МОДЕРАТОРЫ:</w:t>
      </w:r>
    </w:p>
    <w:p w:rsidR="000D64A1" w:rsidRPr="00A57494" w:rsidRDefault="000D64A1" w:rsidP="00513555">
      <w:pPr>
        <w:numPr>
          <w:ilvl w:val="0"/>
          <w:numId w:val="4"/>
        </w:numPr>
        <w:tabs>
          <w:tab w:val="left" w:pos="0"/>
        </w:tabs>
        <w:ind w:left="0" w:firstLine="709"/>
        <w:jc w:val="both"/>
      </w:pPr>
      <w:r w:rsidRPr="00A57494">
        <w:rPr>
          <w:bCs/>
          <w:shd w:val="clear" w:color="auto" w:fill="FFFFFF"/>
        </w:rPr>
        <w:t>Мельцер А.В. – проректор по развитию регионального здравоохранения и медико-профилактическому направлению, заведующий кафедрой профилактической медицины и охраны здоровья ФГБОУ ВО СЗГМУ им. И.И. Мечникова Минздрава России, д.м.н., профессор</w:t>
      </w:r>
    </w:p>
    <w:p w:rsidR="000D64A1" w:rsidRPr="00A57494" w:rsidRDefault="000D64A1" w:rsidP="00513555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 w:rsidRPr="00A57494">
        <w:t xml:space="preserve">Аликбаева Л.А. – заведующий кафедрой общей и военной гигиены </w:t>
      </w:r>
      <w:r w:rsidRPr="00A57494">
        <w:rPr>
          <w:bCs/>
          <w:shd w:val="clear" w:color="auto" w:fill="FFFFFF"/>
        </w:rPr>
        <w:t>ФГБОУ ВО СЗГМУ им. И.И. Мечникова Минздрава России</w:t>
      </w:r>
      <w:r w:rsidRPr="00A57494">
        <w:t xml:space="preserve">, д.м.н., профессор </w:t>
      </w:r>
    </w:p>
    <w:p w:rsidR="000D64A1" w:rsidRDefault="000D64A1" w:rsidP="00513555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 w:rsidRPr="00A57494">
        <w:t>Балтрукова Т.Б. – заведующий кафедрой гигиены условий воспитания, обучения, труда и радиационной гигиены ФГБОУ ВО СЗГМУ им. И.И. Мечникова Минздрава России, д.м.н., профессор</w:t>
      </w:r>
    </w:p>
    <w:p w:rsidR="000D64A1" w:rsidRPr="00A57494" w:rsidRDefault="000D64A1" w:rsidP="00513555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>
        <w:rPr>
          <w:bCs/>
          <w:shd w:val="clear" w:color="auto" w:fill="FFFFFF"/>
        </w:rPr>
        <w:t>Киселев</w:t>
      </w:r>
      <w:r w:rsidRPr="00A57494">
        <w:rPr>
          <w:bCs/>
          <w:shd w:val="clear" w:color="auto" w:fill="FFFFFF"/>
        </w:rPr>
        <w:t xml:space="preserve"> А.В. – </w:t>
      </w:r>
      <w:r>
        <w:rPr>
          <w:bCs/>
          <w:shd w:val="clear" w:color="auto" w:fill="FFFFFF"/>
        </w:rPr>
        <w:t>профессор</w:t>
      </w:r>
      <w:r w:rsidRPr="00A57494">
        <w:rPr>
          <w:bCs/>
          <w:shd w:val="clear" w:color="auto" w:fill="FFFFFF"/>
        </w:rPr>
        <w:t xml:space="preserve"> кафедр</w:t>
      </w:r>
      <w:r>
        <w:rPr>
          <w:bCs/>
          <w:shd w:val="clear" w:color="auto" w:fill="FFFFFF"/>
        </w:rPr>
        <w:t>ы</w:t>
      </w:r>
      <w:r w:rsidRPr="00A57494">
        <w:rPr>
          <w:bCs/>
          <w:shd w:val="clear" w:color="auto" w:fill="FFFFFF"/>
        </w:rPr>
        <w:t xml:space="preserve"> профилактической медицины и охраны здоровья ФГБОУ ВО СЗГМУ им. И.И. Мечникова Минздрава России, д.м.н., профессор</w:t>
      </w:r>
    </w:p>
    <w:p w:rsidR="000D64A1" w:rsidRPr="00A57494" w:rsidRDefault="000D64A1" w:rsidP="00513555">
      <w:pPr>
        <w:ind w:firstLine="709"/>
        <w:jc w:val="both"/>
        <w:rPr>
          <w:b/>
        </w:rPr>
      </w:pPr>
    </w:p>
    <w:p w:rsidR="000D64A1" w:rsidRPr="00A57494" w:rsidRDefault="000D64A1" w:rsidP="00513555">
      <w:pPr>
        <w:ind w:firstLine="709"/>
        <w:jc w:val="both"/>
        <w:rPr>
          <w:b/>
        </w:rPr>
      </w:pPr>
      <w:r w:rsidRPr="00A57494">
        <w:rPr>
          <w:b/>
        </w:rPr>
        <w:t xml:space="preserve">СЕКРЕТАРЬ: </w:t>
      </w:r>
      <w:r w:rsidRPr="00A57494">
        <w:t xml:space="preserve">Федотова И.М. – ассистент кафедры профилактической медицины и охраны здоровья </w:t>
      </w:r>
      <w:r w:rsidRPr="00A57494">
        <w:rPr>
          <w:bCs/>
          <w:shd w:val="clear" w:color="auto" w:fill="FFFFFF"/>
        </w:rPr>
        <w:t>ФГБОУ ВО СЗГМУ им. И.И. Мечникова Минздрава России</w:t>
      </w:r>
    </w:p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0D64A1" w:rsidRDefault="000D64A1" w:rsidP="000D64A1">
      <w:pPr>
        <w:ind w:firstLine="851"/>
        <w:jc w:val="center"/>
        <w:rPr>
          <w:b/>
        </w:rPr>
      </w:pPr>
      <w:r w:rsidRPr="00440894">
        <w:rPr>
          <w:b/>
        </w:rPr>
        <w:t>СЕКЦИОННЫЕ ДОКЛАДЫ</w:t>
      </w:r>
    </w:p>
    <w:tbl>
      <w:tblPr>
        <w:tblW w:w="9611" w:type="dxa"/>
        <w:tblInd w:w="-5" w:type="dxa"/>
        <w:tblLook w:val="04A0" w:firstRow="1" w:lastRow="0" w:firstColumn="1" w:lastColumn="0" w:noHBand="0" w:noVBand="1"/>
      </w:tblPr>
      <w:tblGrid>
        <w:gridCol w:w="1669"/>
        <w:gridCol w:w="7942"/>
      </w:tblGrid>
      <w:tr w:rsidR="00300048" w:rsidRPr="00F749D3" w:rsidTr="007677AB">
        <w:tc>
          <w:tcPr>
            <w:tcW w:w="1669" w:type="dxa"/>
          </w:tcPr>
          <w:p w:rsidR="00300048" w:rsidRPr="00F749D3" w:rsidRDefault="00300048" w:rsidP="00762737">
            <w:pPr>
              <w:rPr>
                <w:b/>
              </w:rPr>
            </w:pPr>
            <w:r>
              <w:rPr>
                <w:b/>
              </w:rPr>
              <w:t>09</w:t>
            </w:r>
            <w:r w:rsidRPr="00F749D3">
              <w:rPr>
                <w:b/>
              </w:rPr>
              <w:t>:</w:t>
            </w:r>
            <w:r>
              <w:rPr>
                <w:b/>
              </w:rPr>
              <w:t>0</w:t>
            </w:r>
            <w:r w:rsidRPr="00F749D3">
              <w:rPr>
                <w:b/>
              </w:rPr>
              <w:t xml:space="preserve">0 – </w:t>
            </w:r>
            <w:r>
              <w:rPr>
                <w:b/>
              </w:rPr>
              <w:t>09:</w:t>
            </w:r>
            <w:r w:rsidR="00762737">
              <w:rPr>
                <w:b/>
              </w:rPr>
              <w:t>20</w:t>
            </w:r>
          </w:p>
        </w:tc>
        <w:tc>
          <w:tcPr>
            <w:tcW w:w="7942" w:type="dxa"/>
          </w:tcPr>
          <w:p w:rsidR="00300048" w:rsidRPr="00CE5E9F" w:rsidRDefault="00EC3EB8" w:rsidP="00124C86">
            <w:pPr>
              <w:contextualSpacing/>
              <w:jc w:val="both"/>
              <w:rPr>
                <w:b/>
                <w:i/>
                <w:color w:val="000000"/>
              </w:rPr>
            </w:pPr>
            <w:r w:rsidRPr="00EC3EB8">
              <w:rPr>
                <w:b/>
                <w:color w:val="000000"/>
              </w:rPr>
              <w:t>Гигиенические аспекты профессионального благополучия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Default="00EC3EB8" w:rsidP="00124C86">
            <w:pPr>
              <w:rPr>
                <w:b/>
              </w:rPr>
            </w:pPr>
          </w:p>
        </w:tc>
        <w:tc>
          <w:tcPr>
            <w:tcW w:w="7942" w:type="dxa"/>
          </w:tcPr>
          <w:p w:rsidR="00EC3EB8" w:rsidRDefault="00EC3EB8" w:rsidP="00EC3EB8">
            <w:pPr>
              <w:contextualSpacing/>
              <w:jc w:val="both"/>
              <w:rPr>
                <w:bCs/>
                <w:shd w:val="clear" w:color="auto" w:fill="FFFFFF"/>
              </w:rPr>
            </w:pPr>
            <w:r w:rsidRPr="00EC3EB8">
              <w:rPr>
                <w:i/>
                <w:u w:val="single"/>
              </w:rPr>
              <w:t>Мельцер Александр Виталиевич</w:t>
            </w:r>
            <w:r>
              <w:rPr>
                <w:bCs/>
                <w:shd w:val="clear" w:color="auto" w:fill="FFFFFF"/>
              </w:rPr>
              <w:t>,</w:t>
            </w:r>
            <w:r w:rsidRPr="00A57494">
              <w:rPr>
                <w:bCs/>
                <w:shd w:val="clear" w:color="auto" w:fill="FFFFFF"/>
              </w:rPr>
              <w:t xml:space="preserve"> ФГБОУ ВО СЗГМУ им. И.И. Мечникова Минздрава России, проректор по развитию регионального здравоохранения и медико-профилактическому направлению, заведующий кафедрой профилактической медицины и охраны здоровья д.м.н., профессор</w:t>
            </w:r>
            <w:r>
              <w:rPr>
                <w:bCs/>
                <w:shd w:val="clear" w:color="auto" w:fill="FFFFFF"/>
              </w:rPr>
              <w:t>,</w:t>
            </w:r>
            <w:r>
              <w:t xml:space="preserve"> </w:t>
            </w:r>
            <w:r w:rsidRPr="00EC3EB8">
              <w:rPr>
                <w:bCs/>
                <w:shd w:val="clear" w:color="auto" w:fill="FFFFFF"/>
              </w:rPr>
              <w:t>Санкт-Петербург</w:t>
            </w:r>
          </w:p>
          <w:p w:rsidR="00EC3EB8" w:rsidRPr="00EC3EB8" w:rsidRDefault="00EC3EB8" w:rsidP="00EC3EB8">
            <w:pPr>
              <w:contextualSpacing/>
              <w:jc w:val="both"/>
              <w:rPr>
                <w:i/>
                <w:color w:val="000000"/>
              </w:rPr>
            </w:pPr>
            <w:r w:rsidRPr="00EC3EB8">
              <w:rPr>
                <w:i/>
                <w:color w:val="000000"/>
              </w:rPr>
              <w:t xml:space="preserve">Ерастова Н.В., к.м.н., доцент, Волочкова А.И., Санкт-Петербург 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Default="00EC3EB8" w:rsidP="00762737">
            <w:pPr>
              <w:rPr>
                <w:b/>
              </w:rPr>
            </w:pPr>
            <w:r w:rsidRPr="00305FAE">
              <w:rPr>
                <w:b/>
              </w:rPr>
              <w:t>09:</w:t>
            </w:r>
            <w:r w:rsidR="00762737">
              <w:rPr>
                <w:b/>
              </w:rPr>
              <w:t>20</w:t>
            </w:r>
            <w:r w:rsidRPr="00305FAE">
              <w:rPr>
                <w:b/>
              </w:rPr>
              <w:t xml:space="preserve"> – 09:</w:t>
            </w:r>
            <w:r w:rsidR="00762737">
              <w:rPr>
                <w:b/>
              </w:rPr>
              <w:t>40</w:t>
            </w:r>
          </w:p>
        </w:tc>
        <w:tc>
          <w:tcPr>
            <w:tcW w:w="7942" w:type="dxa"/>
          </w:tcPr>
          <w:p w:rsidR="00EC3EB8" w:rsidRPr="004F4B59" w:rsidRDefault="00EC3EB8" w:rsidP="00124C86">
            <w:pPr>
              <w:contextualSpacing/>
              <w:jc w:val="both"/>
              <w:rPr>
                <w:b/>
                <w:color w:val="000000"/>
              </w:rPr>
            </w:pPr>
            <w:r w:rsidRPr="004F4B59">
              <w:rPr>
                <w:b/>
                <w:color w:val="000000"/>
              </w:rPr>
              <w:t xml:space="preserve">Актуальные проблемы сохранения когнитивного здоровья работников в условиях интенсивной </w:t>
            </w:r>
            <w:proofErr w:type="spellStart"/>
            <w:r w:rsidRPr="004F4B59">
              <w:rPr>
                <w:b/>
                <w:color w:val="000000"/>
              </w:rPr>
              <w:t>цифровизации</w:t>
            </w:r>
            <w:proofErr w:type="spellEnd"/>
            <w:r w:rsidRPr="004F4B59">
              <w:rPr>
                <w:b/>
                <w:color w:val="000000"/>
              </w:rPr>
              <w:t xml:space="preserve"> трудовых процессов</w:t>
            </w:r>
          </w:p>
        </w:tc>
      </w:tr>
      <w:tr w:rsidR="00300048" w:rsidRPr="00F749D3" w:rsidTr="007677AB">
        <w:tc>
          <w:tcPr>
            <w:tcW w:w="1669" w:type="dxa"/>
          </w:tcPr>
          <w:p w:rsidR="00300048" w:rsidRPr="00305FAE" w:rsidRDefault="00300048" w:rsidP="00124C86">
            <w:pPr>
              <w:rPr>
                <w:b/>
              </w:rPr>
            </w:pPr>
          </w:p>
        </w:tc>
        <w:tc>
          <w:tcPr>
            <w:tcW w:w="7942" w:type="dxa"/>
          </w:tcPr>
          <w:p w:rsidR="00300048" w:rsidRPr="00D2287E" w:rsidRDefault="00300048" w:rsidP="00124C86">
            <w:pPr>
              <w:contextualSpacing/>
              <w:jc w:val="both"/>
              <w:rPr>
                <w:b/>
                <w:i/>
              </w:rPr>
            </w:pPr>
            <w:proofErr w:type="spellStart"/>
            <w:r w:rsidRPr="00D2287E">
              <w:rPr>
                <w:i/>
                <w:u w:val="single"/>
              </w:rPr>
              <w:t>Зибарев</w:t>
            </w:r>
            <w:proofErr w:type="spellEnd"/>
            <w:r w:rsidRPr="00D2287E">
              <w:rPr>
                <w:i/>
                <w:u w:val="single"/>
              </w:rPr>
              <w:t xml:space="preserve"> Евгений Владимирович,</w:t>
            </w:r>
            <w:r w:rsidRPr="00D2287E">
              <w:rPr>
                <w:i/>
              </w:rPr>
              <w:t xml:space="preserve"> </w:t>
            </w:r>
            <w:r w:rsidRPr="00D2287E">
              <w:t xml:space="preserve">ФГБНУ «Научно-исследовательский институт медицины труда им академика Н.Ф. </w:t>
            </w:r>
            <w:proofErr w:type="spellStart"/>
            <w:r w:rsidRPr="00D2287E">
              <w:t>Измерова</w:t>
            </w:r>
            <w:proofErr w:type="spellEnd"/>
            <w:r w:rsidRPr="00D2287E">
              <w:t xml:space="preserve">» заместитель директора по научной работе, руководитель лаборатории комплексных проблем оценки риска для здоровья населения и работающих; ФГАОУ ВО </w:t>
            </w:r>
            <w:r w:rsidRPr="00D2287E">
              <w:lastRenderedPageBreak/>
              <w:t>РНИМУ им. Н.И. Пирогова Минздрава России (</w:t>
            </w:r>
            <w:proofErr w:type="spellStart"/>
            <w:r w:rsidRPr="00D2287E">
              <w:t>Пироговский</w:t>
            </w:r>
            <w:proofErr w:type="spellEnd"/>
            <w:r w:rsidRPr="00D2287E">
              <w:t xml:space="preserve"> Университет), профессор кафедры гигиены, д.м.н., Москва</w:t>
            </w:r>
          </w:p>
        </w:tc>
      </w:tr>
      <w:tr w:rsidR="00300048" w:rsidRPr="00F749D3" w:rsidTr="007677AB">
        <w:tc>
          <w:tcPr>
            <w:tcW w:w="1669" w:type="dxa"/>
          </w:tcPr>
          <w:p w:rsidR="00300048" w:rsidRPr="00F749D3" w:rsidRDefault="00EC3EB8" w:rsidP="00762737">
            <w:pPr>
              <w:rPr>
                <w:b/>
              </w:rPr>
            </w:pPr>
            <w:r w:rsidRPr="00305FAE">
              <w:rPr>
                <w:b/>
              </w:rPr>
              <w:lastRenderedPageBreak/>
              <w:t>09:</w:t>
            </w:r>
            <w:r w:rsidR="00762737">
              <w:rPr>
                <w:b/>
              </w:rPr>
              <w:t>4</w:t>
            </w:r>
            <w:r>
              <w:rPr>
                <w:b/>
              </w:rPr>
              <w:t>0</w:t>
            </w:r>
            <w:r w:rsidRPr="00305FAE">
              <w:rPr>
                <w:b/>
              </w:rPr>
              <w:t xml:space="preserve"> – </w:t>
            </w:r>
            <w:r w:rsidR="00762737">
              <w:rPr>
                <w:b/>
              </w:rPr>
              <w:t>10</w:t>
            </w:r>
            <w:r w:rsidRPr="00305FAE">
              <w:rPr>
                <w:b/>
              </w:rPr>
              <w:t>:</w:t>
            </w:r>
            <w:r w:rsidR="00762737">
              <w:rPr>
                <w:b/>
              </w:rPr>
              <w:t>00</w:t>
            </w:r>
          </w:p>
        </w:tc>
        <w:tc>
          <w:tcPr>
            <w:tcW w:w="7942" w:type="dxa"/>
          </w:tcPr>
          <w:p w:rsidR="00300048" w:rsidRPr="006E3A58" w:rsidRDefault="006E3A58" w:rsidP="006E3A58">
            <w:pPr>
              <w:contextualSpacing/>
              <w:jc w:val="both"/>
              <w:rPr>
                <w:b/>
                <w:color w:val="000000"/>
              </w:rPr>
            </w:pPr>
            <w:r w:rsidRPr="006E3A58">
              <w:rPr>
                <w:b/>
                <w:color w:val="000000" w:themeColor="text1"/>
              </w:rPr>
              <w:t>Обоснование методических подходов к гигиенической оценке материалов и реагентов, используемых для обслуживания урбанизированных территорий</w:t>
            </w:r>
          </w:p>
        </w:tc>
      </w:tr>
      <w:tr w:rsidR="00300048" w:rsidRPr="00F749D3" w:rsidTr="007677AB">
        <w:tc>
          <w:tcPr>
            <w:tcW w:w="1669" w:type="dxa"/>
          </w:tcPr>
          <w:p w:rsidR="00300048" w:rsidRDefault="00300048" w:rsidP="00124C86">
            <w:pPr>
              <w:rPr>
                <w:b/>
              </w:rPr>
            </w:pPr>
          </w:p>
        </w:tc>
        <w:tc>
          <w:tcPr>
            <w:tcW w:w="7942" w:type="dxa"/>
          </w:tcPr>
          <w:p w:rsidR="00300048" w:rsidRPr="00612A31" w:rsidRDefault="00300048" w:rsidP="00124C86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Аликбаева Лилия Анатольевна</w:t>
            </w:r>
            <w:r w:rsidRPr="00612A31">
              <w:rPr>
                <w:i/>
                <w:color w:val="000000"/>
                <w:u w:val="single"/>
              </w:rPr>
              <w:t xml:space="preserve">, </w:t>
            </w:r>
            <w:r w:rsidRPr="00612A31">
              <w:rPr>
                <w:color w:val="000000"/>
              </w:rPr>
              <w:t xml:space="preserve">ФГБОУ ВО СЗГМУ им. И.И. Мечникова Минздрава России, заведующий кафедрой </w:t>
            </w:r>
            <w:r>
              <w:rPr>
                <w:color w:val="000000"/>
              </w:rPr>
              <w:t>общей и военной</w:t>
            </w:r>
            <w:r w:rsidRPr="00612A31">
              <w:rPr>
                <w:color w:val="000000"/>
              </w:rPr>
              <w:t xml:space="preserve"> гигиены, д.м.н., профессор, Санкт-Петербург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2B76FD" w:rsidRDefault="00762737" w:rsidP="00762737">
            <w:pPr>
              <w:jc w:val="both"/>
              <w:rPr>
                <w:b/>
                <w:color w:val="FF5050"/>
              </w:rPr>
            </w:pPr>
            <w:r>
              <w:rPr>
                <w:b/>
              </w:rPr>
              <w:t>10</w:t>
            </w:r>
            <w:r w:rsidR="00EC3EB8" w:rsidRPr="00305FAE">
              <w:rPr>
                <w:b/>
              </w:rPr>
              <w:t>:</w:t>
            </w:r>
            <w:r>
              <w:rPr>
                <w:b/>
              </w:rPr>
              <w:t>00</w:t>
            </w:r>
            <w:r w:rsidR="00EC3EB8" w:rsidRPr="00305FAE">
              <w:rPr>
                <w:b/>
              </w:rPr>
              <w:t xml:space="preserve">– </w:t>
            </w:r>
            <w:r w:rsidR="00EC3EB8">
              <w:rPr>
                <w:b/>
              </w:rPr>
              <w:t>10</w:t>
            </w:r>
            <w:r w:rsidR="00EC3EB8" w:rsidRPr="00305FAE">
              <w:rPr>
                <w:b/>
              </w:rPr>
              <w:t>:</w:t>
            </w:r>
            <w:r>
              <w:rPr>
                <w:b/>
              </w:rPr>
              <w:t>15</w:t>
            </w:r>
          </w:p>
        </w:tc>
        <w:tc>
          <w:tcPr>
            <w:tcW w:w="7942" w:type="dxa"/>
          </w:tcPr>
          <w:p w:rsidR="00EC3EB8" w:rsidRPr="00D2287E" w:rsidRDefault="00EC3EB8" w:rsidP="00EC3EB8">
            <w:pPr>
              <w:contextualSpacing/>
              <w:jc w:val="both"/>
              <w:rPr>
                <w:i/>
                <w:u w:val="single"/>
              </w:rPr>
            </w:pPr>
            <w:proofErr w:type="spellStart"/>
            <w:r w:rsidRPr="00D2287E">
              <w:rPr>
                <w:b/>
              </w:rPr>
              <w:t>Межпрофессиональные</w:t>
            </w:r>
            <w:proofErr w:type="spellEnd"/>
            <w:r w:rsidRPr="00D2287E">
              <w:rPr>
                <w:b/>
              </w:rPr>
              <w:t xml:space="preserve"> различия в оценке условий труда и системы мотивации врачей и медицинских сестёр отделений медицинской профилактики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Default="00EC3EB8" w:rsidP="00EC3EB8">
            <w:pPr>
              <w:rPr>
                <w:b/>
              </w:rPr>
            </w:pPr>
          </w:p>
        </w:tc>
        <w:tc>
          <w:tcPr>
            <w:tcW w:w="7942" w:type="dxa"/>
          </w:tcPr>
          <w:p w:rsidR="00EC3EB8" w:rsidRPr="00612A31" w:rsidRDefault="00EC3EB8" w:rsidP="00EC3EB8">
            <w:pPr>
              <w:contextualSpacing/>
              <w:jc w:val="both"/>
              <w:rPr>
                <w:color w:val="000000"/>
              </w:rPr>
            </w:pPr>
            <w:proofErr w:type="spellStart"/>
            <w:r w:rsidRPr="00612A31">
              <w:rPr>
                <w:i/>
                <w:color w:val="000000"/>
                <w:u w:val="single"/>
              </w:rPr>
              <w:t>Аджиенко</w:t>
            </w:r>
            <w:proofErr w:type="spellEnd"/>
            <w:r w:rsidRPr="00612A31">
              <w:rPr>
                <w:i/>
                <w:color w:val="000000"/>
                <w:u w:val="single"/>
              </w:rPr>
              <w:t xml:space="preserve"> Всеволод Леонидович,</w:t>
            </w:r>
            <w:r w:rsidRPr="00612A31">
              <w:rPr>
                <w:color w:val="000000"/>
              </w:rPr>
              <w:t xml:space="preserve"> </w:t>
            </w:r>
            <w:r w:rsidRPr="00977F92">
              <w:t xml:space="preserve">ФГБОУ ВО </w:t>
            </w:r>
            <w:proofErr w:type="spellStart"/>
            <w:r w:rsidRPr="00977F92">
              <w:t>ВолгГМУ</w:t>
            </w:r>
            <w:proofErr w:type="spellEnd"/>
            <w:r w:rsidRPr="00977F92">
              <w:t xml:space="preserve"> Минздрава России</w:t>
            </w:r>
            <w:r>
              <w:t>, директор Института общественного здоровья им. Н.П. Григоренко, з</w:t>
            </w:r>
            <w:r w:rsidRPr="00E7203B">
              <w:t>аведующий кафедрой общественного здоровья и здравоохранения</w:t>
            </w:r>
            <w:r>
              <w:t xml:space="preserve">, </w:t>
            </w:r>
            <w:r w:rsidRPr="00612A31">
              <w:rPr>
                <w:color w:val="000000"/>
              </w:rPr>
              <w:t>д.м.н., профессор, Волгоград</w:t>
            </w:r>
          </w:p>
          <w:p w:rsidR="00EC3EB8" w:rsidRPr="00612A31" w:rsidRDefault="00EC3EB8" w:rsidP="00EC3EB8">
            <w:pPr>
              <w:contextualSpacing/>
              <w:jc w:val="both"/>
              <w:rPr>
                <w:i/>
                <w:color w:val="000000"/>
                <w:u w:val="single"/>
              </w:rPr>
            </w:pPr>
            <w:proofErr w:type="spellStart"/>
            <w:r w:rsidRPr="00977F92">
              <w:rPr>
                <w:i/>
              </w:rPr>
              <w:t>Ситкин</w:t>
            </w:r>
            <w:proofErr w:type="spellEnd"/>
            <w:r w:rsidRPr="00977F92">
              <w:rPr>
                <w:i/>
              </w:rPr>
              <w:t xml:space="preserve"> Д.С., </w:t>
            </w:r>
            <w:r w:rsidRPr="00612A31">
              <w:rPr>
                <w:i/>
                <w:color w:val="000000"/>
              </w:rPr>
              <w:t>Волгоград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2B76FD" w:rsidRDefault="00EC3EB8" w:rsidP="00762737">
            <w:pPr>
              <w:jc w:val="both"/>
              <w:rPr>
                <w:b/>
                <w:color w:val="FF5050"/>
              </w:rPr>
            </w:pPr>
            <w:r>
              <w:rPr>
                <w:b/>
              </w:rPr>
              <w:t>10:</w:t>
            </w:r>
            <w:r w:rsidR="00762737">
              <w:rPr>
                <w:b/>
              </w:rPr>
              <w:t>15</w:t>
            </w:r>
            <w:r>
              <w:rPr>
                <w:b/>
              </w:rPr>
              <w:t xml:space="preserve"> </w:t>
            </w:r>
            <w:r w:rsidRPr="00324D7E">
              <w:rPr>
                <w:b/>
              </w:rPr>
              <w:t>– 10:</w:t>
            </w:r>
            <w:r w:rsidR="00762737">
              <w:rPr>
                <w:b/>
              </w:rPr>
              <w:t>30</w:t>
            </w:r>
          </w:p>
        </w:tc>
        <w:tc>
          <w:tcPr>
            <w:tcW w:w="7942" w:type="dxa"/>
          </w:tcPr>
          <w:p w:rsidR="00EC3EB8" w:rsidRPr="00935CB6" w:rsidRDefault="00935CB6" w:rsidP="00935CB6">
            <w:pPr>
              <w:contextualSpacing/>
              <w:jc w:val="both"/>
              <w:rPr>
                <w:b/>
              </w:rPr>
            </w:pPr>
            <w:r w:rsidRPr="00935CB6">
              <w:rPr>
                <w:b/>
              </w:rPr>
              <w:t>Применение ГИС-технологий в профилактической медицине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2B76FD" w:rsidRDefault="00EC3EB8" w:rsidP="00EC3EB8">
            <w:pPr>
              <w:jc w:val="both"/>
              <w:rPr>
                <w:b/>
                <w:color w:val="FF5050"/>
              </w:rPr>
            </w:pPr>
          </w:p>
        </w:tc>
        <w:tc>
          <w:tcPr>
            <w:tcW w:w="7942" w:type="dxa"/>
          </w:tcPr>
          <w:p w:rsidR="00EC3EB8" w:rsidRPr="00D2287E" w:rsidRDefault="00EC3EB8" w:rsidP="00EC3EB8">
            <w:pPr>
              <w:contextualSpacing/>
              <w:jc w:val="both"/>
              <w:rPr>
                <w:b/>
              </w:rPr>
            </w:pPr>
            <w:r w:rsidRPr="00D2287E">
              <w:rPr>
                <w:i/>
                <w:u w:val="single"/>
              </w:rPr>
              <w:t xml:space="preserve">Мироненко Ольга Васильевна, </w:t>
            </w:r>
            <w:r w:rsidRPr="00D2287E">
              <w:t>ФГБОУ ВО СЗГМУ им. И.И. Мечникова Минздрава России, заведующий кафедрой коммунальной гигиены, д.м.н., профессор, Санкт-Петербург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Default="00935CB6" w:rsidP="00935CB6">
            <w:pPr>
              <w:rPr>
                <w:b/>
              </w:rPr>
            </w:pPr>
            <w:r>
              <w:rPr>
                <w:b/>
              </w:rPr>
              <w:t>10:30</w:t>
            </w:r>
            <w:r w:rsidR="00EC3EB8" w:rsidRPr="00D2287E">
              <w:rPr>
                <w:b/>
              </w:rPr>
              <w:t xml:space="preserve"> – 10:</w:t>
            </w:r>
            <w:r>
              <w:rPr>
                <w:b/>
              </w:rPr>
              <w:t>45</w:t>
            </w:r>
          </w:p>
        </w:tc>
        <w:tc>
          <w:tcPr>
            <w:tcW w:w="7942" w:type="dxa"/>
          </w:tcPr>
          <w:p w:rsidR="00EC3EB8" w:rsidRPr="00612A31" w:rsidRDefault="00EC3EB8" w:rsidP="00EC3EB8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612A31">
              <w:rPr>
                <w:b/>
                <w:color w:val="000000"/>
              </w:rPr>
              <w:t>Специфика условий труда и трудового процесса медицинского персонала операционных блоков как основа оценки профессиональных рисков здоровью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Default="00EC3EB8" w:rsidP="00EC3EB8">
            <w:pPr>
              <w:rPr>
                <w:b/>
              </w:rPr>
            </w:pPr>
          </w:p>
        </w:tc>
        <w:tc>
          <w:tcPr>
            <w:tcW w:w="7942" w:type="dxa"/>
          </w:tcPr>
          <w:p w:rsidR="00EC3EB8" w:rsidRPr="00612A31" w:rsidRDefault="00EC3EB8" w:rsidP="00EC3EB8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612A31">
              <w:rPr>
                <w:i/>
                <w:color w:val="000000"/>
                <w:u w:val="single"/>
              </w:rPr>
              <w:t>Романенко Сергей Павлович</w:t>
            </w:r>
            <w:r w:rsidRPr="00612A31">
              <w:rPr>
                <w:color w:val="000000"/>
              </w:rPr>
              <w:t>, ФБУН «Новосибирский НИИ гигиены» Роспотребнадзора, заместитель директора по научной работе, к.м.н. Новосибирск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F13E3D" w:rsidRDefault="00EC3EB8" w:rsidP="00935CB6">
            <w:pPr>
              <w:rPr>
                <w:b/>
                <w:color w:val="00B050"/>
              </w:rPr>
            </w:pPr>
            <w:r>
              <w:rPr>
                <w:b/>
              </w:rPr>
              <w:t>10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45 – 11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00</w:t>
            </w:r>
          </w:p>
        </w:tc>
        <w:tc>
          <w:tcPr>
            <w:tcW w:w="7942" w:type="dxa"/>
          </w:tcPr>
          <w:p w:rsidR="00EC3EB8" w:rsidRPr="00D2287E" w:rsidRDefault="00EC3EB8" w:rsidP="00EC3EB8">
            <w:pPr>
              <w:contextualSpacing/>
              <w:jc w:val="both"/>
              <w:rPr>
                <w:i/>
                <w:u w:val="single"/>
              </w:rPr>
            </w:pPr>
            <w:r w:rsidRPr="00D2287E">
              <w:rPr>
                <w:b/>
              </w:rPr>
              <w:t>Вероятность обнаружения запаха как объект прогнозирования при гигиенической оценке загрязнения атмосферного воздуха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F13E3D" w:rsidRDefault="00EC3EB8" w:rsidP="00EC3EB8">
            <w:pPr>
              <w:rPr>
                <w:b/>
                <w:color w:val="00B050"/>
              </w:rPr>
            </w:pPr>
          </w:p>
        </w:tc>
        <w:tc>
          <w:tcPr>
            <w:tcW w:w="7942" w:type="dxa"/>
          </w:tcPr>
          <w:p w:rsidR="00EC3EB8" w:rsidRDefault="00EC3EB8" w:rsidP="00EC3EB8">
            <w:pPr>
              <w:contextualSpacing/>
              <w:jc w:val="both"/>
            </w:pPr>
            <w:r w:rsidRPr="00D2287E">
              <w:rPr>
                <w:i/>
                <w:u w:val="single"/>
              </w:rPr>
              <w:t xml:space="preserve">Киселев Анатолий Владимирович, </w:t>
            </w:r>
            <w:r w:rsidRPr="00D2287E">
              <w:t>ФГБОУ ВО СЗГМУ им. И.И. Мечникова Минздрава России, кафедра профилактической медицины и охраны здоровья, д.м.н., профессор, Санкт-Петербург</w:t>
            </w:r>
          </w:p>
          <w:p w:rsidR="00EC3EB8" w:rsidRPr="00C76E9A" w:rsidRDefault="00EC3EB8" w:rsidP="00EC3EB8">
            <w:pPr>
              <w:contextualSpacing/>
              <w:jc w:val="both"/>
              <w:rPr>
                <w:i/>
              </w:rPr>
            </w:pPr>
            <w:r w:rsidRPr="00C76E9A">
              <w:rPr>
                <w:i/>
              </w:rPr>
              <w:t>Мельцер А.В., д.м.н., профессор, Ерастова Н.В., к.м.н., доцент, Санкт-Петербург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D2287E" w:rsidRDefault="00935CB6" w:rsidP="00935CB6">
            <w:pPr>
              <w:rPr>
                <w:b/>
              </w:rPr>
            </w:pPr>
            <w:r>
              <w:rPr>
                <w:b/>
              </w:rPr>
              <w:t>11</w:t>
            </w:r>
            <w:r w:rsidR="00EC3EB8" w:rsidRPr="00AC49C9">
              <w:rPr>
                <w:b/>
              </w:rPr>
              <w:t>:</w:t>
            </w:r>
            <w:r>
              <w:rPr>
                <w:b/>
              </w:rPr>
              <w:t>00</w:t>
            </w:r>
            <w:r w:rsidR="00EC3EB8" w:rsidRPr="00AC49C9">
              <w:rPr>
                <w:b/>
              </w:rPr>
              <w:t xml:space="preserve"> – 1</w:t>
            </w:r>
            <w:r w:rsidR="00EC3EB8">
              <w:rPr>
                <w:b/>
              </w:rPr>
              <w:t>1</w:t>
            </w:r>
            <w:r w:rsidR="00EC3EB8" w:rsidRPr="00AC49C9">
              <w:rPr>
                <w:b/>
              </w:rPr>
              <w:t>:</w:t>
            </w:r>
            <w:r>
              <w:rPr>
                <w:b/>
              </w:rPr>
              <w:t>15</w:t>
            </w:r>
          </w:p>
        </w:tc>
        <w:tc>
          <w:tcPr>
            <w:tcW w:w="7942" w:type="dxa"/>
          </w:tcPr>
          <w:p w:rsidR="00EC3EB8" w:rsidRPr="00612A31" w:rsidRDefault="00EC3EB8" w:rsidP="00EC3EB8">
            <w:pPr>
              <w:contextualSpacing/>
              <w:jc w:val="both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Оценка социально-экономической эффективности сотрудничества медицинской науки и бизнеса в системе управления профессиональными рисками (на примере АО «</w:t>
            </w:r>
            <w:proofErr w:type="spellStart"/>
            <w:r w:rsidRPr="00612A31">
              <w:rPr>
                <w:b/>
                <w:color w:val="000000"/>
              </w:rPr>
              <w:t>Уралэлектромедь</w:t>
            </w:r>
            <w:proofErr w:type="spellEnd"/>
            <w:r w:rsidRPr="00612A31">
              <w:rPr>
                <w:b/>
                <w:color w:val="000000"/>
              </w:rPr>
              <w:t>»)</w:t>
            </w:r>
          </w:p>
        </w:tc>
      </w:tr>
      <w:tr w:rsidR="00EC3EB8" w:rsidRPr="00F749D3" w:rsidTr="007677AB">
        <w:tc>
          <w:tcPr>
            <w:tcW w:w="1669" w:type="dxa"/>
          </w:tcPr>
          <w:p w:rsidR="00EC3EB8" w:rsidRPr="00F749D3" w:rsidRDefault="00EC3EB8" w:rsidP="00EC3EB8">
            <w:pPr>
              <w:rPr>
                <w:b/>
              </w:rPr>
            </w:pPr>
          </w:p>
        </w:tc>
        <w:tc>
          <w:tcPr>
            <w:tcW w:w="7942" w:type="dxa"/>
          </w:tcPr>
          <w:p w:rsidR="00EC3EB8" w:rsidRPr="00612A31" w:rsidRDefault="00EC3EB8" w:rsidP="00EC3EB8">
            <w:pPr>
              <w:contextualSpacing/>
              <w:jc w:val="both"/>
              <w:rPr>
                <w:color w:val="000000"/>
              </w:rPr>
            </w:pPr>
            <w:proofErr w:type="spellStart"/>
            <w:r w:rsidRPr="00612A31">
              <w:rPr>
                <w:i/>
                <w:color w:val="000000"/>
                <w:u w:val="single"/>
              </w:rPr>
              <w:t>Газимова</w:t>
            </w:r>
            <w:proofErr w:type="spellEnd"/>
            <w:r w:rsidRPr="00612A31">
              <w:rPr>
                <w:i/>
                <w:color w:val="000000"/>
                <w:u w:val="single"/>
              </w:rPr>
              <w:t xml:space="preserve"> Венера </w:t>
            </w:r>
            <w:proofErr w:type="spellStart"/>
            <w:r w:rsidRPr="00612A31">
              <w:rPr>
                <w:i/>
                <w:color w:val="000000"/>
                <w:u w:val="single"/>
              </w:rPr>
              <w:t>Габдрахмановна</w:t>
            </w:r>
            <w:proofErr w:type="spellEnd"/>
            <w:r w:rsidRPr="00612A31">
              <w:rPr>
                <w:i/>
                <w:color w:val="000000"/>
                <w:u w:val="single"/>
              </w:rPr>
              <w:t>,</w:t>
            </w:r>
            <w:r w:rsidRPr="00612A31">
              <w:rPr>
                <w:color w:val="000000"/>
              </w:rPr>
              <w:t xml:space="preserve"> ФБУН «Екатеринбургский медицинский - научный центр профилактики и охраны здоровья рабочих промпредприятий» Роспотребнадзора, заведующий отделом организации медицины труда, ведущий научный сотрудник, д.м.н., Екатеринбург</w:t>
            </w:r>
          </w:p>
          <w:p w:rsidR="00EC3EB8" w:rsidRPr="00612A31" w:rsidRDefault="00EC3EB8" w:rsidP="00EC3EB8">
            <w:pPr>
              <w:contextualSpacing/>
              <w:jc w:val="both"/>
              <w:rPr>
                <w:i/>
                <w:color w:val="000000"/>
              </w:rPr>
            </w:pPr>
            <w:r w:rsidRPr="00612A31">
              <w:rPr>
                <w:i/>
                <w:color w:val="000000"/>
              </w:rPr>
              <w:t>Гурвич В.Б., д.м.н., проф</w:t>
            </w:r>
            <w:r>
              <w:rPr>
                <w:i/>
                <w:color w:val="000000"/>
              </w:rPr>
              <w:t>ессор</w:t>
            </w:r>
            <w:r w:rsidRPr="00612A31">
              <w:rPr>
                <w:i/>
                <w:color w:val="000000"/>
              </w:rPr>
              <w:t xml:space="preserve">, </w:t>
            </w:r>
            <w:proofErr w:type="spellStart"/>
            <w:r w:rsidRPr="00612A31">
              <w:rPr>
                <w:i/>
                <w:color w:val="000000"/>
              </w:rPr>
              <w:t>Сутункова</w:t>
            </w:r>
            <w:proofErr w:type="spellEnd"/>
            <w:r w:rsidRPr="00612A31">
              <w:rPr>
                <w:i/>
                <w:color w:val="000000"/>
              </w:rPr>
              <w:t xml:space="preserve"> М.П., д.м.н., Шастин А.С., к.м.н., </w:t>
            </w:r>
            <w:proofErr w:type="spellStart"/>
            <w:r w:rsidRPr="00612A31">
              <w:rPr>
                <w:i/>
                <w:color w:val="000000"/>
              </w:rPr>
              <w:t>Алещенкова</w:t>
            </w:r>
            <w:proofErr w:type="spellEnd"/>
            <w:r w:rsidRPr="00612A31">
              <w:rPr>
                <w:i/>
                <w:color w:val="000000"/>
              </w:rPr>
              <w:t xml:space="preserve"> Н.Н., </w:t>
            </w:r>
            <w:proofErr w:type="spellStart"/>
            <w:r w:rsidRPr="00612A31">
              <w:rPr>
                <w:i/>
                <w:color w:val="000000"/>
              </w:rPr>
              <w:t>Сафрыгин</w:t>
            </w:r>
            <w:proofErr w:type="spellEnd"/>
            <w:r w:rsidRPr="00612A31">
              <w:rPr>
                <w:i/>
                <w:color w:val="000000"/>
              </w:rPr>
              <w:t xml:space="preserve"> А.В., Созонова Т.В., </w:t>
            </w:r>
            <w:proofErr w:type="spellStart"/>
            <w:r w:rsidRPr="00612A31">
              <w:rPr>
                <w:i/>
                <w:color w:val="000000"/>
              </w:rPr>
              <w:t>Мажаева</w:t>
            </w:r>
            <w:proofErr w:type="spellEnd"/>
            <w:r w:rsidRPr="00612A31">
              <w:rPr>
                <w:i/>
                <w:color w:val="000000"/>
              </w:rPr>
              <w:t xml:space="preserve"> Т.В., к.м.н., </w:t>
            </w:r>
            <w:proofErr w:type="spellStart"/>
            <w:r w:rsidRPr="00612A31">
              <w:rPr>
                <w:i/>
                <w:color w:val="000000"/>
              </w:rPr>
              <w:t>Ярушин</w:t>
            </w:r>
            <w:proofErr w:type="spellEnd"/>
            <w:r w:rsidRPr="00612A31">
              <w:rPr>
                <w:i/>
                <w:color w:val="000000"/>
              </w:rPr>
              <w:t xml:space="preserve"> С.В.,</w:t>
            </w:r>
            <w:r w:rsidRPr="00612A31">
              <w:rPr>
                <w:color w:val="000000"/>
              </w:rPr>
              <w:t xml:space="preserve"> </w:t>
            </w:r>
            <w:r w:rsidRPr="00612A31">
              <w:rPr>
                <w:i/>
                <w:color w:val="000000"/>
              </w:rPr>
              <w:t>Екатеринбург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935CB6">
            <w:pPr>
              <w:rPr>
                <w:b/>
              </w:rPr>
            </w:pPr>
            <w:r>
              <w:rPr>
                <w:b/>
              </w:rPr>
              <w:t>11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15</w:t>
            </w:r>
            <w:r w:rsidRPr="00AC49C9">
              <w:rPr>
                <w:b/>
              </w:rPr>
              <w:t xml:space="preserve"> – 1</w:t>
            </w:r>
            <w:r>
              <w:rPr>
                <w:b/>
              </w:rPr>
              <w:t>1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30</w:t>
            </w:r>
          </w:p>
        </w:tc>
        <w:tc>
          <w:tcPr>
            <w:tcW w:w="7942" w:type="dxa"/>
            <w:shd w:val="clear" w:color="auto" w:fill="auto"/>
          </w:tcPr>
          <w:p w:rsidR="007677AB" w:rsidRPr="007677AB" w:rsidRDefault="007677AB" w:rsidP="007677AB">
            <w:pPr>
              <w:jc w:val="both"/>
              <w:rPr>
                <w:b/>
                <w:color w:val="000000" w:themeColor="text1"/>
                <w:highlight w:val="yellow"/>
              </w:rPr>
            </w:pPr>
            <w:r w:rsidRPr="007677AB">
              <w:rPr>
                <w:b/>
                <w:color w:val="000000" w:themeColor="text1"/>
              </w:rPr>
              <w:t>Гигиенические проблемы использования лазерного излучения в процессах резки и сварки металлов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7677AB">
            <w:pPr>
              <w:rPr>
                <w:b/>
              </w:rPr>
            </w:pPr>
          </w:p>
        </w:tc>
        <w:tc>
          <w:tcPr>
            <w:tcW w:w="7942" w:type="dxa"/>
            <w:shd w:val="clear" w:color="auto" w:fill="auto"/>
          </w:tcPr>
          <w:p w:rsidR="007677AB" w:rsidRPr="007677AB" w:rsidRDefault="007677AB" w:rsidP="007677AB">
            <w:pPr>
              <w:jc w:val="both"/>
              <w:rPr>
                <w:color w:val="000000" w:themeColor="text1"/>
                <w:u w:val="single"/>
              </w:rPr>
            </w:pPr>
            <w:proofErr w:type="spellStart"/>
            <w:r w:rsidRPr="007677AB">
              <w:rPr>
                <w:i/>
                <w:color w:val="000000" w:themeColor="text1"/>
                <w:u w:val="single"/>
              </w:rPr>
              <w:t>Малькова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Наталья Юрьевна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>ФБУН «</w:t>
            </w:r>
            <w:r w:rsidR="00414EFA">
              <w:rPr>
                <w:color w:val="000000" w:themeColor="text1"/>
              </w:rPr>
              <w:t xml:space="preserve">СЗНЦ </w:t>
            </w:r>
            <w:r w:rsidRPr="007677AB">
              <w:rPr>
                <w:color w:val="000000" w:themeColor="text1"/>
              </w:rPr>
              <w:t>гигиены и общественного здоровья», главный научный сотру</w:t>
            </w:r>
            <w:r w:rsidR="00630D88">
              <w:rPr>
                <w:color w:val="000000" w:themeColor="text1"/>
              </w:rPr>
              <w:t>дник отдела физических факторов</w:t>
            </w:r>
            <w:r w:rsidRPr="007677AB">
              <w:rPr>
                <w:color w:val="000000" w:themeColor="text1"/>
              </w:rPr>
              <w:t xml:space="preserve">; </w:t>
            </w:r>
            <w:r w:rsidR="00630D88" w:rsidRPr="007677AB">
              <w:rPr>
                <w:color w:val="000000" w:themeColor="text1"/>
              </w:rPr>
              <w:t xml:space="preserve">ФГБОУ ВО </w:t>
            </w:r>
            <w:r w:rsidR="00630D88">
              <w:rPr>
                <w:color w:val="000000" w:themeColor="text1"/>
              </w:rPr>
              <w:t>СЗГМУ</w:t>
            </w:r>
            <w:r w:rsidR="00630D88" w:rsidRPr="007677AB">
              <w:rPr>
                <w:color w:val="000000" w:themeColor="text1"/>
              </w:rPr>
              <w:t xml:space="preserve"> им. И.И.</w:t>
            </w:r>
            <w:r w:rsidR="00630D88" w:rsidRPr="007677AB">
              <w:rPr>
                <w:color w:val="000000" w:themeColor="text1"/>
                <w:u w:val="single"/>
              </w:rPr>
              <w:t xml:space="preserve"> </w:t>
            </w:r>
            <w:r w:rsidR="00630D88">
              <w:rPr>
                <w:color w:val="000000" w:themeColor="text1"/>
              </w:rPr>
              <w:t>Мечникова</w:t>
            </w:r>
            <w:r w:rsidR="00630D88" w:rsidRPr="007677AB">
              <w:rPr>
                <w:color w:val="000000" w:themeColor="text1"/>
              </w:rPr>
              <w:t xml:space="preserve"> Минздрава России</w:t>
            </w:r>
            <w:r w:rsidR="00414EFA">
              <w:rPr>
                <w:color w:val="000000" w:themeColor="text1"/>
              </w:rPr>
              <w:t>,</w:t>
            </w:r>
            <w:r w:rsidR="00630D88" w:rsidRPr="007677AB">
              <w:rPr>
                <w:color w:val="000000" w:themeColor="text1"/>
              </w:rPr>
              <w:t xml:space="preserve"> </w:t>
            </w:r>
            <w:r w:rsidRPr="007677AB">
              <w:rPr>
                <w:color w:val="000000" w:themeColor="text1"/>
              </w:rPr>
              <w:t>профессор кафедры гигиены условий воспитания, обучения, труда и радиационной гигиены</w:t>
            </w:r>
            <w:r w:rsidR="00630D88">
              <w:rPr>
                <w:color w:val="000000" w:themeColor="text1"/>
              </w:rPr>
              <w:t>,</w:t>
            </w:r>
            <w:r w:rsidR="00630D88" w:rsidRPr="007677AB">
              <w:rPr>
                <w:color w:val="000000" w:themeColor="text1"/>
              </w:rPr>
              <w:t xml:space="preserve"> д.б.н.</w:t>
            </w:r>
            <w:r w:rsidRPr="007677AB">
              <w:rPr>
                <w:color w:val="000000" w:themeColor="text1"/>
              </w:rPr>
              <w:t xml:space="preserve"> Санкт-Петербург</w:t>
            </w:r>
          </w:p>
          <w:p w:rsidR="007677AB" w:rsidRPr="007677AB" w:rsidRDefault="007677AB" w:rsidP="007677AB">
            <w:pPr>
              <w:jc w:val="both"/>
              <w:rPr>
                <w:color w:val="000000" w:themeColor="text1"/>
                <w:highlight w:val="yellow"/>
              </w:rPr>
            </w:pPr>
            <w:r w:rsidRPr="007677AB">
              <w:rPr>
                <w:i/>
                <w:color w:val="000000" w:themeColor="text1"/>
              </w:rPr>
              <w:t xml:space="preserve">Петрова М.Д., Санкт-Петербург  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935CB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11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30</w:t>
            </w:r>
            <w:r w:rsidRPr="00AC49C9">
              <w:rPr>
                <w:b/>
              </w:rPr>
              <w:t xml:space="preserve"> – 1</w:t>
            </w:r>
            <w:r>
              <w:rPr>
                <w:b/>
              </w:rPr>
              <w:t>1</w:t>
            </w:r>
            <w:r w:rsidRPr="00AC49C9">
              <w:rPr>
                <w:b/>
              </w:rPr>
              <w:t>:</w:t>
            </w:r>
            <w:r w:rsidR="00935CB6">
              <w:rPr>
                <w:b/>
              </w:rPr>
              <w:t>45</w:t>
            </w:r>
          </w:p>
        </w:tc>
        <w:tc>
          <w:tcPr>
            <w:tcW w:w="7942" w:type="dxa"/>
          </w:tcPr>
          <w:p w:rsidR="007677AB" w:rsidRPr="00612A31" w:rsidRDefault="002A46C1" w:rsidP="002A46C1">
            <w:pPr>
              <w:contextualSpacing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Гигиеническая безопасность населения в условиях модернизации системы обращения с твердыми коммунальными отходами: современные технологии обработки, санитарно-эпидемиологические риски и нерешенные вопросы нормирования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7677AB">
            <w:pPr>
              <w:jc w:val="both"/>
              <w:rPr>
                <w:b/>
              </w:rPr>
            </w:pPr>
          </w:p>
        </w:tc>
        <w:tc>
          <w:tcPr>
            <w:tcW w:w="7942" w:type="dxa"/>
          </w:tcPr>
          <w:p w:rsidR="007677AB" w:rsidRPr="00612A31" w:rsidRDefault="007677AB" w:rsidP="00935CB6">
            <w:pPr>
              <w:contextualSpacing/>
              <w:jc w:val="both"/>
              <w:rPr>
                <w:i/>
                <w:color w:val="000000"/>
              </w:rPr>
            </w:pPr>
            <w:r w:rsidRPr="00612A31">
              <w:rPr>
                <w:i/>
                <w:color w:val="000000"/>
                <w:u w:val="single"/>
              </w:rPr>
              <w:t>Ломтев Алексей Юрьевич</w:t>
            </w:r>
            <w:r w:rsidRPr="00612A31">
              <w:rPr>
                <w:color w:val="000000"/>
              </w:rPr>
              <w:t xml:space="preserve">, </w:t>
            </w:r>
            <w:r w:rsidRPr="00414EFA">
              <w:rPr>
                <w:color w:val="000000"/>
              </w:rPr>
              <w:t xml:space="preserve">член </w:t>
            </w:r>
            <w:r w:rsidRPr="00414EFA">
              <w:rPr>
                <w:rStyle w:val="aa"/>
                <w:color w:val="000000"/>
                <w:u w:val="none"/>
                <w:bdr w:val="none" w:sz="0" w:space="0" w:color="auto" w:frame="1"/>
              </w:rPr>
              <w:t>Комитета РАН по Программе Организации Объединённых Наций по окружающей среде</w:t>
            </w:r>
            <w:r w:rsidRPr="00EC3EB8">
              <w:rPr>
                <w:color w:val="000000"/>
              </w:rPr>
              <w:t>, к.м.н., доцент, Санкт-Петербург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935CB6">
            <w:pPr>
              <w:jc w:val="both"/>
              <w:rPr>
                <w:b/>
              </w:rPr>
            </w:pPr>
            <w:r w:rsidRPr="00EC3EB8">
              <w:rPr>
                <w:b/>
                <w:color w:val="000000" w:themeColor="text1"/>
              </w:rPr>
              <w:t>11:</w:t>
            </w:r>
            <w:r w:rsidR="00935CB6">
              <w:rPr>
                <w:b/>
                <w:color w:val="000000" w:themeColor="text1"/>
              </w:rPr>
              <w:t>45</w:t>
            </w:r>
            <w:r w:rsidRPr="00EC3EB8">
              <w:rPr>
                <w:b/>
                <w:color w:val="000000" w:themeColor="text1"/>
              </w:rPr>
              <w:t xml:space="preserve"> – 1</w:t>
            </w:r>
            <w:r w:rsidR="00935CB6">
              <w:rPr>
                <w:b/>
                <w:color w:val="000000" w:themeColor="text1"/>
              </w:rPr>
              <w:t>2</w:t>
            </w:r>
            <w:r w:rsidRPr="00EC3EB8">
              <w:rPr>
                <w:b/>
                <w:color w:val="000000" w:themeColor="text1"/>
              </w:rPr>
              <w:t>:</w:t>
            </w:r>
            <w:r w:rsidR="00935CB6">
              <w:rPr>
                <w:b/>
                <w:color w:val="000000" w:themeColor="text1"/>
              </w:rPr>
              <w:t>00</w:t>
            </w:r>
          </w:p>
        </w:tc>
        <w:tc>
          <w:tcPr>
            <w:tcW w:w="7942" w:type="dxa"/>
          </w:tcPr>
          <w:p w:rsidR="007677AB" w:rsidRPr="00A1004D" w:rsidRDefault="007677AB" w:rsidP="007677AB">
            <w:pPr>
              <w:jc w:val="both"/>
            </w:pPr>
            <w:r w:rsidRPr="00A1004D">
              <w:rPr>
                <w:b/>
              </w:rPr>
              <w:t>Йодная обеспеченность населения: проблемы и пути решения на примере Воронежской области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7677AB">
            <w:pPr>
              <w:jc w:val="both"/>
              <w:rPr>
                <w:b/>
              </w:rPr>
            </w:pPr>
          </w:p>
        </w:tc>
        <w:tc>
          <w:tcPr>
            <w:tcW w:w="7942" w:type="dxa"/>
          </w:tcPr>
          <w:p w:rsidR="007677AB" w:rsidRPr="00612A31" w:rsidRDefault="007677AB" w:rsidP="007677AB">
            <w:pPr>
              <w:contextualSpacing/>
              <w:jc w:val="both"/>
              <w:rPr>
                <w:color w:val="000000"/>
              </w:rPr>
            </w:pPr>
            <w:proofErr w:type="spellStart"/>
            <w:r w:rsidRPr="00612A31">
              <w:rPr>
                <w:i/>
                <w:color w:val="000000"/>
                <w:u w:val="single"/>
              </w:rPr>
              <w:t>Волынкина</w:t>
            </w:r>
            <w:proofErr w:type="spellEnd"/>
            <w:r w:rsidRPr="00612A31">
              <w:rPr>
                <w:i/>
                <w:color w:val="000000"/>
                <w:u w:val="single"/>
              </w:rPr>
              <w:t xml:space="preserve"> Анна Петровна,</w:t>
            </w:r>
            <w:r w:rsidRPr="00612A31">
              <w:rPr>
                <w:color w:val="000000"/>
              </w:rPr>
              <w:t xml:space="preserve"> ФГБОУ ВО ВГМУ им. Н.Н. Бурденко Минздрава России, доцент кафедры госпитальной терапии и эндокрин</w:t>
            </w:r>
            <w:r w:rsidR="00E03491">
              <w:rPr>
                <w:color w:val="000000"/>
              </w:rPr>
              <w:t>ологии, к.м.н., доцент, Воронеж</w:t>
            </w:r>
          </w:p>
          <w:p w:rsidR="007677AB" w:rsidRPr="00612A31" w:rsidRDefault="007677AB" w:rsidP="007677AB">
            <w:pPr>
              <w:contextualSpacing/>
              <w:jc w:val="both"/>
              <w:rPr>
                <w:i/>
                <w:color w:val="000000"/>
              </w:rPr>
            </w:pPr>
            <w:r w:rsidRPr="00612A31">
              <w:rPr>
                <w:i/>
                <w:color w:val="000000"/>
              </w:rPr>
              <w:t xml:space="preserve">Трошина Е.А., д.м.н., профессор, Москва, </w:t>
            </w:r>
            <w:r w:rsidRPr="00A1004D">
              <w:rPr>
                <w:i/>
              </w:rPr>
              <w:t xml:space="preserve">Бабий Н.В., </w:t>
            </w:r>
            <w:r w:rsidRPr="00612A31">
              <w:rPr>
                <w:i/>
                <w:color w:val="000000"/>
              </w:rPr>
              <w:t>Воронеж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F749D3" w:rsidRDefault="007677AB" w:rsidP="00935CB6">
            <w:pPr>
              <w:jc w:val="both"/>
              <w:rPr>
                <w:b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="00935CB6">
              <w:rPr>
                <w:b/>
                <w:color w:val="000000" w:themeColor="text1"/>
              </w:rPr>
              <w:t>2</w:t>
            </w:r>
            <w:r w:rsidRPr="007677AB">
              <w:rPr>
                <w:b/>
                <w:color w:val="000000" w:themeColor="text1"/>
              </w:rPr>
              <w:t>:</w:t>
            </w:r>
            <w:r w:rsidR="00935CB6">
              <w:rPr>
                <w:b/>
                <w:color w:val="000000" w:themeColor="text1"/>
              </w:rPr>
              <w:t>00</w:t>
            </w:r>
            <w:r w:rsidRPr="007677AB">
              <w:rPr>
                <w:b/>
                <w:color w:val="000000" w:themeColor="text1"/>
              </w:rPr>
              <w:t xml:space="preserve"> – 12:</w:t>
            </w:r>
            <w:r w:rsidR="00935CB6">
              <w:rPr>
                <w:b/>
                <w:color w:val="000000" w:themeColor="text1"/>
              </w:rPr>
              <w:t>15</w:t>
            </w:r>
          </w:p>
        </w:tc>
        <w:tc>
          <w:tcPr>
            <w:tcW w:w="7942" w:type="dxa"/>
          </w:tcPr>
          <w:p w:rsidR="007677AB" w:rsidRPr="00D163B4" w:rsidRDefault="007677AB" w:rsidP="007677AB">
            <w:pPr>
              <w:jc w:val="both"/>
              <w:rPr>
                <w:b/>
              </w:rPr>
            </w:pPr>
            <w:r w:rsidRPr="00DD0046">
              <w:rPr>
                <w:b/>
              </w:rPr>
              <w:t>О результатах исследования безопасности детских игрушек с точки зрения гигиенических требований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Default="007677AB" w:rsidP="007677AB">
            <w:pPr>
              <w:rPr>
                <w:b/>
              </w:rPr>
            </w:pPr>
          </w:p>
        </w:tc>
        <w:tc>
          <w:tcPr>
            <w:tcW w:w="7942" w:type="dxa"/>
          </w:tcPr>
          <w:p w:rsidR="007677AB" w:rsidRPr="00612A31" w:rsidRDefault="007677AB" w:rsidP="007677AB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612A31">
              <w:rPr>
                <w:i/>
                <w:color w:val="000000"/>
                <w:u w:val="single"/>
              </w:rPr>
              <w:t>Калинина Нина Ивановна</w:t>
            </w:r>
            <w:r w:rsidRPr="00612A31">
              <w:rPr>
                <w:color w:val="000000"/>
              </w:rPr>
              <w:t>, ФБУН «СЗНЦ гигиены и общественного здоровья», старший научный сотрудник отделения изучения электромагнитных излучений отдела физических факторов, к.м.н., Санкт-Петербург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3579CB" w:rsidRDefault="007677AB" w:rsidP="00935CB6">
            <w:pPr>
              <w:jc w:val="both"/>
              <w:rPr>
                <w:b/>
                <w:color w:val="00B050"/>
              </w:rPr>
            </w:pPr>
            <w:r w:rsidRPr="006E3A58">
              <w:rPr>
                <w:b/>
              </w:rPr>
              <w:t>12:</w:t>
            </w:r>
            <w:r w:rsidR="00935CB6">
              <w:rPr>
                <w:b/>
              </w:rPr>
              <w:t>15</w:t>
            </w:r>
            <w:r w:rsidRPr="006E3A58">
              <w:rPr>
                <w:b/>
              </w:rPr>
              <w:t xml:space="preserve"> – 12:</w:t>
            </w:r>
            <w:r w:rsidR="00935CB6">
              <w:rPr>
                <w:b/>
              </w:rPr>
              <w:t>30</w:t>
            </w:r>
          </w:p>
        </w:tc>
        <w:tc>
          <w:tcPr>
            <w:tcW w:w="7942" w:type="dxa"/>
          </w:tcPr>
          <w:p w:rsidR="007677AB" w:rsidRPr="003579CB" w:rsidRDefault="006E3A58" w:rsidP="006E3A58">
            <w:pPr>
              <w:jc w:val="both"/>
              <w:rPr>
                <w:b/>
                <w:i/>
                <w:color w:val="00B050"/>
              </w:rPr>
            </w:pPr>
            <w:r w:rsidRPr="006E3A58">
              <w:rPr>
                <w:b/>
              </w:rPr>
              <w:t xml:space="preserve">Оценка </w:t>
            </w:r>
            <w:proofErr w:type="spellStart"/>
            <w:r w:rsidRPr="006E3A58">
              <w:rPr>
                <w:b/>
              </w:rPr>
              <w:t>неканцерогенного</w:t>
            </w:r>
            <w:proofErr w:type="spellEnd"/>
            <w:r w:rsidRPr="006E3A58">
              <w:rPr>
                <w:b/>
              </w:rPr>
              <w:t xml:space="preserve"> риска здоровью от воздействия взвешенных частиц в атмосферном воздухе мегаполисов</w:t>
            </w:r>
          </w:p>
        </w:tc>
      </w:tr>
      <w:tr w:rsidR="007677AB" w:rsidRPr="00F749D3" w:rsidTr="007677AB">
        <w:tc>
          <w:tcPr>
            <w:tcW w:w="1669" w:type="dxa"/>
          </w:tcPr>
          <w:p w:rsidR="007677AB" w:rsidRPr="003579CB" w:rsidRDefault="007677AB" w:rsidP="007677AB">
            <w:pPr>
              <w:rPr>
                <w:b/>
                <w:color w:val="00B050"/>
              </w:rPr>
            </w:pPr>
          </w:p>
        </w:tc>
        <w:tc>
          <w:tcPr>
            <w:tcW w:w="7942" w:type="dxa"/>
          </w:tcPr>
          <w:p w:rsidR="007677AB" w:rsidRDefault="006E3A58" w:rsidP="007677AB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>
              <w:rPr>
                <w:i/>
                <w:color w:val="000000"/>
                <w:u w:val="single"/>
              </w:rPr>
              <w:t>Стефанович Дарья Олеговна</w:t>
            </w:r>
            <w:r w:rsidRPr="006E3A58">
              <w:rPr>
                <w:color w:val="000000"/>
              </w:rPr>
              <w:t>,</w:t>
            </w:r>
            <w:r w:rsidR="007677AB" w:rsidRPr="006E3A58">
              <w:rPr>
                <w:color w:val="000000"/>
              </w:rPr>
              <w:t xml:space="preserve"> ФГБОУ ВО СЗГМУ им. И.И. Мечникова Минздрава России, </w:t>
            </w:r>
            <w:r>
              <w:rPr>
                <w:color w:val="000000"/>
              </w:rPr>
              <w:t xml:space="preserve">ассистент </w:t>
            </w:r>
            <w:r w:rsidR="007677AB" w:rsidRPr="006E3A58">
              <w:rPr>
                <w:color w:val="000000"/>
              </w:rPr>
              <w:t>кафедр</w:t>
            </w:r>
            <w:r>
              <w:rPr>
                <w:color w:val="000000"/>
              </w:rPr>
              <w:t>ы</w:t>
            </w:r>
            <w:r w:rsidR="007677AB" w:rsidRPr="006E3A58">
              <w:rPr>
                <w:color w:val="000000"/>
              </w:rPr>
              <w:t xml:space="preserve"> общей и военной гигиены, Санкт-Петербург</w:t>
            </w:r>
          </w:p>
          <w:p w:rsidR="006E3A58" w:rsidRPr="006E3A58" w:rsidRDefault="006E3A58" w:rsidP="006E3A58">
            <w:pPr>
              <w:contextualSpacing/>
              <w:jc w:val="both"/>
              <w:rPr>
                <w:i/>
                <w:color w:val="00B050"/>
              </w:rPr>
            </w:pPr>
            <w:r w:rsidRPr="006E3A58">
              <w:rPr>
                <w:i/>
                <w:color w:val="000000"/>
              </w:rPr>
              <w:t>Аликбаева Л.А., д.м.н., профессор Санкт-Петербург</w:t>
            </w:r>
          </w:p>
        </w:tc>
      </w:tr>
    </w:tbl>
    <w:p w:rsidR="000D64A1" w:rsidRDefault="000D64A1" w:rsidP="000D64A1">
      <w:pPr>
        <w:tabs>
          <w:tab w:val="left" w:pos="0"/>
        </w:tabs>
        <w:jc w:val="both"/>
        <w:rPr>
          <w:b/>
        </w:rPr>
      </w:pPr>
    </w:p>
    <w:p w:rsidR="006C63DE" w:rsidRDefault="006C63DE" w:rsidP="000D64A1">
      <w:pPr>
        <w:tabs>
          <w:tab w:val="left" w:pos="0"/>
        </w:tabs>
        <w:jc w:val="both"/>
        <w:rPr>
          <w:b/>
          <w:iCs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Pr="00A57494" w:rsidRDefault="006C63DE" w:rsidP="000D64A1">
      <w:pPr>
        <w:tabs>
          <w:tab w:val="left" w:pos="0"/>
        </w:tabs>
        <w:jc w:val="both"/>
        <w:rPr>
          <w:b/>
        </w:rPr>
      </w:pPr>
    </w:p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7677AB" w:rsidRPr="007677AB" w:rsidRDefault="007677AB" w:rsidP="007677AB">
      <w:pPr>
        <w:tabs>
          <w:tab w:val="left" w:pos="0"/>
        </w:tabs>
        <w:jc w:val="center"/>
        <w:rPr>
          <w:b/>
          <w:color w:val="000000" w:themeColor="text1"/>
        </w:rPr>
      </w:pPr>
      <w:r w:rsidRPr="007677AB">
        <w:rPr>
          <w:b/>
          <w:color w:val="000000" w:themeColor="text1"/>
        </w:rPr>
        <w:t>СЕКЦИОННОЕ ЗАСЕДАНИЕ</w:t>
      </w:r>
    </w:p>
    <w:p w:rsidR="007677AB" w:rsidRPr="007677AB" w:rsidRDefault="0011738C" w:rsidP="007677AB">
      <w:pPr>
        <w:tabs>
          <w:tab w:val="left" w:pos="0"/>
        </w:tabs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«</w:t>
      </w:r>
      <w:r w:rsidR="007677AB" w:rsidRPr="007677AB">
        <w:rPr>
          <w:b/>
          <w:color w:val="000000" w:themeColor="text1"/>
        </w:rPr>
        <w:t>ЭПИДЕМИОЛОГИЯ И ПРОФИЛАКТИКА ИНФЕКЦИОННЫХ И НЕИНФЕКЦИОННЫХ ЗАБОЛЕВАНИЙ НА СОВРЕМЕННОМ ЭТАПЕ</w:t>
      </w:r>
      <w:r>
        <w:rPr>
          <w:b/>
          <w:color w:val="000000" w:themeColor="text1"/>
        </w:rPr>
        <w:t>»</w:t>
      </w:r>
    </w:p>
    <w:p w:rsidR="007677AB" w:rsidRPr="007677AB" w:rsidRDefault="007677AB" w:rsidP="007677AB">
      <w:pPr>
        <w:tabs>
          <w:tab w:val="left" w:pos="0"/>
        </w:tabs>
        <w:jc w:val="center"/>
        <w:rPr>
          <w:b/>
          <w:color w:val="000000" w:themeColor="text1"/>
        </w:rPr>
      </w:pPr>
    </w:p>
    <w:p w:rsidR="007677AB" w:rsidRPr="007677AB" w:rsidRDefault="007677AB" w:rsidP="007677AB">
      <w:pPr>
        <w:tabs>
          <w:tab w:val="left" w:pos="0"/>
        </w:tabs>
        <w:rPr>
          <w:b/>
          <w:bCs/>
          <w:color w:val="000000" w:themeColor="text1"/>
        </w:rPr>
      </w:pPr>
      <w:r w:rsidRPr="007677AB">
        <w:rPr>
          <w:b/>
          <w:bCs/>
          <w:color w:val="000000" w:themeColor="text1"/>
        </w:rPr>
        <w:t xml:space="preserve">Начало проведения: </w:t>
      </w:r>
      <w:r w:rsidRPr="007677AB">
        <w:rPr>
          <w:bCs/>
          <w:color w:val="000000" w:themeColor="text1"/>
        </w:rPr>
        <w:t xml:space="preserve">09:00, </w:t>
      </w:r>
      <w:r w:rsidRPr="007677AB">
        <w:rPr>
          <w:b/>
          <w:bCs/>
          <w:color w:val="000000" w:themeColor="text1"/>
        </w:rPr>
        <w:t xml:space="preserve">окончание: </w:t>
      </w:r>
      <w:r w:rsidRPr="007677AB">
        <w:rPr>
          <w:bCs/>
          <w:color w:val="000000" w:themeColor="text1"/>
        </w:rPr>
        <w:t>12:30</w:t>
      </w:r>
    </w:p>
    <w:p w:rsidR="007677AB" w:rsidRPr="007677AB" w:rsidRDefault="007677AB" w:rsidP="007677AB">
      <w:pPr>
        <w:tabs>
          <w:tab w:val="left" w:pos="0"/>
        </w:tabs>
        <w:rPr>
          <w:bCs/>
          <w:i/>
          <w:color w:val="000000" w:themeColor="text1"/>
        </w:rPr>
      </w:pPr>
      <w:r w:rsidRPr="007677AB">
        <w:rPr>
          <w:b/>
          <w:bCs/>
          <w:color w:val="000000" w:themeColor="text1"/>
        </w:rPr>
        <w:t xml:space="preserve">Место проведения: </w:t>
      </w:r>
      <w:r w:rsidRPr="00935CB6">
        <w:rPr>
          <w:bCs/>
          <w:color w:val="000000" w:themeColor="text1"/>
        </w:rPr>
        <w:t xml:space="preserve">ул. Кирочная, д. 41, </w:t>
      </w:r>
      <w:r w:rsidRPr="007677AB">
        <w:rPr>
          <w:bCs/>
          <w:color w:val="000000" w:themeColor="text1"/>
        </w:rPr>
        <w:t>консультативно-диагностический центр, 4 этаж, лекцион</w:t>
      </w:r>
      <w:r w:rsidR="00E0021C">
        <w:rPr>
          <w:bCs/>
          <w:color w:val="000000" w:themeColor="text1"/>
        </w:rPr>
        <w:t>ный зал кафедры терапии и рев</w:t>
      </w:r>
      <w:r w:rsidRPr="007677AB">
        <w:rPr>
          <w:bCs/>
          <w:color w:val="000000" w:themeColor="text1"/>
        </w:rPr>
        <w:t xml:space="preserve">матологии им. Э.Э. </w:t>
      </w:r>
      <w:proofErr w:type="spellStart"/>
      <w:r w:rsidRPr="007677AB">
        <w:rPr>
          <w:bCs/>
          <w:color w:val="000000" w:themeColor="text1"/>
        </w:rPr>
        <w:t>Эйхвальда</w:t>
      </w:r>
      <w:proofErr w:type="spellEnd"/>
    </w:p>
    <w:p w:rsidR="007677AB" w:rsidRPr="007677AB" w:rsidRDefault="007677AB" w:rsidP="007677AB">
      <w:pPr>
        <w:tabs>
          <w:tab w:val="left" w:pos="0"/>
        </w:tabs>
        <w:rPr>
          <w:i/>
          <w:color w:val="000000" w:themeColor="text1"/>
        </w:rPr>
      </w:pPr>
    </w:p>
    <w:p w:rsidR="007677AB" w:rsidRPr="007677AB" w:rsidRDefault="007677AB" w:rsidP="007677AB">
      <w:pPr>
        <w:tabs>
          <w:tab w:val="left" w:pos="0"/>
        </w:tabs>
        <w:rPr>
          <w:color w:val="000000" w:themeColor="text1"/>
        </w:rPr>
      </w:pPr>
    </w:p>
    <w:p w:rsidR="007677AB" w:rsidRPr="007677AB" w:rsidRDefault="007677AB" w:rsidP="007677AB">
      <w:pPr>
        <w:tabs>
          <w:tab w:val="left" w:pos="0"/>
        </w:tabs>
        <w:ind w:firstLine="709"/>
        <w:rPr>
          <w:b/>
          <w:color w:val="000000" w:themeColor="text1"/>
        </w:rPr>
      </w:pPr>
      <w:r w:rsidRPr="007677AB">
        <w:rPr>
          <w:b/>
          <w:color w:val="000000" w:themeColor="text1"/>
        </w:rPr>
        <w:t>МОДЕРАТОРЫ:</w:t>
      </w:r>
    </w:p>
    <w:p w:rsidR="007677AB" w:rsidRPr="007677AB" w:rsidRDefault="007677AB" w:rsidP="00513555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7677AB">
        <w:rPr>
          <w:color w:val="000000" w:themeColor="text1"/>
        </w:rPr>
        <w:t xml:space="preserve">Асланов Б.И. – директор Института профилактической медицины, заведующий кафедрой эпидемиологии, паразитологии и </w:t>
      </w:r>
      <w:proofErr w:type="spellStart"/>
      <w:r w:rsidRPr="007677AB">
        <w:rPr>
          <w:color w:val="000000" w:themeColor="text1"/>
        </w:rPr>
        <w:t>дезинфектологии</w:t>
      </w:r>
      <w:proofErr w:type="spellEnd"/>
      <w:r w:rsidRPr="007677AB">
        <w:rPr>
          <w:color w:val="000000" w:themeColor="text1"/>
        </w:rPr>
        <w:t xml:space="preserve"> ФГБОУ ВО СЗГМУ им. Мечникова Минздрава России, д.м.н., профессор</w:t>
      </w:r>
    </w:p>
    <w:p w:rsidR="007677AB" w:rsidRPr="007677AB" w:rsidRDefault="007677AB" w:rsidP="00513555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7677AB">
        <w:rPr>
          <w:color w:val="000000" w:themeColor="text1"/>
        </w:rPr>
        <w:t>Кузин А.А. – начальник кафедры общей и военной эпидемиологии имени академика В.Д. Белякова ФГБВОУ ВО «Военно-медицинская академия имени С.М. Кирова» Минобороны России, д.м.н. профессор, член-корреспондент РАН</w:t>
      </w:r>
    </w:p>
    <w:p w:rsidR="007677AB" w:rsidRPr="007677AB" w:rsidRDefault="007677AB" w:rsidP="00513555">
      <w:pPr>
        <w:tabs>
          <w:tab w:val="left" w:pos="0"/>
        </w:tabs>
        <w:ind w:firstLine="709"/>
        <w:jc w:val="both"/>
        <w:rPr>
          <w:b/>
          <w:color w:val="000000" w:themeColor="text1"/>
        </w:rPr>
      </w:pPr>
    </w:p>
    <w:p w:rsidR="007677AB" w:rsidRPr="007677AB" w:rsidRDefault="007677AB" w:rsidP="00513555">
      <w:pPr>
        <w:tabs>
          <w:tab w:val="left" w:pos="0"/>
        </w:tabs>
        <w:ind w:firstLine="709"/>
        <w:jc w:val="both"/>
        <w:rPr>
          <w:color w:val="000000" w:themeColor="text1"/>
        </w:rPr>
      </w:pPr>
      <w:r w:rsidRPr="007677AB">
        <w:rPr>
          <w:b/>
          <w:color w:val="000000" w:themeColor="text1"/>
        </w:rPr>
        <w:t xml:space="preserve">СЕКРЕТАРЬ: </w:t>
      </w:r>
      <w:r w:rsidRPr="007677AB">
        <w:rPr>
          <w:color w:val="000000" w:themeColor="text1"/>
        </w:rPr>
        <w:t xml:space="preserve">Молчановская М.А. – доцент кафедры эпидемиологии, паразитологии и </w:t>
      </w:r>
      <w:proofErr w:type="spellStart"/>
      <w:r w:rsidRPr="007677AB">
        <w:rPr>
          <w:color w:val="000000" w:themeColor="text1"/>
        </w:rPr>
        <w:t>дезинфектологии</w:t>
      </w:r>
      <w:proofErr w:type="spellEnd"/>
      <w:r w:rsidRPr="007677AB">
        <w:rPr>
          <w:color w:val="000000" w:themeColor="text1"/>
        </w:rPr>
        <w:t xml:space="preserve"> ФГБОУ ВО СЗГМУ им. И.И. Мечникова Минздрава России, к.м.н., доцент</w:t>
      </w:r>
    </w:p>
    <w:p w:rsidR="007677AB" w:rsidRPr="007677AB" w:rsidRDefault="007677AB" w:rsidP="007677AB">
      <w:pPr>
        <w:tabs>
          <w:tab w:val="left" w:pos="0"/>
        </w:tabs>
        <w:ind w:firstLine="709"/>
        <w:jc w:val="both"/>
        <w:rPr>
          <w:color w:val="000000" w:themeColor="text1"/>
        </w:rPr>
      </w:pPr>
    </w:p>
    <w:p w:rsidR="007677AB" w:rsidRPr="007677AB" w:rsidRDefault="007677AB" w:rsidP="007677AB">
      <w:pPr>
        <w:ind w:firstLine="851"/>
        <w:jc w:val="center"/>
        <w:rPr>
          <w:b/>
          <w:color w:val="000000" w:themeColor="text1"/>
        </w:rPr>
      </w:pPr>
      <w:r w:rsidRPr="007677AB">
        <w:rPr>
          <w:b/>
          <w:color w:val="000000" w:themeColor="text1"/>
        </w:rPr>
        <w:t>СЕКЦИОННЫЕ ДОКЛАДЫ</w:t>
      </w:r>
    </w:p>
    <w:p w:rsidR="007677AB" w:rsidRPr="007677AB" w:rsidRDefault="007677AB" w:rsidP="007677AB">
      <w:pPr>
        <w:rPr>
          <w:b/>
          <w:color w:val="000000" w:themeColor="text1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lastRenderedPageBreak/>
              <w:t>09:00 – 09:15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contextualSpacing/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Этиология и эпидемиологические особенности внебольничной пневмонии в Санкт-Петербурге и Ленинградской области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Лялина Людмила Владимировна</w:t>
            </w:r>
            <w:r w:rsidRPr="007677AB">
              <w:rPr>
                <w:color w:val="000000" w:themeColor="text1"/>
              </w:rPr>
              <w:t xml:space="preserve">, 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</w:rPr>
              <w:t>Кожемякина М. А. Агапов К. А.,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09:</w:t>
            </w:r>
            <w:r w:rsidRPr="007677AB">
              <w:rPr>
                <w:b/>
                <w:color w:val="000000" w:themeColor="text1"/>
                <w:lang w:val="en-US"/>
              </w:rPr>
              <w:t>15</w:t>
            </w:r>
            <w:r w:rsidRPr="007677AB">
              <w:rPr>
                <w:b/>
                <w:color w:val="000000" w:themeColor="text1"/>
              </w:rPr>
              <w:t>-09:3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contextualSpacing/>
              <w:jc w:val="both"/>
              <w:rPr>
                <w:color w:val="000000" w:themeColor="text1"/>
              </w:rPr>
            </w:pPr>
            <w:r w:rsidRPr="007677AB">
              <w:rPr>
                <w:b/>
                <w:bCs/>
                <w:color w:val="000000" w:themeColor="text1"/>
              </w:rPr>
              <w:t>Роль носительства условно-патогенной микрофлоры в развитии ИСМП в многопрофильном хирургическом стационаре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Гончаров Артемий Евгеньевич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доцент, Санкт-Петербург</w:t>
            </w:r>
          </w:p>
          <w:p w:rsidR="007677AB" w:rsidRPr="007677AB" w:rsidRDefault="007677AB" w:rsidP="002A2ABC">
            <w:pPr>
              <w:contextualSpacing/>
              <w:rPr>
                <w:i/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Куляш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А.Г.,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E0021C">
            <w:pPr>
              <w:rPr>
                <w:b/>
                <w:color w:val="000000" w:themeColor="text1"/>
                <w:lang w:val="en-US"/>
              </w:rPr>
            </w:pPr>
            <w:r w:rsidRPr="007677AB">
              <w:rPr>
                <w:b/>
                <w:color w:val="000000" w:themeColor="text1"/>
              </w:rPr>
              <w:t>09:30 – 09</w:t>
            </w:r>
            <w:r w:rsidR="00E0021C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</w:rPr>
              <w:t>45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contextualSpacing/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Эпидемиологические особенности инфекций нервной системы, связанных с оказанием медицинской помощи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  <w:u w:val="single"/>
              </w:rPr>
              <w:t>Колосовская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Елена Николаевна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доцент, Санкт-Петербург</w:t>
            </w:r>
          </w:p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b/>
                <w:i/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Спиранская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А.Е., Цой Е.Р., Азаров Д.В,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  <w:lang w:val="en-US"/>
              </w:rPr>
              <w:t>09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45</w:t>
            </w:r>
            <w:r w:rsidRPr="007677AB">
              <w:rPr>
                <w:b/>
                <w:color w:val="000000" w:themeColor="text1"/>
              </w:rPr>
              <w:t xml:space="preserve"> – 10:</w:t>
            </w:r>
            <w:r w:rsidRPr="007677AB">
              <w:rPr>
                <w:b/>
                <w:color w:val="000000" w:themeColor="text1"/>
                <w:lang w:val="en-US"/>
              </w:rPr>
              <w:t>00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Оценка эффективности бактерицидной светодиодной установки для дезинфекции помещений в системе профилактики инфекционных заболеваний.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4D42A0">
            <w:pPr>
              <w:pStyle w:val="FR2"/>
              <w:spacing w:line="240" w:lineRule="auto"/>
              <w:ind w:left="0" w:firstLine="0"/>
              <w:jc w:val="both"/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</w:pPr>
            <w:proofErr w:type="spellStart"/>
            <w:r w:rsidRPr="007677A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>Миклис</w:t>
            </w:r>
            <w:proofErr w:type="spellEnd"/>
            <w:r w:rsidRPr="007677AB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u w:val="single"/>
              </w:rPr>
              <w:t xml:space="preserve"> Наталья Ивановна,</w:t>
            </w:r>
            <w:r w:rsidRPr="00BC38E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7677A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Учреждение образования «Витебский государственный ордена Дружбы народов медицинский университет», заведующая кафедрой экологической и профилактической медицины, к.м.н., доцент, г. Витебск, Республика Беларусь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10: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  <w:r w:rsidRPr="007677AB">
              <w:rPr>
                <w:b/>
                <w:color w:val="000000" w:themeColor="text1"/>
              </w:rPr>
              <w:t>0 – 10: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5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jc w:val="both"/>
              <w:rPr>
                <w:i/>
                <w:color w:val="000000" w:themeColor="text1"/>
                <w:highlight w:val="yellow"/>
                <w:u w:val="single"/>
              </w:rPr>
            </w:pPr>
            <w:r w:rsidRPr="007677AB">
              <w:rPr>
                <w:b/>
                <w:color w:val="000000" w:themeColor="text1"/>
              </w:rPr>
              <w:t>Эпидемиологическая характеристика очагов туберкулезной инфекции в Санкт-Петербурге</w:t>
            </w:r>
            <w:r w:rsidRPr="007677AB">
              <w:rPr>
                <w:color w:val="000000" w:themeColor="text1"/>
              </w:rPr>
              <w:t>.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Асланов Батырбек Исмелович</w:t>
            </w:r>
            <w:r w:rsidRPr="007677AB">
              <w:rPr>
                <w:color w:val="000000" w:themeColor="text1"/>
              </w:rPr>
              <w:t xml:space="preserve">, ФГБОУ ВО СЗГМУ им. И.И. Мечникова Минздрава России; заведующий кафедрой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rPr>
                <w:i/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Говоруха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Е.М.,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10:</w:t>
            </w:r>
            <w:r w:rsidRPr="007677AB">
              <w:rPr>
                <w:b/>
                <w:color w:val="000000" w:themeColor="text1"/>
                <w:lang w:val="en-US"/>
              </w:rPr>
              <w:t>15</w:t>
            </w:r>
            <w:r w:rsidRPr="007677AB">
              <w:rPr>
                <w:b/>
                <w:color w:val="000000" w:themeColor="text1"/>
              </w:rPr>
              <w:t xml:space="preserve"> – 10:</w:t>
            </w:r>
            <w:r w:rsidRPr="007677AB">
              <w:rPr>
                <w:b/>
                <w:color w:val="000000" w:themeColor="text1"/>
                <w:lang w:val="en-US"/>
              </w:rPr>
              <w:t>30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contextualSpacing/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 xml:space="preserve">Эпидемиологическая оценка риска прогрессирования </w:t>
            </w:r>
            <w:proofErr w:type="spellStart"/>
            <w:r w:rsidRPr="007677AB">
              <w:rPr>
                <w:b/>
                <w:color w:val="000000" w:themeColor="text1"/>
              </w:rPr>
              <w:t>папилломавирусной</w:t>
            </w:r>
            <w:proofErr w:type="spellEnd"/>
            <w:r w:rsidRPr="007677AB">
              <w:rPr>
                <w:b/>
                <w:color w:val="000000" w:themeColor="text1"/>
              </w:rPr>
              <w:t xml:space="preserve"> инфекции у женщин с цервикальной патологией на основе многофакторного анализа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Лялина Людмила Владимировна</w:t>
            </w:r>
            <w:r w:rsidRPr="007677AB">
              <w:rPr>
                <w:color w:val="000000" w:themeColor="text1"/>
              </w:rPr>
              <w:t xml:space="preserve">, 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Плескачева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А.Р., </w:t>
            </w:r>
            <w:proofErr w:type="spellStart"/>
            <w:r w:rsidRPr="007677AB">
              <w:rPr>
                <w:i/>
                <w:color w:val="000000" w:themeColor="text1"/>
              </w:rPr>
              <w:t>Загузов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В.С.,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3</w:t>
            </w:r>
            <w:r w:rsidRPr="007677AB">
              <w:rPr>
                <w:b/>
                <w:color w:val="000000" w:themeColor="text1"/>
              </w:rPr>
              <w:t>0 – 1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45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Клещевой энцефалит, вопросы профилактики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  <w:u w:val="single"/>
              </w:rPr>
              <w:t>Алоджанц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Елена Андреевна</w:t>
            </w:r>
            <w:r w:rsidRPr="007677AB">
              <w:rPr>
                <w:color w:val="000000" w:themeColor="text1"/>
              </w:rPr>
              <w:t xml:space="preserve">, ФГБОУ ВО </w:t>
            </w:r>
            <w:proofErr w:type="spellStart"/>
            <w:r w:rsidRPr="007677AB">
              <w:rPr>
                <w:color w:val="000000" w:themeColor="text1"/>
              </w:rPr>
              <w:t>СПбГПМУ</w:t>
            </w:r>
            <w:proofErr w:type="spellEnd"/>
            <w:r w:rsidRPr="007677AB">
              <w:rPr>
                <w:color w:val="000000" w:themeColor="text1"/>
              </w:rPr>
              <w:t>, ассистент кафедры инфекционных болезней взрослых и эпидемиологии Минздрава России,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  <w:r w:rsidRPr="007677AB">
              <w:rPr>
                <w:b/>
                <w:color w:val="000000" w:themeColor="text1"/>
              </w:rPr>
              <w:t>:45 – 11:</w:t>
            </w:r>
            <w:r w:rsidRPr="007677AB">
              <w:rPr>
                <w:b/>
                <w:color w:val="000000" w:themeColor="text1"/>
                <w:lang w:val="en-US"/>
              </w:rPr>
              <w:t>00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rPr>
                <w:i/>
                <w:color w:val="000000" w:themeColor="text1"/>
                <w:u w:val="single"/>
              </w:rPr>
            </w:pPr>
            <w:r w:rsidRPr="007677AB">
              <w:rPr>
                <w:b/>
                <w:color w:val="000000" w:themeColor="text1"/>
              </w:rPr>
              <w:t xml:space="preserve">Информированность сельского населения </w:t>
            </w:r>
            <w:proofErr w:type="spellStart"/>
            <w:r w:rsidRPr="007677AB">
              <w:rPr>
                <w:b/>
                <w:color w:val="000000" w:themeColor="text1"/>
              </w:rPr>
              <w:t>Тюлячинского</w:t>
            </w:r>
            <w:proofErr w:type="spellEnd"/>
            <w:r w:rsidRPr="007677AB">
              <w:rPr>
                <w:b/>
                <w:color w:val="000000" w:themeColor="text1"/>
              </w:rPr>
              <w:t xml:space="preserve"> района по вопросам эпидемиологии и профилактики бешенства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  <w:u w:val="single"/>
              </w:rPr>
              <w:t>Гайнутдинова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7677AB">
              <w:rPr>
                <w:i/>
                <w:color w:val="000000" w:themeColor="text1"/>
                <w:u w:val="single"/>
              </w:rPr>
              <w:t>Айгуль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</w:t>
            </w:r>
            <w:proofErr w:type="spellStart"/>
            <w:r w:rsidRPr="007677AB">
              <w:rPr>
                <w:i/>
                <w:color w:val="000000" w:themeColor="text1"/>
                <w:u w:val="single"/>
              </w:rPr>
              <w:t>Накиповна</w:t>
            </w:r>
            <w:proofErr w:type="spellEnd"/>
            <w:r w:rsidRPr="007677AB">
              <w:rPr>
                <w:color w:val="000000" w:themeColor="text1"/>
              </w:rPr>
              <w:t xml:space="preserve">, РТ ГАУЗ « </w:t>
            </w:r>
            <w:proofErr w:type="spellStart"/>
            <w:r w:rsidRPr="007677AB">
              <w:rPr>
                <w:color w:val="000000" w:themeColor="text1"/>
              </w:rPr>
              <w:t>Тюлячинская</w:t>
            </w:r>
            <w:proofErr w:type="spellEnd"/>
            <w:r w:rsidRPr="007677AB">
              <w:rPr>
                <w:color w:val="000000" w:themeColor="text1"/>
              </w:rPr>
              <w:t xml:space="preserve"> ЦРБ» врач-эпидемиолог, Республика Татарстан, </w:t>
            </w:r>
            <w:proofErr w:type="spellStart"/>
            <w:r w:rsidRPr="007677AB">
              <w:rPr>
                <w:color w:val="000000" w:themeColor="text1"/>
              </w:rPr>
              <w:t>Тюлячинский</w:t>
            </w:r>
            <w:proofErr w:type="spellEnd"/>
            <w:r w:rsidRPr="007677AB">
              <w:rPr>
                <w:color w:val="000000" w:themeColor="text1"/>
              </w:rPr>
              <w:t xml:space="preserve"> р-н, с. Тюлячи. 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:00 – 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:15</w:t>
            </w:r>
          </w:p>
        </w:tc>
        <w:tc>
          <w:tcPr>
            <w:tcW w:w="7938" w:type="dxa"/>
          </w:tcPr>
          <w:p w:rsidR="007677AB" w:rsidRPr="007677AB" w:rsidRDefault="007677AB" w:rsidP="00BC38E5">
            <w:pPr>
              <w:contextualSpacing/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 xml:space="preserve">Эпидемический потенциал штаммов птичьей патогенной </w:t>
            </w:r>
            <w:r w:rsidRPr="007677AB">
              <w:rPr>
                <w:b/>
                <w:color w:val="000000" w:themeColor="text1"/>
                <w:lang w:val="en-US"/>
              </w:rPr>
              <w:t>E</w:t>
            </w:r>
            <w:r w:rsidRPr="007677AB">
              <w:rPr>
                <w:b/>
                <w:color w:val="000000" w:themeColor="text1"/>
              </w:rPr>
              <w:t>.</w:t>
            </w:r>
            <w:r w:rsidRPr="007677AB">
              <w:rPr>
                <w:b/>
                <w:color w:val="000000" w:themeColor="text1"/>
                <w:lang w:val="en-US"/>
              </w:rPr>
              <w:t>coli</w:t>
            </w:r>
            <w:r w:rsidRPr="007677AB">
              <w:rPr>
                <w:b/>
                <w:color w:val="000000" w:themeColor="text1"/>
              </w:rPr>
              <w:t xml:space="preserve"> (</w:t>
            </w:r>
            <w:r w:rsidRPr="007677AB">
              <w:rPr>
                <w:b/>
                <w:color w:val="000000" w:themeColor="text1"/>
                <w:lang w:val="en-US"/>
              </w:rPr>
              <w:t>APEC</w:t>
            </w:r>
            <w:r w:rsidRPr="007677AB">
              <w:rPr>
                <w:b/>
                <w:color w:val="000000" w:themeColor="text1"/>
              </w:rPr>
              <w:t xml:space="preserve">), распространённых в </w:t>
            </w:r>
            <w:proofErr w:type="spellStart"/>
            <w:r w:rsidRPr="007677AB">
              <w:rPr>
                <w:b/>
                <w:color w:val="000000" w:themeColor="text1"/>
              </w:rPr>
              <w:t>орнитогенных</w:t>
            </w:r>
            <w:proofErr w:type="spellEnd"/>
            <w:r w:rsidRPr="007677AB">
              <w:rPr>
                <w:b/>
                <w:color w:val="000000" w:themeColor="text1"/>
              </w:rPr>
              <w:t xml:space="preserve"> экосистемах Арктики.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Гончаров Артемий Евгеньевич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доцент,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Шемонаева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А.А.,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  <w:lang w:val="en-US"/>
              </w:rPr>
            </w:pPr>
            <w:r w:rsidRPr="007677AB">
              <w:rPr>
                <w:b/>
                <w:color w:val="000000" w:themeColor="text1"/>
              </w:rPr>
              <w:lastRenderedPageBreak/>
              <w:t>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15</w:t>
            </w:r>
            <w:r w:rsidRPr="007677AB">
              <w:rPr>
                <w:b/>
                <w:color w:val="000000" w:themeColor="text1"/>
              </w:rPr>
              <w:t xml:space="preserve"> – 11:3</w:t>
            </w:r>
            <w:r w:rsidRPr="007677AB">
              <w:rPr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Медикаментозная профилактика рецидивов эхинококкоза печени и легких после оперативного лечения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  <w:u w:val="single"/>
              </w:rPr>
              <w:t>Колосовская</w:t>
            </w:r>
            <w:proofErr w:type="spellEnd"/>
            <w:r w:rsidRPr="007677AB">
              <w:rPr>
                <w:i/>
                <w:color w:val="000000" w:themeColor="text1"/>
                <w:u w:val="single"/>
              </w:rPr>
              <w:t xml:space="preserve"> Елена Николаевна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доцент, Санкт-Петербург</w:t>
            </w:r>
          </w:p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Галявин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А.В.,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3</w:t>
            </w:r>
            <w:r w:rsidRPr="007677AB">
              <w:rPr>
                <w:b/>
                <w:color w:val="000000" w:themeColor="text1"/>
              </w:rPr>
              <w:t>0 – 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4</w:t>
            </w:r>
            <w:r w:rsidRPr="007677AB">
              <w:rPr>
                <w:b/>
                <w:color w:val="000000" w:themeColor="text1"/>
              </w:rPr>
              <w:t>5</w:t>
            </w:r>
          </w:p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i/>
                <w:color w:val="000000" w:themeColor="text1"/>
                <w:u w:val="single"/>
              </w:rPr>
            </w:pPr>
            <w:r w:rsidRPr="007677AB">
              <w:rPr>
                <w:b/>
                <w:color w:val="000000" w:themeColor="text1"/>
                <w:szCs w:val="22"/>
              </w:rPr>
              <w:t>Динамика первичной заболеваемости злокачественными новообразованиями и структура случаев поздней диагностики в учреждениях уголовно-исполнительной системы Красноярского края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i/>
                <w:color w:val="000000" w:themeColor="text1"/>
                <w:u w:val="single"/>
              </w:rPr>
            </w:pPr>
            <w:r w:rsidRPr="007677AB">
              <w:rPr>
                <w:i/>
                <w:color w:val="000000" w:themeColor="text1"/>
                <w:u w:val="single"/>
              </w:rPr>
              <w:t>Мыльникова Дарья Геннадьевна</w:t>
            </w:r>
            <w:r w:rsidR="00BC38E5">
              <w:rPr>
                <w:i/>
                <w:color w:val="000000" w:themeColor="text1"/>
                <w:u w:val="single"/>
              </w:rPr>
              <w:t>,</w:t>
            </w:r>
            <w:r w:rsidRPr="007677AB">
              <w:rPr>
                <w:color w:val="000000" w:themeColor="text1"/>
              </w:rPr>
              <w:t xml:space="preserve"> ФГБОУ ВО </w:t>
            </w:r>
            <w:proofErr w:type="spellStart"/>
            <w:r w:rsidRPr="007677AB">
              <w:rPr>
                <w:color w:val="000000" w:themeColor="text1"/>
              </w:rPr>
              <w:t>КрасГМУ</w:t>
            </w:r>
            <w:proofErr w:type="spellEnd"/>
            <w:r w:rsidRPr="007677AB">
              <w:rPr>
                <w:color w:val="000000" w:themeColor="text1"/>
              </w:rPr>
              <w:t xml:space="preserve"> им. проф. В.Ф.</w:t>
            </w:r>
            <w:r w:rsidR="00414EFA">
              <w:rPr>
                <w:color w:val="000000" w:themeColor="text1"/>
              </w:rPr>
              <w:t xml:space="preserve"> </w:t>
            </w:r>
            <w:proofErr w:type="spellStart"/>
            <w:r w:rsidRPr="007677AB">
              <w:rPr>
                <w:color w:val="000000" w:themeColor="text1"/>
              </w:rPr>
              <w:t>Войно-Ясенецкого</w:t>
            </w:r>
            <w:proofErr w:type="spellEnd"/>
            <w:r w:rsidRPr="007677AB">
              <w:rPr>
                <w:color w:val="000000" w:themeColor="text1"/>
              </w:rPr>
              <w:t xml:space="preserve"> Минздрава России, старший преподаватель кафедры медицинской кибернетики и информатики, г. Красноярск.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</w:t>
            </w:r>
            <w:r w:rsidRPr="007677AB">
              <w:rPr>
                <w:b/>
                <w:color w:val="000000" w:themeColor="text1"/>
                <w:lang w:val="en-US"/>
              </w:rPr>
              <w:t>1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45</w:t>
            </w:r>
            <w:r w:rsidRPr="007677AB">
              <w:rPr>
                <w:b/>
                <w:color w:val="000000" w:themeColor="text1"/>
              </w:rPr>
              <w:t xml:space="preserve"> – 1</w:t>
            </w:r>
            <w:r w:rsidRPr="007677AB">
              <w:rPr>
                <w:b/>
                <w:color w:val="000000" w:themeColor="text1"/>
                <w:lang w:val="en-US"/>
              </w:rPr>
              <w:t>2</w:t>
            </w:r>
            <w:r w:rsidRPr="007677AB">
              <w:rPr>
                <w:b/>
                <w:color w:val="000000" w:themeColor="text1"/>
              </w:rPr>
              <w:t>:</w:t>
            </w:r>
            <w:r w:rsidRPr="007677AB">
              <w:rPr>
                <w:b/>
                <w:color w:val="000000" w:themeColor="text1"/>
                <w:lang w:val="en-US"/>
              </w:rPr>
              <w:t>00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 xml:space="preserve">Актуальность и факторы риска сахарного диабета </w:t>
            </w:r>
            <w:r w:rsidRPr="007677AB">
              <w:rPr>
                <w:b/>
                <w:color w:val="000000" w:themeColor="text1"/>
                <w:lang w:val="en-US"/>
              </w:rPr>
              <w:t>I</w:t>
            </w:r>
            <w:r w:rsidRPr="007677AB">
              <w:rPr>
                <w:b/>
                <w:color w:val="000000" w:themeColor="text1"/>
              </w:rPr>
              <w:t xml:space="preserve"> типа у детей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Асланов Батырбек Исмелович</w:t>
            </w:r>
            <w:r w:rsidRPr="007677AB">
              <w:rPr>
                <w:color w:val="000000" w:themeColor="text1"/>
              </w:rPr>
              <w:t xml:space="preserve">, ФГБОУ ВО СЗГМУ им. И.И. Мечникова Минздрава России; заведующий кафедрой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b/>
                <w:color w:val="000000" w:themeColor="text1"/>
              </w:rPr>
            </w:pPr>
            <w:r w:rsidRPr="007677AB">
              <w:rPr>
                <w:i/>
                <w:color w:val="000000" w:themeColor="text1"/>
              </w:rPr>
              <w:t>Федулова А.Г.,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12:00 – 12:10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 xml:space="preserve">Факторы риска </w:t>
            </w:r>
            <w:proofErr w:type="spellStart"/>
            <w:r w:rsidRPr="007677AB">
              <w:rPr>
                <w:b/>
                <w:color w:val="000000" w:themeColor="text1"/>
              </w:rPr>
              <w:t>гемоколита</w:t>
            </w:r>
            <w:proofErr w:type="spellEnd"/>
            <w:r w:rsidRPr="007677AB">
              <w:rPr>
                <w:b/>
                <w:color w:val="000000" w:themeColor="text1"/>
              </w:rPr>
              <w:t xml:space="preserve"> у новорожденных, находящихся на лечении в детской больнице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Любимова Анна Викторовна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</w:rPr>
              <w:t>Смирнова Е. В.,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12:10 – 12:20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Анализ заболеваемости острыми и хроническими вирусными гепатитами В и С за 2024-2026 гг. в Красносельском районе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Любимова Анна Викторовна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Гусарова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М.С., Чумакова Н.В., Санкт-Петербург</w:t>
            </w:r>
          </w:p>
        </w:tc>
      </w:tr>
      <w:tr w:rsidR="007677AB" w:rsidRPr="007677AB" w:rsidTr="002A2ABC">
        <w:tc>
          <w:tcPr>
            <w:tcW w:w="1668" w:type="dxa"/>
            <w:vMerge w:val="restart"/>
          </w:tcPr>
          <w:p w:rsidR="007677AB" w:rsidRPr="007677AB" w:rsidRDefault="007677AB" w:rsidP="002A2ABC">
            <w:pPr>
              <w:rPr>
                <w:b/>
                <w:color w:val="000000" w:themeColor="text1"/>
                <w:highlight w:val="yellow"/>
              </w:rPr>
            </w:pPr>
            <w:r w:rsidRPr="007677AB">
              <w:rPr>
                <w:b/>
                <w:color w:val="000000" w:themeColor="text1"/>
              </w:rPr>
              <w:t>12:20 – 12:30</w:t>
            </w: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b/>
                <w:color w:val="000000" w:themeColor="text1"/>
              </w:rPr>
              <w:t>Ретроспективный анализ выявления ОРВИ клинико-диагностической лабораторией ООО «ИНВИТРО СПб» в Северо-Западном федеральном округе с 2021 по 2025 гг.</w:t>
            </w:r>
          </w:p>
        </w:tc>
      </w:tr>
      <w:tr w:rsidR="007677AB" w:rsidRPr="007677AB" w:rsidTr="002A2ABC">
        <w:tc>
          <w:tcPr>
            <w:tcW w:w="1668" w:type="dxa"/>
            <w:vMerge/>
          </w:tcPr>
          <w:p w:rsidR="007677AB" w:rsidRPr="007677AB" w:rsidRDefault="007677AB" w:rsidP="002A2ABC">
            <w:pPr>
              <w:rPr>
                <w:b/>
                <w:color w:val="000000" w:themeColor="text1"/>
                <w:highlight w:val="yellow"/>
              </w:rPr>
            </w:pPr>
          </w:p>
        </w:tc>
        <w:tc>
          <w:tcPr>
            <w:tcW w:w="7938" w:type="dxa"/>
          </w:tcPr>
          <w:p w:rsidR="007677AB" w:rsidRPr="007677AB" w:rsidRDefault="007677AB" w:rsidP="002A2ABC">
            <w:pPr>
              <w:tabs>
                <w:tab w:val="left" w:pos="0"/>
              </w:tabs>
              <w:jc w:val="both"/>
              <w:rPr>
                <w:color w:val="000000" w:themeColor="text1"/>
              </w:rPr>
            </w:pPr>
            <w:r w:rsidRPr="007677AB">
              <w:rPr>
                <w:i/>
                <w:color w:val="000000" w:themeColor="text1"/>
                <w:u w:val="single"/>
              </w:rPr>
              <w:t>Любимова Анна Викторовна</w:t>
            </w:r>
            <w:r w:rsidRPr="007677AB">
              <w:rPr>
                <w:i/>
                <w:color w:val="000000" w:themeColor="text1"/>
              </w:rPr>
              <w:t xml:space="preserve">, </w:t>
            </w:r>
            <w:r w:rsidRPr="007677AB">
              <w:rPr>
                <w:color w:val="000000" w:themeColor="text1"/>
              </w:rPr>
              <w:t xml:space="preserve">ФГБОУ ВО СЗГМУ им. И.И. Мечникова Минздрава России; профессор кафедры эпидемиологии, паразитологии и </w:t>
            </w:r>
            <w:proofErr w:type="spellStart"/>
            <w:r w:rsidRPr="007677AB">
              <w:rPr>
                <w:color w:val="000000" w:themeColor="text1"/>
              </w:rPr>
              <w:t>дезинфектологии</w:t>
            </w:r>
            <w:proofErr w:type="spellEnd"/>
            <w:r w:rsidRPr="007677AB">
              <w:rPr>
                <w:color w:val="000000" w:themeColor="text1"/>
              </w:rPr>
              <w:t>, д.м.н., профессор, Санкт-Петербург</w:t>
            </w:r>
          </w:p>
          <w:p w:rsidR="007677AB" w:rsidRPr="007677AB" w:rsidRDefault="007677AB" w:rsidP="002A2ABC">
            <w:pPr>
              <w:contextualSpacing/>
              <w:rPr>
                <w:color w:val="000000" w:themeColor="text1"/>
              </w:rPr>
            </w:pPr>
            <w:proofErr w:type="spellStart"/>
            <w:r w:rsidRPr="007677AB">
              <w:rPr>
                <w:i/>
                <w:color w:val="000000" w:themeColor="text1"/>
              </w:rPr>
              <w:t>Дегальцева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М.А., </w:t>
            </w:r>
            <w:proofErr w:type="spellStart"/>
            <w:r w:rsidRPr="007677AB">
              <w:rPr>
                <w:i/>
                <w:color w:val="000000" w:themeColor="text1"/>
              </w:rPr>
              <w:t>Потеряева</w:t>
            </w:r>
            <w:proofErr w:type="spellEnd"/>
            <w:r w:rsidRPr="007677AB">
              <w:rPr>
                <w:i/>
                <w:color w:val="000000" w:themeColor="text1"/>
              </w:rPr>
              <w:t xml:space="preserve"> Д.С., Санкт-Петербург</w:t>
            </w:r>
          </w:p>
        </w:tc>
      </w:tr>
    </w:tbl>
    <w:p w:rsidR="006C63DE" w:rsidRDefault="006C63DE" w:rsidP="006C63DE">
      <w:pPr>
        <w:spacing w:after="160" w:line="259" w:lineRule="auto"/>
        <w:rPr>
          <w:b/>
          <w:iCs/>
        </w:rPr>
      </w:pPr>
    </w:p>
    <w:p w:rsidR="006C63DE" w:rsidRDefault="006C63DE" w:rsidP="006C63DE">
      <w:pPr>
        <w:spacing w:after="160" w:line="259" w:lineRule="auto"/>
        <w:rPr>
          <w:rFonts w:eastAsia="Calibri"/>
          <w:b/>
          <w:color w:val="000000"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Default="006C63DE" w:rsidP="000D64A1">
      <w:pPr>
        <w:spacing w:after="160" w:line="259" w:lineRule="auto"/>
        <w:jc w:val="center"/>
        <w:rPr>
          <w:rFonts w:eastAsia="Calibri"/>
          <w:b/>
          <w:color w:val="000000"/>
        </w:rPr>
      </w:pPr>
    </w:p>
    <w:p w:rsidR="000D64A1" w:rsidRPr="00612A31" w:rsidRDefault="000D64A1" w:rsidP="0011738C">
      <w:pPr>
        <w:spacing w:line="259" w:lineRule="auto"/>
        <w:jc w:val="center"/>
        <w:rPr>
          <w:rFonts w:eastAsia="Calibri"/>
          <w:b/>
          <w:color w:val="000000"/>
        </w:rPr>
      </w:pPr>
      <w:r w:rsidRPr="00612A31">
        <w:rPr>
          <w:rFonts w:eastAsia="Calibri"/>
          <w:b/>
          <w:color w:val="000000"/>
        </w:rPr>
        <w:t>СЕКЦИОННОЕ ЗАСЕДАНИЕ</w:t>
      </w:r>
    </w:p>
    <w:p w:rsidR="000D64A1" w:rsidRPr="00F416E0" w:rsidRDefault="000D64A1" w:rsidP="000D64A1">
      <w:pPr>
        <w:jc w:val="center"/>
        <w:rPr>
          <w:b/>
        </w:rPr>
      </w:pPr>
      <w:r>
        <w:rPr>
          <w:b/>
        </w:rPr>
        <w:t>«</w:t>
      </w:r>
      <w:r w:rsidRPr="00F416E0">
        <w:rPr>
          <w:b/>
        </w:rPr>
        <w:t>ПРОФИЛАКТИЧЕСКАЯ МЕДИЦИНА В ФОКУСЕ ВЫСШЕЙ ШКОЛЫ: НОРМАТИВНО-МЕТОДИЧЕСКИЕ ОСНОВЫ, ПЕДАГОГИЧЕСКИЕ СТРАТЕГИИ</w:t>
      </w:r>
      <w:r>
        <w:rPr>
          <w:b/>
        </w:rPr>
        <w:t>,</w:t>
      </w:r>
      <w:r w:rsidRPr="00F416E0">
        <w:rPr>
          <w:b/>
        </w:rPr>
        <w:t xml:space="preserve"> ПСИХОЛОГИЯ И КОММУНИКАЦИЯ</w:t>
      </w:r>
      <w:r>
        <w:rPr>
          <w:b/>
        </w:rPr>
        <w:t>,</w:t>
      </w:r>
      <w:r w:rsidRPr="00F416E0">
        <w:rPr>
          <w:b/>
        </w:rPr>
        <w:t xml:space="preserve"> ИСКУССТВЕННЫЙ ИНТЕЛЛЕКТ В ОБРАЗОВАТЕЛЬНОЙ СРЕДЕ</w:t>
      </w:r>
      <w:r>
        <w:rPr>
          <w:b/>
        </w:rPr>
        <w:t>»</w:t>
      </w:r>
      <w:r w:rsidRPr="00F416E0">
        <w:rPr>
          <w:b/>
        </w:rPr>
        <w:t xml:space="preserve"> </w:t>
      </w:r>
    </w:p>
    <w:p w:rsidR="000D64A1" w:rsidRPr="00612A31" w:rsidRDefault="000D64A1" w:rsidP="000D64A1">
      <w:pPr>
        <w:jc w:val="center"/>
        <w:rPr>
          <w:b/>
          <w:color w:val="000000"/>
        </w:rPr>
      </w:pPr>
    </w:p>
    <w:p w:rsidR="00DD7A42" w:rsidRPr="00DD7A42" w:rsidRDefault="00DD7A42" w:rsidP="00DD7A42">
      <w:pPr>
        <w:tabs>
          <w:tab w:val="left" w:pos="0"/>
        </w:tabs>
        <w:ind w:firstLine="709"/>
        <w:rPr>
          <w:b/>
          <w:bCs/>
        </w:rPr>
      </w:pPr>
      <w:r w:rsidRPr="00DD7A42">
        <w:rPr>
          <w:b/>
          <w:bCs/>
        </w:rPr>
        <w:t xml:space="preserve">Начало проведения: </w:t>
      </w:r>
      <w:r w:rsidR="00DA02D5" w:rsidRPr="00DA02D5">
        <w:rPr>
          <w:bCs/>
        </w:rPr>
        <w:t>09</w:t>
      </w:r>
      <w:r w:rsidR="00DA02D5">
        <w:rPr>
          <w:bCs/>
        </w:rPr>
        <w:t>:3</w:t>
      </w:r>
      <w:r w:rsidRPr="00DD7A42">
        <w:rPr>
          <w:bCs/>
        </w:rPr>
        <w:t xml:space="preserve">0, </w:t>
      </w:r>
      <w:r w:rsidRPr="00DD7A42">
        <w:rPr>
          <w:b/>
          <w:bCs/>
        </w:rPr>
        <w:t xml:space="preserve">окончание: </w:t>
      </w:r>
      <w:r w:rsidRPr="00DD7A42">
        <w:rPr>
          <w:bCs/>
        </w:rPr>
        <w:t>12:</w:t>
      </w:r>
      <w:r w:rsidR="00DA02D5">
        <w:rPr>
          <w:bCs/>
        </w:rPr>
        <w:t>4</w:t>
      </w:r>
      <w:r w:rsidRPr="00DD7A42">
        <w:rPr>
          <w:bCs/>
        </w:rPr>
        <w:t>0</w:t>
      </w:r>
    </w:p>
    <w:p w:rsidR="00DD7A42" w:rsidRPr="00DD7A42" w:rsidRDefault="00DD7A42" w:rsidP="00DD7A42">
      <w:pPr>
        <w:tabs>
          <w:tab w:val="left" w:pos="0"/>
        </w:tabs>
        <w:ind w:firstLine="709"/>
        <w:rPr>
          <w:bCs/>
        </w:rPr>
      </w:pPr>
      <w:r w:rsidRPr="00DD7A42">
        <w:rPr>
          <w:b/>
          <w:bCs/>
        </w:rPr>
        <w:t xml:space="preserve">Место проведения: </w:t>
      </w:r>
      <w:r w:rsidRPr="00DD7A42">
        <w:rPr>
          <w:bCs/>
        </w:rPr>
        <w:t>ул. Кирочная, д.41, конференц-зал</w:t>
      </w:r>
      <w:r w:rsidRPr="00DD7A42">
        <w:rPr>
          <w:bCs/>
          <w:highlight w:val="yellow"/>
        </w:rPr>
        <w:t xml:space="preserve"> </w:t>
      </w:r>
    </w:p>
    <w:p w:rsidR="00DD7A42" w:rsidRPr="00DD7A42" w:rsidRDefault="00DD7A42" w:rsidP="00DD7A42">
      <w:pPr>
        <w:tabs>
          <w:tab w:val="left" w:pos="0"/>
        </w:tabs>
      </w:pPr>
    </w:p>
    <w:p w:rsidR="00DD7A42" w:rsidRPr="00DD7A42" w:rsidRDefault="00DD7A42" w:rsidP="00DD7A42">
      <w:pPr>
        <w:tabs>
          <w:tab w:val="left" w:pos="0"/>
        </w:tabs>
        <w:ind w:firstLine="709"/>
        <w:rPr>
          <w:b/>
        </w:rPr>
      </w:pPr>
      <w:r w:rsidRPr="00DD7A42">
        <w:rPr>
          <w:b/>
        </w:rPr>
        <w:t>МОДЕРАТОРЫ:</w:t>
      </w:r>
    </w:p>
    <w:p w:rsidR="00DD7A42" w:rsidRPr="00DD7A42" w:rsidRDefault="00DD7A42" w:rsidP="00513555">
      <w:pPr>
        <w:numPr>
          <w:ilvl w:val="0"/>
          <w:numId w:val="10"/>
        </w:numPr>
        <w:tabs>
          <w:tab w:val="left" w:pos="0"/>
        </w:tabs>
        <w:spacing w:after="200"/>
        <w:ind w:left="0" w:firstLine="709"/>
        <w:contextualSpacing/>
        <w:jc w:val="both"/>
        <w:rPr>
          <w:color w:val="000000"/>
        </w:rPr>
      </w:pPr>
      <w:r w:rsidRPr="00DD7A42">
        <w:rPr>
          <w:color w:val="000000"/>
        </w:rPr>
        <w:lastRenderedPageBreak/>
        <w:t>Остапенко В.М. –</w:t>
      </w:r>
      <w:r w:rsidRPr="00DD7A4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D7A42">
        <w:rPr>
          <w:color w:val="000000"/>
        </w:rPr>
        <w:t>заведующий кафедрой</w:t>
      </w:r>
      <w:r w:rsidRPr="00DD7A4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D7A42">
        <w:rPr>
          <w:color w:val="000000"/>
        </w:rPr>
        <w:t>инновационных технологий в медицине и образовании, начальник Учебного управления ФГБОУ ВО СЗГМУ им. И.И. Мечникова Минздрава России, д.м.н., доцент</w:t>
      </w:r>
    </w:p>
    <w:p w:rsidR="00DD7A42" w:rsidRPr="00DD7A42" w:rsidRDefault="00DD7A42" w:rsidP="00DA02D5">
      <w:pPr>
        <w:numPr>
          <w:ilvl w:val="0"/>
          <w:numId w:val="10"/>
        </w:numPr>
        <w:spacing w:after="200"/>
        <w:ind w:left="0" w:firstLine="709"/>
        <w:contextualSpacing/>
        <w:jc w:val="both"/>
        <w:rPr>
          <w:color w:val="000000"/>
        </w:rPr>
      </w:pPr>
      <w:proofErr w:type="spellStart"/>
      <w:r w:rsidRPr="00DD7A42">
        <w:rPr>
          <w:color w:val="000000"/>
        </w:rPr>
        <w:t>Трегубов</w:t>
      </w:r>
      <w:proofErr w:type="spellEnd"/>
      <w:r w:rsidRPr="00DD7A42">
        <w:rPr>
          <w:color w:val="000000"/>
        </w:rPr>
        <w:t xml:space="preserve"> Алексей Викторович – старший научный сотрудник научно-клинического и образовательного центра «Кардиология» СПбГУ, кандидат медицинских наук </w:t>
      </w:r>
    </w:p>
    <w:p w:rsidR="00DD7A42" w:rsidRPr="00DD7A42" w:rsidRDefault="00DD7A42" w:rsidP="00513555">
      <w:pPr>
        <w:tabs>
          <w:tab w:val="left" w:pos="0"/>
        </w:tabs>
        <w:ind w:firstLine="709"/>
        <w:jc w:val="both"/>
        <w:rPr>
          <w:b/>
        </w:rPr>
      </w:pPr>
      <w:r w:rsidRPr="00DD7A42">
        <w:rPr>
          <w:b/>
        </w:rPr>
        <w:t xml:space="preserve">СЕКРЕТАРЬ: </w:t>
      </w:r>
      <w:proofErr w:type="spellStart"/>
      <w:r w:rsidRPr="00DD7A42">
        <w:t>Бершева</w:t>
      </w:r>
      <w:proofErr w:type="spellEnd"/>
      <w:r w:rsidRPr="00DD7A42">
        <w:t xml:space="preserve"> Мария Владимировна – </w:t>
      </w:r>
      <w:r w:rsidRPr="00DD7A42">
        <w:rPr>
          <w:spacing w:val="-2"/>
        </w:rPr>
        <w:t>преподаватель кафедры инновационных технологий в медицине и образовании ФГБОУ ВО СЗГМУ им. И.И. Мечникова Минздрава России</w:t>
      </w:r>
    </w:p>
    <w:p w:rsidR="00DD7A42" w:rsidRPr="00DD7A42" w:rsidRDefault="00DD7A42" w:rsidP="00513555">
      <w:pPr>
        <w:tabs>
          <w:tab w:val="left" w:pos="0"/>
        </w:tabs>
        <w:ind w:firstLine="709"/>
        <w:jc w:val="both"/>
        <w:rPr>
          <w:b/>
        </w:rPr>
      </w:pPr>
    </w:p>
    <w:p w:rsidR="00DD7A42" w:rsidRPr="00DD7A42" w:rsidRDefault="00DD7A42" w:rsidP="00DD7A42">
      <w:pPr>
        <w:ind w:firstLine="851"/>
        <w:jc w:val="center"/>
        <w:rPr>
          <w:b/>
        </w:rPr>
      </w:pPr>
      <w:r w:rsidRPr="00DD7A42">
        <w:rPr>
          <w:b/>
        </w:rPr>
        <w:t>СЕКЦИОННЫЕ ДОКЛАДЫ</w:t>
      </w:r>
    </w:p>
    <w:p w:rsidR="00DD7A42" w:rsidRPr="00DD7A42" w:rsidRDefault="00DD7A42" w:rsidP="00DD7A42">
      <w:pPr>
        <w:rPr>
          <w:b/>
        </w:rPr>
      </w:pPr>
    </w:p>
    <w:p w:rsidR="00DA02D5" w:rsidRPr="00DD7A42" w:rsidRDefault="00DD7A42" w:rsidP="00DD7A42">
      <w:pPr>
        <w:contextualSpacing/>
        <w:rPr>
          <w:b/>
        </w:rPr>
      </w:pPr>
      <w:r w:rsidRPr="00DD7A42">
        <w:rPr>
          <w:b/>
        </w:rPr>
        <w:t xml:space="preserve">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  <w:r>
              <w:rPr>
                <w:b/>
              </w:rPr>
              <w:t>10:00</w:t>
            </w:r>
            <w:r w:rsidRPr="00F749D3">
              <w:rPr>
                <w:b/>
              </w:rPr>
              <w:t xml:space="preserve"> – </w:t>
            </w:r>
            <w:r>
              <w:rPr>
                <w:b/>
              </w:rPr>
              <w:t>10:20</w:t>
            </w:r>
          </w:p>
        </w:tc>
        <w:tc>
          <w:tcPr>
            <w:tcW w:w="7938" w:type="dxa"/>
          </w:tcPr>
          <w:p w:rsidR="00DA02D5" w:rsidRPr="002C397A" w:rsidRDefault="00DA02D5" w:rsidP="00DA02D5">
            <w:pPr>
              <w:pStyle w:val="TableParagraph"/>
              <w:spacing w:line="259" w:lineRule="exact"/>
              <w:ind w:left="111"/>
              <w:jc w:val="both"/>
              <w:rPr>
                <w:b/>
                <w:sz w:val="24"/>
              </w:rPr>
            </w:pPr>
            <w:r w:rsidRPr="002C397A">
              <w:rPr>
                <w:b/>
                <w:spacing w:val="-2"/>
                <w:sz w:val="24"/>
              </w:rPr>
              <w:t>Искусственный интеллект в образовательной среде медицинского вуза: практики использования и ориентиры этического регулирования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61" w:lineRule="exact"/>
              <w:ind w:left="111"/>
              <w:jc w:val="both"/>
              <w:rPr>
                <w:spacing w:val="-2"/>
                <w:sz w:val="24"/>
              </w:rPr>
            </w:pPr>
            <w:r>
              <w:rPr>
                <w:i/>
                <w:sz w:val="24"/>
                <w:u w:val="single"/>
              </w:rPr>
              <w:t>Остапенко Вероника Михайловна,</w:t>
            </w:r>
            <w:r w:rsidRPr="002C397A">
              <w:rPr>
                <w:sz w:val="24"/>
              </w:rPr>
              <w:t xml:space="preserve"> ФГБОУ ВО СЗГМУ им. </w:t>
            </w:r>
            <w:r>
              <w:rPr>
                <w:sz w:val="24"/>
              </w:rPr>
              <w:t>И.И. Мечникова Минздрава России;</w:t>
            </w:r>
            <w:r w:rsidRPr="002C397A">
              <w:rPr>
                <w:sz w:val="24"/>
              </w:rPr>
              <w:t xml:space="preserve"> заведующий кафедрой инновационных технологий в медицине и образовании, начальник учебного управления доктор медицинских наук, профессор, Санкт-</w:t>
            </w:r>
            <w:r w:rsidRPr="002C397A">
              <w:rPr>
                <w:spacing w:val="-2"/>
                <w:sz w:val="24"/>
              </w:rPr>
              <w:t>Петербург</w:t>
            </w:r>
          </w:p>
          <w:p w:rsidR="00DA02D5" w:rsidRPr="002C397A" w:rsidRDefault="00DA02D5" w:rsidP="00DA02D5">
            <w:pPr>
              <w:pStyle w:val="TableParagraph"/>
              <w:spacing w:line="261" w:lineRule="exact"/>
              <w:ind w:left="111"/>
              <w:jc w:val="both"/>
              <w:rPr>
                <w:i/>
                <w:sz w:val="24"/>
              </w:rPr>
            </w:pPr>
            <w:proofErr w:type="spellStart"/>
            <w:r w:rsidRPr="002C397A">
              <w:rPr>
                <w:i/>
                <w:sz w:val="24"/>
              </w:rPr>
              <w:t>Трегубов</w:t>
            </w:r>
            <w:proofErr w:type="spellEnd"/>
            <w:r w:rsidRPr="002C397A">
              <w:rPr>
                <w:i/>
                <w:sz w:val="24"/>
              </w:rPr>
              <w:t xml:space="preserve"> А.В.</w:t>
            </w:r>
            <w:r>
              <w:rPr>
                <w:i/>
                <w:sz w:val="24"/>
              </w:rPr>
              <w:t>,</w:t>
            </w:r>
            <w:proofErr w:type="spellStart"/>
            <w:r>
              <w:rPr>
                <w:i/>
                <w:sz w:val="24"/>
              </w:rPr>
              <w:t>к.м.н</w:t>
            </w:r>
            <w:proofErr w:type="spellEnd"/>
            <w:r>
              <w:rPr>
                <w:i/>
                <w:sz w:val="24"/>
              </w:rPr>
              <w:t>.</w:t>
            </w:r>
            <w:r w:rsidRPr="002C397A">
              <w:rPr>
                <w:i/>
                <w:sz w:val="24"/>
              </w:rPr>
              <w:t xml:space="preserve">, </w:t>
            </w:r>
            <w:proofErr w:type="spellStart"/>
            <w:r w:rsidRPr="002C397A">
              <w:rPr>
                <w:i/>
                <w:sz w:val="24"/>
              </w:rPr>
              <w:t>Роготнева</w:t>
            </w:r>
            <w:proofErr w:type="spellEnd"/>
            <w:r>
              <w:rPr>
                <w:i/>
                <w:sz w:val="24"/>
              </w:rPr>
              <w:t xml:space="preserve"> </w:t>
            </w:r>
            <w:r w:rsidRPr="002C397A">
              <w:rPr>
                <w:i/>
                <w:sz w:val="24"/>
              </w:rPr>
              <w:t>Е.Н.</w:t>
            </w:r>
            <w:r>
              <w:rPr>
                <w:i/>
                <w:sz w:val="24"/>
              </w:rPr>
              <w:t xml:space="preserve">, </w:t>
            </w:r>
            <w:r w:rsidRPr="007A75CA">
              <w:rPr>
                <w:i/>
                <w:sz w:val="24"/>
              </w:rPr>
              <w:t>канд. филос. наук</w:t>
            </w:r>
            <w:r w:rsidRPr="00440894">
              <w:rPr>
                <w:i/>
              </w:rPr>
              <w:t>, Санкт-Петербург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  <w:r w:rsidRPr="00C7695C">
              <w:rPr>
                <w:b/>
              </w:rPr>
              <w:t>10:</w:t>
            </w:r>
            <w:r>
              <w:rPr>
                <w:b/>
              </w:rPr>
              <w:t>20</w:t>
            </w:r>
            <w:r w:rsidRPr="00C7695C">
              <w:rPr>
                <w:b/>
              </w:rPr>
              <w:t>–10:</w:t>
            </w:r>
            <w:r>
              <w:rPr>
                <w:b/>
              </w:rPr>
              <w:t>40</w:t>
            </w: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6" w:lineRule="exact"/>
              <w:ind w:left="111" w:right="52"/>
              <w:jc w:val="both"/>
              <w:rPr>
                <w:b/>
                <w:sz w:val="24"/>
              </w:rPr>
            </w:pPr>
            <w:r w:rsidRPr="00B01883">
              <w:rPr>
                <w:b/>
                <w:sz w:val="24"/>
              </w:rPr>
              <w:t>Врач будущего: какие коммуникативные компетенции невозможно делегировать искусственному интеллекту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Pr="00B01883" w:rsidRDefault="00DA02D5" w:rsidP="00DA02D5">
            <w:pPr>
              <w:pStyle w:val="TableParagraph"/>
              <w:ind w:left="111" w:right="49"/>
              <w:jc w:val="both"/>
              <w:rPr>
                <w:sz w:val="24"/>
              </w:rPr>
            </w:pPr>
            <w:r>
              <w:rPr>
                <w:i/>
                <w:sz w:val="24"/>
                <w:u w:val="single"/>
              </w:rPr>
              <w:t xml:space="preserve">Кучина Ольга Владимировна, </w:t>
            </w:r>
            <w:r w:rsidRPr="007A75CA">
              <w:rPr>
                <w:sz w:val="24"/>
              </w:rPr>
              <w:t xml:space="preserve">Северо-Западный институт управления - филиал </w:t>
            </w:r>
            <w:proofErr w:type="spellStart"/>
            <w:r w:rsidRPr="007A75CA">
              <w:rPr>
                <w:sz w:val="24"/>
              </w:rPr>
              <w:t>РАНХиГС</w:t>
            </w:r>
            <w:proofErr w:type="spellEnd"/>
            <w:r w:rsidRPr="007A75CA">
              <w:rPr>
                <w:sz w:val="24"/>
              </w:rPr>
              <w:t xml:space="preserve">, СЗИУ </w:t>
            </w:r>
            <w:proofErr w:type="spellStart"/>
            <w:r w:rsidRPr="007A75CA">
              <w:rPr>
                <w:sz w:val="24"/>
              </w:rPr>
              <w:t>РАНХиГС</w:t>
            </w:r>
            <w:proofErr w:type="spellEnd"/>
            <w:r>
              <w:rPr>
                <w:sz w:val="24"/>
              </w:rPr>
              <w:t xml:space="preserve">; </w:t>
            </w:r>
            <w:r w:rsidRPr="00B01883">
              <w:rPr>
                <w:sz w:val="24"/>
              </w:rPr>
              <w:t xml:space="preserve">доцент кафедры менеджмента факультета экономики и финансов, </w:t>
            </w:r>
            <w:r>
              <w:rPr>
                <w:sz w:val="24"/>
              </w:rPr>
              <w:t>к.э.н.</w:t>
            </w:r>
            <w:r w:rsidRPr="00B01883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Pr="00B01883">
              <w:rPr>
                <w:sz w:val="24"/>
              </w:rPr>
              <w:t>Санкт-</w:t>
            </w:r>
            <w:r w:rsidRPr="00B01883">
              <w:rPr>
                <w:spacing w:val="-2"/>
                <w:sz w:val="24"/>
              </w:rPr>
              <w:t>Петербург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  <w:r w:rsidRPr="00C7695C">
              <w:rPr>
                <w:b/>
              </w:rPr>
              <w:t>10:</w:t>
            </w:r>
            <w:r>
              <w:rPr>
                <w:b/>
              </w:rPr>
              <w:t>40</w:t>
            </w:r>
            <w:r w:rsidRPr="00C7695C">
              <w:rPr>
                <w:b/>
              </w:rPr>
              <w:t>–1</w:t>
            </w:r>
            <w:r>
              <w:rPr>
                <w:b/>
              </w:rPr>
              <w:t>1</w:t>
            </w:r>
            <w:r w:rsidRPr="00C7695C">
              <w:rPr>
                <w:b/>
              </w:rPr>
              <w:t>:</w:t>
            </w:r>
            <w:r>
              <w:rPr>
                <w:b/>
              </w:rPr>
              <w:t>00</w:t>
            </w: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6" w:lineRule="exact"/>
              <w:ind w:left="111"/>
              <w:jc w:val="both"/>
              <w:rPr>
                <w:b/>
                <w:sz w:val="24"/>
              </w:rPr>
            </w:pPr>
            <w:proofErr w:type="spellStart"/>
            <w:r w:rsidRPr="00B01883">
              <w:rPr>
                <w:b/>
                <w:sz w:val="24"/>
              </w:rPr>
              <w:t>Ассертивность</w:t>
            </w:r>
            <w:proofErr w:type="spellEnd"/>
            <w:r w:rsidRPr="00B01883">
              <w:rPr>
                <w:b/>
                <w:sz w:val="24"/>
              </w:rPr>
              <w:t xml:space="preserve"> личности будущего врача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6" w:lineRule="exact"/>
              <w:ind w:left="111" w:right="61"/>
              <w:jc w:val="both"/>
              <w:rPr>
                <w:i/>
                <w:sz w:val="24"/>
              </w:rPr>
            </w:pPr>
            <w:r w:rsidRPr="00DA02D5">
              <w:rPr>
                <w:i/>
                <w:sz w:val="24"/>
                <w:u w:val="single"/>
              </w:rPr>
              <w:t>Бомов Павел Олегович</w:t>
            </w:r>
            <w:r>
              <w:rPr>
                <w:i/>
                <w:sz w:val="24"/>
              </w:rPr>
              <w:t xml:space="preserve">, </w:t>
            </w:r>
            <w:r w:rsidRPr="00B01883">
              <w:rPr>
                <w:sz w:val="24"/>
              </w:rPr>
              <w:t>ФГБОУ ВО СЗГМУ им. И.И. Мечникова Минздрава России</w:t>
            </w:r>
            <w:r>
              <w:rPr>
                <w:sz w:val="24"/>
              </w:rPr>
              <w:t xml:space="preserve">; </w:t>
            </w:r>
            <w:proofErr w:type="spellStart"/>
            <w:r w:rsidRPr="00B01883">
              <w:rPr>
                <w:sz w:val="24"/>
              </w:rPr>
              <w:t>и.о</w:t>
            </w:r>
            <w:proofErr w:type="spellEnd"/>
            <w:r w:rsidRPr="00B01883">
              <w:rPr>
                <w:sz w:val="24"/>
              </w:rPr>
              <w:t>. заведующего кафедрой психотерапии, медицинской психологии и сексологии, к. м. н., доцент</w:t>
            </w:r>
            <w:r w:rsidRPr="00B01883">
              <w:rPr>
                <w:i/>
                <w:sz w:val="24"/>
              </w:rPr>
              <w:t>,</w:t>
            </w:r>
            <w:r w:rsidRPr="00B01883">
              <w:rPr>
                <w:sz w:val="24"/>
              </w:rPr>
              <w:t xml:space="preserve"> Санкт-</w:t>
            </w:r>
            <w:r w:rsidRPr="00B01883">
              <w:rPr>
                <w:spacing w:val="-2"/>
                <w:sz w:val="24"/>
              </w:rPr>
              <w:t>Петербург</w:t>
            </w:r>
            <w:r w:rsidRPr="00B0188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Парфенова Д.А., </w:t>
            </w:r>
            <w:r w:rsidRPr="00C7695C">
              <w:rPr>
                <w:i/>
                <w:sz w:val="24"/>
              </w:rPr>
              <w:t>к</w:t>
            </w:r>
            <w:r>
              <w:rPr>
                <w:i/>
                <w:sz w:val="24"/>
              </w:rPr>
              <w:t>анд</w:t>
            </w:r>
            <w:r w:rsidRPr="00C7695C">
              <w:rPr>
                <w:i/>
                <w:sz w:val="24"/>
              </w:rPr>
              <w:t xml:space="preserve">. </w:t>
            </w:r>
            <w:proofErr w:type="spellStart"/>
            <w:r w:rsidRPr="00C7695C">
              <w:rPr>
                <w:i/>
                <w:sz w:val="24"/>
              </w:rPr>
              <w:t>психол</w:t>
            </w:r>
            <w:proofErr w:type="spellEnd"/>
            <w:r w:rsidRPr="00C7695C">
              <w:rPr>
                <w:i/>
                <w:sz w:val="24"/>
              </w:rPr>
              <w:t xml:space="preserve"> н</w:t>
            </w:r>
            <w:r>
              <w:rPr>
                <w:i/>
                <w:sz w:val="24"/>
              </w:rPr>
              <w:t xml:space="preserve">аук, </w:t>
            </w:r>
            <w:r w:rsidRPr="00C7695C">
              <w:rPr>
                <w:i/>
                <w:sz w:val="24"/>
              </w:rPr>
              <w:t>Портнова А.Г., к</w:t>
            </w:r>
            <w:r>
              <w:rPr>
                <w:i/>
                <w:sz w:val="24"/>
              </w:rPr>
              <w:t>анд</w:t>
            </w:r>
            <w:r w:rsidRPr="00C7695C">
              <w:rPr>
                <w:i/>
                <w:sz w:val="24"/>
              </w:rPr>
              <w:t xml:space="preserve">. </w:t>
            </w:r>
            <w:proofErr w:type="spellStart"/>
            <w:r w:rsidRPr="00C7695C">
              <w:rPr>
                <w:i/>
                <w:sz w:val="24"/>
              </w:rPr>
              <w:t>психол</w:t>
            </w:r>
            <w:proofErr w:type="spellEnd"/>
            <w:r w:rsidRPr="00C7695C">
              <w:rPr>
                <w:i/>
                <w:sz w:val="24"/>
              </w:rPr>
              <w:t xml:space="preserve"> н</w:t>
            </w:r>
            <w:r>
              <w:rPr>
                <w:i/>
                <w:sz w:val="24"/>
              </w:rPr>
              <w:t>аук</w:t>
            </w:r>
            <w:r w:rsidRPr="00C7695C">
              <w:rPr>
                <w:i/>
                <w:sz w:val="24"/>
              </w:rPr>
              <w:t>, Санкт-</w:t>
            </w:r>
            <w:r w:rsidRPr="00C7695C">
              <w:rPr>
                <w:i/>
                <w:spacing w:val="-2"/>
                <w:sz w:val="24"/>
              </w:rPr>
              <w:t>Петербург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  <w:r>
              <w:rPr>
                <w:b/>
              </w:rPr>
              <w:t>11:00</w:t>
            </w:r>
            <w:r w:rsidRPr="00C7695C">
              <w:rPr>
                <w:b/>
              </w:rPr>
              <w:t>–11:</w:t>
            </w:r>
            <w:r>
              <w:rPr>
                <w:b/>
              </w:rPr>
              <w:t>20</w:t>
            </w:r>
          </w:p>
        </w:tc>
        <w:tc>
          <w:tcPr>
            <w:tcW w:w="7938" w:type="dxa"/>
          </w:tcPr>
          <w:p w:rsidR="00DA02D5" w:rsidRPr="00B01883" w:rsidRDefault="00DA02D5" w:rsidP="00DA02D5">
            <w:pPr>
              <w:pStyle w:val="TableParagraph"/>
              <w:spacing w:line="276" w:lineRule="exact"/>
              <w:ind w:left="111"/>
              <w:jc w:val="both"/>
              <w:rPr>
                <w:b/>
                <w:sz w:val="24"/>
              </w:rPr>
            </w:pPr>
            <w:r w:rsidRPr="00B01883">
              <w:rPr>
                <w:b/>
                <w:sz w:val="24"/>
                <w:szCs w:val="24"/>
              </w:rPr>
              <w:t xml:space="preserve">Профилактическая направленность </w:t>
            </w:r>
            <w:proofErr w:type="spellStart"/>
            <w:r w:rsidRPr="00B01883">
              <w:rPr>
                <w:b/>
                <w:sz w:val="24"/>
                <w:szCs w:val="24"/>
              </w:rPr>
              <w:t>остеопатии</w:t>
            </w:r>
            <w:proofErr w:type="spellEnd"/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0" w:lineRule="atLeast"/>
              <w:ind w:left="111" w:right="56"/>
              <w:jc w:val="both"/>
              <w:rPr>
                <w:i/>
                <w:sz w:val="24"/>
              </w:rPr>
            </w:pPr>
            <w:r w:rsidRPr="00DA02D5">
              <w:rPr>
                <w:i/>
                <w:sz w:val="24"/>
                <w:u w:val="single"/>
              </w:rPr>
              <w:t>Трегубова Елена Сергеевна</w:t>
            </w:r>
            <w:r>
              <w:rPr>
                <w:i/>
                <w:sz w:val="24"/>
              </w:rPr>
              <w:t xml:space="preserve">, </w:t>
            </w:r>
            <w:r w:rsidRPr="00B01883">
              <w:rPr>
                <w:sz w:val="24"/>
              </w:rPr>
              <w:t xml:space="preserve">ФГБОУ ВО СЗГМУ им. И.И. Мечникова Минздрава России Профессор кафедры </w:t>
            </w:r>
            <w:proofErr w:type="spellStart"/>
            <w:r w:rsidRPr="00B01883">
              <w:rPr>
                <w:sz w:val="24"/>
              </w:rPr>
              <w:t>остеопатии</w:t>
            </w:r>
            <w:proofErr w:type="spellEnd"/>
            <w:r w:rsidRPr="00B01883">
              <w:rPr>
                <w:sz w:val="24"/>
              </w:rPr>
              <w:t xml:space="preserve"> с курсом функциональной и интегративной медицины</w:t>
            </w:r>
            <w:r>
              <w:rPr>
                <w:sz w:val="24"/>
              </w:rPr>
              <w:t xml:space="preserve">, д.м.н., профессор, </w:t>
            </w:r>
            <w:r w:rsidRPr="00B01883">
              <w:rPr>
                <w:sz w:val="24"/>
              </w:rPr>
              <w:t>Санкт-</w:t>
            </w:r>
            <w:r w:rsidRPr="00B01883">
              <w:rPr>
                <w:spacing w:val="-2"/>
                <w:sz w:val="24"/>
              </w:rPr>
              <w:t>Петербург</w:t>
            </w:r>
          </w:p>
        </w:tc>
      </w:tr>
      <w:tr w:rsidR="00DA02D5" w:rsidRPr="00F749D3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  <w:r w:rsidRPr="00421C40">
              <w:rPr>
                <w:b/>
              </w:rPr>
              <w:t>11:20–11:40</w:t>
            </w: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b/>
                <w:sz w:val="24"/>
              </w:rPr>
            </w:pPr>
            <w:r w:rsidRPr="00B01883">
              <w:rPr>
                <w:b/>
                <w:sz w:val="24"/>
              </w:rPr>
              <w:t>Философские концепты профилактической медицины: от постановки проблемы до практической реализации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F749D3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Pr="00C7695C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b/>
                <w:sz w:val="24"/>
              </w:rPr>
            </w:pPr>
            <w:proofErr w:type="spellStart"/>
            <w:r w:rsidRPr="00DA02D5">
              <w:rPr>
                <w:i/>
                <w:sz w:val="24"/>
                <w:u w:val="single"/>
              </w:rPr>
              <w:t>Кизуб</w:t>
            </w:r>
            <w:proofErr w:type="spellEnd"/>
            <w:r w:rsidRPr="00DA02D5">
              <w:rPr>
                <w:i/>
                <w:sz w:val="24"/>
                <w:u w:val="single"/>
              </w:rPr>
              <w:t xml:space="preserve"> Роман Александрович</w:t>
            </w:r>
            <w:r>
              <w:rPr>
                <w:i/>
                <w:sz w:val="24"/>
              </w:rPr>
              <w:t xml:space="preserve">, </w:t>
            </w:r>
            <w:r>
              <w:rPr>
                <w:sz w:val="24"/>
              </w:rPr>
              <w:t>Частная</w:t>
            </w:r>
            <w:r w:rsidRPr="00C7695C">
              <w:rPr>
                <w:sz w:val="24"/>
              </w:rPr>
              <w:t xml:space="preserve"> стоматологическ</w:t>
            </w:r>
            <w:r>
              <w:rPr>
                <w:sz w:val="24"/>
              </w:rPr>
              <w:t>ая</w:t>
            </w:r>
            <w:r w:rsidRPr="00C7695C">
              <w:rPr>
                <w:sz w:val="24"/>
              </w:rPr>
              <w:t xml:space="preserve"> клиник</w:t>
            </w:r>
            <w:r>
              <w:rPr>
                <w:sz w:val="24"/>
              </w:rPr>
              <w:t>а</w:t>
            </w:r>
            <w:r w:rsidRPr="00C7695C">
              <w:rPr>
                <w:sz w:val="24"/>
              </w:rPr>
              <w:t xml:space="preserve"> «</w:t>
            </w:r>
            <w:proofErr w:type="spellStart"/>
            <w:r w:rsidRPr="00C7695C">
              <w:rPr>
                <w:sz w:val="24"/>
              </w:rPr>
              <w:t>Complete</w:t>
            </w:r>
            <w:proofErr w:type="spellEnd"/>
            <w:r w:rsidRPr="00C7695C">
              <w:rPr>
                <w:sz w:val="24"/>
              </w:rPr>
              <w:t xml:space="preserve"> 4U (</w:t>
            </w:r>
            <w:proofErr w:type="spellStart"/>
            <w:r w:rsidRPr="00C7695C">
              <w:rPr>
                <w:sz w:val="24"/>
              </w:rPr>
              <w:t>Комплит</w:t>
            </w:r>
            <w:proofErr w:type="spellEnd"/>
            <w:r w:rsidRPr="00C7695C">
              <w:rPr>
                <w:sz w:val="24"/>
              </w:rPr>
              <w:t xml:space="preserve"> </w:t>
            </w:r>
            <w:proofErr w:type="spellStart"/>
            <w:r w:rsidRPr="00C7695C">
              <w:rPr>
                <w:sz w:val="24"/>
              </w:rPr>
              <w:t>фо</w:t>
            </w:r>
            <w:proofErr w:type="spellEnd"/>
            <w:r w:rsidRPr="00C7695C">
              <w:rPr>
                <w:sz w:val="24"/>
              </w:rPr>
              <w:t xml:space="preserve"> ю)» врач-стоматолог</w:t>
            </w:r>
            <w:r>
              <w:rPr>
                <w:sz w:val="24"/>
              </w:rPr>
              <w:t>,</w:t>
            </w:r>
            <w:r w:rsidRPr="00C7695C">
              <w:rPr>
                <w:sz w:val="24"/>
              </w:rPr>
              <w:t xml:space="preserve"> </w:t>
            </w:r>
            <w:r>
              <w:rPr>
                <w:sz w:val="24"/>
              </w:rPr>
              <w:t>д</w:t>
            </w:r>
            <w:r w:rsidRPr="00C7695C">
              <w:rPr>
                <w:sz w:val="24"/>
              </w:rPr>
              <w:t>иректор</w:t>
            </w:r>
            <w:r>
              <w:rPr>
                <w:sz w:val="24"/>
              </w:rPr>
              <w:t>, Республика Казахстан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  <w:r w:rsidRPr="00421C40">
              <w:rPr>
                <w:b/>
              </w:rPr>
              <w:t>11:40–12:00</w:t>
            </w:r>
          </w:p>
        </w:tc>
        <w:tc>
          <w:tcPr>
            <w:tcW w:w="7938" w:type="dxa"/>
          </w:tcPr>
          <w:p w:rsidR="00DA02D5" w:rsidRPr="00B01883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b/>
                <w:spacing w:val="-2"/>
                <w:sz w:val="24"/>
              </w:rPr>
            </w:pPr>
            <w:r w:rsidRPr="00B01883">
              <w:rPr>
                <w:b/>
                <w:spacing w:val="-2"/>
                <w:sz w:val="24"/>
              </w:rPr>
              <w:t>Здоровый образ жизни как социальный маркер: анализ мотивационных оснований и барьеров восприятия в современном обществе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Pr="0064736A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i/>
                <w:spacing w:val="-2"/>
                <w:sz w:val="24"/>
              </w:rPr>
            </w:pPr>
            <w:proofErr w:type="spellStart"/>
            <w:r w:rsidRPr="00DA02D5">
              <w:rPr>
                <w:i/>
                <w:spacing w:val="-2"/>
                <w:sz w:val="24"/>
                <w:u w:val="single"/>
              </w:rPr>
              <w:t>Бершева</w:t>
            </w:r>
            <w:proofErr w:type="spellEnd"/>
            <w:r w:rsidRPr="00DA02D5">
              <w:rPr>
                <w:i/>
                <w:spacing w:val="-2"/>
                <w:sz w:val="24"/>
                <w:u w:val="single"/>
              </w:rPr>
              <w:t xml:space="preserve"> Мария Владимировна</w:t>
            </w:r>
            <w:r>
              <w:rPr>
                <w:i/>
                <w:spacing w:val="-2"/>
                <w:sz w:val="24"/>
              </w:rPr>
              <w:t xml:space="preserve">, </w:t>
            </w:r>
            <w:r w:rsidRPr="0064736A">
              <w:rPr>
                <w:spacing w:val="-2"/>
                <w:sz w:val="24"/>
              </w:rPr>
              <w:t>ФГБОУ ВО СЗГМУ им. И.И. Мечникова Минздрава России</w:t>
            </w:r>
            <w:r>
              <w:rPr>
                <w:spacing w:val="-2"/>
                <w:sz w:val="24"/>
              </w:rPr>
              <w:t>;</w:t>
            </w:r>
            <w:r w:rsidRPr="0064736A">
              <w:rPr>
                <w:spacing w:val="-2"/>
                <w:sz w:val="24"/>
              </w:rPr>
              <w:t xml:space="preserve"> </w:t>
            </w:r>
            <w:r w:rsidRPr="00B01883">
              <w:rPr>
                <w:spacing w:val="-2"/>
                <w:sz w:val="24"/>
              </w:rPr>
              <w:t>преподаватель кафедры инновационных технологий в медицине и образовании, Санкт-Петербург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  <w:r>
              <w:rPr>
                <w:b/>
              </w:rPr>
              <w:t>1</w:t>
            </w:r>
            <w:r w:rsidRPr="00421C40">
              <w:rPr>
                <w:b/>
              </w:rPr>
              <w:t>2:00–12:20</w:t>
            </w:r>
          </w:p>
        </w:tc>
        <w:tc>
          <w:tcPr>
            <w:tcW w:w="7938" w:type="dxa"/>
          </w:tcPr>
          <w:p w:rsidR="00DA02D5" w:rsidRPr="00B01883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b/>
                <w:spacing w:val="-2"/>
                <w:sz w:val="24"/>
              </w:rPr>
            </w:pPr>
            <w:r w:rsidRPr="00B01883">
              <w:rPr>
                <w:b/>
                <w:spacing w:val="-2"/>
                <w:sz w:val="24"/>
              </w:rPr>
              <w:t>Большие языковые модели в руках врача: инструменты непрерывного профессионального развития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Pr="00B01883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i/>
                <w:spacing w:val="-2"/>
                <w:sz w:val="24"/>
              </w:rPr>
            </w:pPr>
            <w:proofErr w:type="spellStart"/>
            <w:r w:rsidRPr="00DA02D5">
              <w:rPr>
                <w:i/>
                <w:spacing w:val="-2"/>
                <w:sz w:val="24"/>
                <w:u w:val="single"/>
              </w:rPr>
              <w:t>Трегубов</w:t>
            </w:r>
            <w:proofErr w:type="spellEnd"/>
            <w:r w:rsidRPr="00DA02D5">
              <w:rPr>
                <w:i/>
                <w:spacing w:val="-2"/>
                <w:sz w:val="24"/>
                <w:u w:val="single"/>
              </w:rPr>
              <w:t xml:space="preserve"> Алексей Викторович</w:t>
            </w:r>
            <w:r>
              <w:rPr>
                <w:i/>
                <w:spacing w:val="-2"/>
                <w:sz w:val="24"/>
              </w:rPr>
              <w:t>,</w:t>
            </w:r>
            <w:r w:rsidRPr="00B01883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СПбГУ; </w:t>
            </w:r>
            <w:r w:rsidRPr="00B01883">
              <w:rPr>
                <w:spacing w:val="-2"/>
                <w:sz w:val="24"/>
              </w:rPr>
              <w:t>старший научный сотрудник</w:t>
            </w:r>
            <w:r>
              <w:t xml:space="preserve"> </w:t>
            </w:r>
            <w:r w:rsidRPr="0064736A">
              <w:rPr>
                <w:spacing w:val="-2"/>
                <w:sz w:val="24"/>
              </w:rPr>
              <w:t>научно-клиническ</w:t>
            </w:r>
            <w:r>
              <w:rPr>
                <w:spacing w:val="-2"/>
                <w:sz w:val="24"/>
              </w:rPr>
              <w:t xml:space="preserve">ого </w:t>
            </w:r>
            <w:r w:rsidRPr="0064736A">
              <w:rPr>
                <w:spacing w:val="-2"/>
                <w:sz w:val="24"/>
              </w:rPr>
              <w:t>и образовательн</w:t>
            </w:r>
            <w:r>
              <w:rPr>
                <w:spacing w:val="-2"/>
                <w:sz w:val="24"/>
              </w:rPr>
              <w:t>ого</w:t>
            </w:r>
            <w:r w:rsidRPr="0064736A">
              <w:rPr>
                <w:spacing w:val="-2"/>
                <w:sz w:val="24"/>
              </w:rPr>
              <w:t xml:space="preserve"> центр</w:t>
            </w:r>
            <w:r>
              <w:rPr>
                <w:spacing w:val="-2"/>
                <w:sz w:val="24"/>
              </w:rPr>
              <w:t>а</w:t>
            </w:r>
            <w:r w:rsidRPr="0064736A">
              <w:rPr>
                <w:spacing w:val="-2"/>
                <w:sz w:val="24"/>
              </w:rPr>
              <w:t xml:space="preserve"> «Кардиология»</w:t>
            </w:r>
            <w:r>
              <w:rPr>
                <w:sz w:val="24"/>
              </w:rPr>
              <w:t xml:space="preserve">, кандидат </w:t>
            </w:r>
            <w:r w:rsidRPr="00BB74BA">
              <w:rPr>
                <w:sz w:val="24"/>
              </w:rPr>
              <w:t>медицинских наук</w:t>
            </w:r>
            <w:r>
              <w:rPr>
                <w:sz w:val="24"/>
              </w:rPr>
              <w:t xml:space="preserve">, </w:t>
            </w:r>
            <w:r w:rsidRPr="00B01883">
              <w:rPr>
                <w:sz w:val="24"/>
              </w:rPr>
              <w:t>Санкт-</w:t>
            </w:r>
            <w:r w:rsidRPr="00B01883">
              <w:rPr>
                <w:spacing w:val="-2"/>
                <w:sz w:val="24"/>
              </w:rPr>
              <w:t>Петербург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  <w:r w:rsidRPr="00421C40">
              <w:rPr>
                <w:b/>
              </w:rPr>
              <w:lastRenderedPageBreak/>
              <w:t>12:20–12:40</w:t>
            </w:r>
          </w:p>
        </w:tc>
        <w:tc>
          <w:tcPr>
            <w:tcW w:w="7938" w:type="dxa"/>
          </w:tcPr>
          <w:p w:rsidR="00DA02D5" w:rsidRPr="00360259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b/>
                <w:spacing w:val="-2"/>
                <w:sz w:val="24"/>
              </w:rPr>
            </w:pPr>
            <w:r w:rsidRPr="00360259">
              <w:rPr>
                <w:b/>
                <w:spacing w:val="-2"/>
                <w:sz w:val="24"/>
              </w:rPr>
              <w:t>Применение методов анализа данных (JSON-анализа) для оценки обратной связи от студентов медицинского вуза</w:t>
            </w:r>
          </w:p>
        </w:tc>
      </w:tr>
      <w:tr w:rsidR="00DA02D5" w:rsidRPr="00C7695C" w:rsidTr="00DA02D5">
        <w:tc>
          <w:tcPr>
            <w:tcW w:w="1668" w:type="dxa"/>
          </w:tcPr>
          <w:p w:rsidR="00DA02D5" w:rsidRPr="00C7695C" w:rsidRDefault="00DA02D5" w:rsidP="00DA02D5">
            <w:pPr>
              <w:rPr>
                <w:b/>
              </w:rPr>
            </w:pPr>
          </w:p>
        </w:tc>
        <w:tc>
          <w:tcPr>
            <w:tcW w:w="7938" w:type="dxa"/>
          </w:tcPr>
          <w:p w:rsidR="00DA02D5" w:rsidRDefault="00DA02D5" w:rsidP="00DA02D5">
            <w:pPr>
              <w:pStyle w:val="TableParagraph"/>
              <w:spacing w:line="270" w:lineRule="atLeast"/>
              <w:ind w:left="111"/>
              <w:jc w:val="both"/>
              <w:rPr>
                <w:i/>
                <w:spacing w:val="-2"/>
                <w:sz w:val="24"/>
              </w:rPr>
            </w:pPr>
            <w:proofErr w:type="spellStart"/>
            <w:r w:rsidRPr="00DA02D5">
              <w:rPr>
                <w:i/>
                <w:spacing w:val="-2"/>
                <w:sz w:val="24"/>
                <w:u w:val="single"/>
              </w:rPr>
              <w:t>Тузкова</w:t>
            </w:r>
            <w:proofErr w:type="spellEnd"/>
            <w:r w:rsidRPr="00DA02D5">
              <w:rPr>
                <w:i/>
                <w:spacing w:val="-2"/>
                <w:sz w:val="24"/>
                <w:u w:val="single"/>
              </w:rPr>
              <w:t xml:space="preserve"> Юлия </w:t>
            </w:r>
            <w:proofErr w:type="spellStart"/>
            <w:r w:rsidRPr="00DA02D5">
              <w:rPr>
                <w:i/>
                <w:spacing w:val="-2"/>
                <w:sz w:val="24"/>
                <w:u w:val="single"/>
              </w:rPr>
              <w:t>Владиленовна</w:t>
            </w:r>
            <w:proofErr w:type="spellEnd"/>
            <w:r>
              <w:rPr>
                <w:i/>
                <w:spacing w:val="-2"/>
                <w:sz w:val="24"/>
              </w:rPr>
              <w:t xml:space="preserve">, </w:t>
            </w:r>
            <w:r w:rsidRPr="00DA02D5">
              <w:rPr>
                <w:spacing w:val="-2"/>
                <w:sz w:val="24"/>
              </w:rPr>
              <w:t xml:space="preserve">ФГБОУ ВО </w:t>
            </w:r>
            <w:proofErr w:type="spellStart"/>
            <w:r w:rsidRPr="00DA02D5">
              <w:rPr>
                <w:spacing w:val="-2"/>
                <w:sz w:val="24"/>
              </w:rPr>
              <w:t>ПСПбГМУ</w:t>
            </w:r>
            <w:proofErr w:type="spellEnd"/>
            <w:r w:rsidRPr="00DA02D5">
              <w:rPr>
                <w:spacing w:val="-2"/>
                <w:sz w:val="24"/>
              </w:rPr>
              <w:t xml:space="preserve"> им. И.П. Павлова Минздрава России</w:t>
            </w:r>
            <w:r w:rsidRPr="0064736A">
              <w:rPr>
                <w:spacing w:val="-2"/>
                <w:sz w:val="24"/>
              </w:rPr>
              <w:t>;</w:t>
            </w:r>
            <w:r>
              <w:rPr>
                <w:i/>
                <w:spacing w:val="-2"/>
                <w:sz w:val="24"/>
              </w:rPr>
              <w:t xml:space="preserve"> </w:t>
            </w:r>
            <w:r w:rsidRPr="00B01883">
              <w:rPr>
                <w:spacing w:val="-2"/>
                <w:sz w:val="24"/>
              </w:rPr>
              <w:t xml:space="preserve">ассистент </w:t>
            </w:r>
            <w:r w:rsidRPr="0064736A">
              <w:rPr>
                <w:spacing w:val="-2"/>
                <w:sz w:val="24"/>
              </w:rPr>
              <w:t>кафедры фармакологии</w:t>
            </w:r>
            <w:r>
              <w:rPr>
                <w:sz w:val="24"/>
              </w:rPr>
              <w:t xml:space="preserve">, </w:t>
            </w:r>
            <w:r w:rsidRPr="00B01883">
              <w:rPr>
                <w:sz w:val="24"/>
              </w:rPr>
              <w:t>Санкт-</w:t>
            </w:r>
            <w:r w:rsidRPr="00B01883">
              <w:rPr>
                <w:spacing w:val="-2"/>
                <w:sz w:val="24"/>
              </w:rPr>
              <w:t>Петербург</w:t>
            </w:r>
          </w:p>
        </w:tc>
      </w:tr>
    </w:tbl>
    <w:p w:rsidR="00DD7A42" w:rsidRPr="00DD7A42" w:rsidRDefault="00DD7A42" w:rsidP="00DD7A42">
      <w:pPr>
        <w:contextualSpacing/>
        <w:rPr>
          <w:b/>
        </w:rPr>
      </w:pPr>
    </w:p>
    <w:p w:rsidR="000D64A1" w:rsidRDefault="006C63DE" w:rsidP="000D64A1">
      <w:pPr>
        <w:contextualSpacing/>
        <w:rPr>
          <w:b/>
          <w:iCs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Default="006C63DE" w:rsidP="000D64A1">
      <w:pPr>
        <w:contextualSpacing/>
        <w:rPr>
          <w:b/>
        </w:rPr>
      </w:pPr>
    </w:p>
    <w:p w:rsidR="000D64A1" w:rsidRDefault="000D64A1" w:rsidP="000D64A1">
      <w:pPr>
        <w:contextualSpacing/>
      </w:pPr>
    </w:p>
    <w:p w:rsidR="000D64A1" w:rsidRPr="00F749D3" w:rsidRDefault="000D64A1" w:rsidP="000D64A1">
      <w:pPr>
        <w:contextualSpacing/>
        <w:jc w:val="center"/>
      </w:pPr>
      <w:r w:rsidRPr="00F749D3">
        <w:rPr>
          <w:b/>
        </w:rPr>
        <w:t>1</w:t>
      </w:r>
      <w:r>
        <w:rPr>
          <w:b/>
        </w:rPr>
        <w:t>2:30</w:t>
      </w:r>
      <w:r w:rsidRPr="00F749D3">
        <w:rPr>
          <w:b/>
        </w:rPr>
        <w:t xml:space="preserve"> – 13:</w:t>
      </w:r>
      <w:r w:rsidR="002A2ABC">
        <w:rPr>
          <w:b/>
        </w:rPr>
        <w:t>3</w:t>
      </w:r>
      <w:r>
        <w:rPr>
          <w:b/>
        </w:rPr>
        <w:t>0</w:t>
      </w:r>
      <w:r w:rsidRPr="00F749D3">
        <w:t xml:space="preserve"> ПЕРЕРЫВ</w:t>
      </w:r>
    </w:p>
    <w:p w:rsidR="000D64A1" w:rsidRPr="00F749D3" w:rsidRDefault="000D64A1" w:rsidP="000D64A1">
      <w:pPr>
        <w:contextualSpacing/>
      </w:pPr>
    </w:p>
    <w:p w:rsidR="000D64A1" w:rsidRDefault="000D64A1" w:rsidP="000D64A1">
      <w:pPr>
        <w:jc w:val="right"/>
        <w:rPr>
          <w:b/>
          <w:u w:val="single"/>
        </w:rPr>
      </w:pPr>
    </w:p>
    <w:p w:rsidR="001D323B" w:rsidRDefault="00B9584C" w:rsidP="00B9584C">
      <w:pPr>
        <w:pStyle w:val="af7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47D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ул. Кирочная, д. 41 </w:t>
      </w:r>
    </w:p>
    <w:p w:rsidR="001D323B" w:rsidRDefault="001D323B" w:rsidP="00B9584C">
      <w:pPr>
        <w:pStyle w:val="af7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9584C" w:rsidRPr="008E47D3" w:rsidRDefault="00B9584C" w:rsidP="00B9584C">
      <w:pPr>
        <w:pStyle w:val="af7"/>
        <w:ind w:left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E47D3">
        <w:rPr>
          <w:rFonts w:ascii="Times New Roman" w:eastAsia="Times New Roman" w:hAnsi="Times New Roman"/>
          <w:b/>
          <w:sz w:val="24"/>
          <w:szCs w:val="24"/>
          <w:lang w:eastAsia="ru-RU"/>
        </w:rPr>
        <w:t>Актовый зал</w:t>
      </w:r>
    </w:p>
    <w:tbl>
      <w:tblPr>
        <w:tblW w:w="9431" w:type="dxa"/>
        <w:tblLook w:val="04A0" w:firstRow="1" w:lastRow="0" w:firstColumn="1" w:lastColumn="0" w:noHBand="0" w:noVBand="1"/>
      </w:tblPr>
      <w:tblGrid>
        <w:gridCol w:w="9431"/>
      </w:tblGrid>
      <w:tr w:rsidR="00F21672" w:rsidTr="001D323B">
        <w:trPr>
          <w:trHeight w:val="360"/>
        </w:trPr>
        <w:tc>
          <w:tcPr>
            <w:tcW w:w="9431" w:type="dxa"/>
          </w:tcPr>
          <w:p w:rsidR="00F21672" w:rsidRDefault="000566C6" w:rsidP="000566C6">
            <w:pPr>
              <w:spacing w:line="276" w:lineRule="auto"/>
              <w:rPr>
                <w:b/>
                <w:sz w:val="26"/>
                <w:szCs w:val="26"/>
              </w:rPr>
            </w:pPr>
            <w:r w:rsidRPr="000566C6">
              <w:rPr>
                <w:b/>
                <w:sz w:val="26"/>
                <w:szCs w:val="26"/>
              </w:rPr>
              <w:t>13:</w:t>
            </w:r>
            <w:r w:rsidR="002A2ABC">
              <w:rPr>
                <w:b/>
                <w:sz w:val="26"/>
                <w:szCs w:val="26"/>
              </w:rPr>
              <w:t>3</w:t>
            </w:r>
            <w:r w:rsidRPr="000566C6">
              <w:rPr>
                <w:b/>
                <w:sz w:val="26"/>
                <w:szCs w:val="26"/>
              </w:rPr>
              <w:t>0– 1</w:t>
            </w:r>
            <w:r>
              <w:rPr>
                <w:b/>
                <w:sz w:val="26"/>
                <w:szCs w:val="26"/>
              </w:rPr>
              <w:t>3</w:t>
            </w:r>
            <w:r w:rsidRPr="000566C6">
              <w:rPr>
                <w:b/>
                <w:sz w:val="26"/>
                <w:szCs w:val="26"/>
              </w:rPr>
              <w:t>:</w:t>
            </w:r>
            <w:r w:rsidR="002A2ABC">
              <w:rPr>
                <w:b/>
                <w:sz w:val="26"/>
                <w:szCs w:val="26"/>
              </w:rPr>
              <w:t>35</w:t>
            </w:r>
            <w:r w:rsidRPr="000566C6">
              <w:rPr>
                <w:b/>
                <w:sz w:val="26"/>
                <w:szCs w:val="26"/>
              </w:rPr>
              <w:t xml:space="preserve"> </w:t>
            </w:r>
            <w:r w:rsidR="00A31F98" w:rsidRPr="00A31F98">
              <w:rPr>
                <w:b/>
                <w:sz w:val="26"/>
                <w:szCs w:val="26"/>
              </w:rPr>
              <w:t>Приветственное слово ФГБОУ ВО СЗГМУ им. И.И. Мечникова Минздрава России</w:t>
            </w:r>
          </w:p>
          <w:p w:rsidR="00B9584C" w:rsidRPr="001D323B" w:rsidRDefault="00B9584C" w:rsidP="001D323B">
            <w:pPr>
              <w:rPr>
                <w:b/>
                <w:sz w:val="26"/>
                <w:szCs w:val="26"/>
              </w:rPr>
            </w:pPr>
          </w:p>
        </w:tc>
      </w:tr>
      <w:tr w:rsidR="00F21672" w:rsidTr="001D323B">
        <w:trPr>
          <w:trHeight w:val="883"/>
        </w:trPr>
        <w:tc>
          <w:tcPr>
            <w:tcW w:w="9431" w:type="dxa"/>
          </w:tcPr>
          <w:p w:rsidR="00F21672" w:rsidRPr="00612A31" w:rsidRDefault="00F21672" w:rsidP="00F21672">
            <w:pPr>
              <w:ind w:firstLine="708"/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 xml:space="preserve">САЙГАНОВ Сергей Анатольевич </w:t>
            </w:r>
          </w:p>
          <w:p w:rsidR="00F21672" w:rsidRPr="00612A31" w:rsidRDefault="00F21672" w:rsidP="00F21672">
            <w:pPr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ректор, д.м.н., профессор</w:t>
            </w:r>
          </w:p>
          <w:p w:rsidR="00F21672" w:rsidRDefault="00F21672" w:rsidP="00F21672">
            <w:pPr>
              <w:spacing w:line="276" w:lineRule="auto"/>
              <w:jc w:val="right"/>
              <w:rPr>
                <w:b/>
                <w:sz w:val="26"/>
                <w:szCs w:val="26"/>
              </w:rPr>
            </w:pPr>
            <w:r w:rsidRPr="00612A31">
              <w:rPr>
                <w:color w:val="000000"/>
              </w:rPr>
              <w:t>(Санкт-Петербург)</w:t>
            </w:r>
          </w:p>
        </w:tc>
      </w:tr>
    </w:tbl>
    <w:p w:rsidR="00F21672" w:rsidRPr="008E47D3" w:rsidRDefault="00F21672" w:rsidP="000D64A1">
      <w:pPr>
        <w:jc w:val="center"/>
        <w:rPr>
          <w:b/>
          <w:sz w:val="26"/>
          <w:szCs w:val="26"/>
        </w:rPr>
      </w:pPr>
    </w:p>
    <w:p w:rsidR="000D64A1" w:rsidRPr="00F749D3" w:rsidRDefault="000D64A1" w:rsidP="000D64A1">
      <w:pPr>
        <w:jc w:val="center"/>
        <w:rPr>
          <w:b/>
          <w:u w:val="single"/>
        </w:rPr>
      </w:pPr>
    </w:p>
    <w:p w:rsidR="001D323B" w:rsidRDefault="000D64A1" w:rsidP="001D323B">
      <w:pPr>
        <w:ind w:left="142"/>
        <w:jc w:val="center"/>
        <w:rPr>
          <w:b/>
        </w:rPr>
      </w:pPr>
      <w:r w:rsidRPr="00F21672">
        <w:rPr>
          <w:b/>
        </w:rPr>
        <w:t>МАСТЕР-КЛАСС</w:t>
      </w:r>
    </w:p>
    <w:p w:rsidR="000D64A1" w:rsidRPr="00F21672" w:rsidRDefault="000D64A1" w:rsidP="001D323B">
      <w:pPr>
        <w:ind w:left="142"/>
        <w:jc w:val="center"/>
        <w:rPr>
          <w:b/>
        </w:rPr>
      </w:pPr>
      <w:r w:rsidRPr="00F21672">
        <w:rPr>
          <w:b/>
        </w:rPr>
        <w:t>«ТЕХНОЛОГИИ ДОВЕРИЯ: ПРИМЕНЕНИЕ ИСКУССТВЕННОГО ИНТЕЛЛЕКТА В МЕДИЦИНЕ»</w:t>
      </w:r>
    </w:p>
    <w:p w:rsidR="001D323B" w:rsidRDefault="001D323B" w:rsidP="000D64A1">
      <w:pPr>
        <w:contextualSpacing/>
        <w:jc w:val="center"/>
        <w:rPr>
          <w:b/>
          <w:u w:val="single"/>
        </w:rPr>
      </w:pPr>
    </w:p>
    <w:p w:rsidR="000D64A1" w:rsidRPr="00F749D3" w:rsidRDefault="000D64A1" w:rsidP="000D64A1">
      <w:pPr>
        <w:contextualSpacing/>
        <w:jc w:val="center"/>
        <w:rPr>
          <w:b/>
        </w:rPr>
      </w:pPr>
      <w:r w:rsidRPr="00F749D3">
        <w:rPr>
          <w:b/>
          <w:u w:val="single"/>
        </w:rPr>
        <w:t>Модератор</w:t>
      </w:r>
      <w:r w:rsidRPr="00F749D3">
        <w:rPr>
          <w:b/>
        </w:rPr>
        <w:t>: Кравченко А.Ю.</w:t>
      </w:r>
    </w:p>
    <w:p w:rsidR="000D64A1" w:rsidRPr="00F749D3" w:rsidRDefault="000D64A1" w:rsidP="000D64A1">
      <w:pPr>
        <w:jc w:val="center"/>
        <w:rPr>
          <w:b/>
        </w:rPr>
      </w:pPr>
    </w:p>
    <w:tbl>
      <w:tblPr>
        <w:tblW w:w="9931" w:type="dxa"/>
        <w:tblLayout w:type="fixed"/>
        <w:tblLook w:val="04A0" w:firstRow="1" w:lastRow="0" w:firstColumn="1" w:lastColumn="0" w:noHBand="0" w:noVBand="1"/>
      </w:tblPr>
      <w:tblGrid>
        <w:gridCol w:w="1668"/>
        <w:gridCol w:w="8263"/>
      </w:tblGrid>
      <w:tr w:rsidR="000D64A1" w:rsidRPr="00F749D3" w:rsidTr="00DA3421">
        <w:trPr>
          <w:trHeight w:val="301"/>
        </w:trPr>
        <w:tc>
          <w:tcPr>
            <w:tcW w:w="1668" w:type="dxa"/>
          </w:tcPr>
          <w:p w:rsidR="000D64A1" w:rsidRPr="00F749D3" w:rsidRDefault="000D64A1" w:rsidP="002A2ABC">
            <w:pPr>
              <w:rPr>
                <w:b/>
                <w:sz w:val="20"/>
                <w:szCs w:val="20"/>
              </w:rPr>
            </w:pPr>
            <w:r w:rsidRPr="00641A42">
              <w:rPr>
                <w:b/>
              </w:rPr>
              <w:t>13:</w:t>
            </w:r>
            <w:r w:rsidR="002A2ABC">
              <w:rPr>
                <w:b/>
              </w:rPr>
              <w:t>35</w:t>
            </w:r>
            <w:r w:rsidRPr="00641A42">
              <w:rPr>
                <w:b/>
              </w:rPr>
              <w:t>– 14:00</w:t>
            </w:r>
            <w:r w:rsidRPr="00F749D3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8263" w:type="dxa"/>
          </w:tcPr>
          <w:p w:rsidR="000D64A1" w:rsidRPr="00F749D3" w:rsidRDefault="000D64A1" w:rsidP="00D94EBB">
            <w:pPr>
              <w:jc w:val="both"/>
              <w:rPr>
                <w:b/>
                <w:color w:val="FF0000"/>
                <w:sz w:val="20"/>
                <w:szCs w:val="20"/>
              </w:rPr>
            </w:pPr>
            <w:r w:rsidRPr="00612A31">
              <w:rPr>
                <w:rFonts w:eastAsia="Calibri"/>
                <w:b/>
                <w:color w:val="000000"/>
              </w:rPr>
              <w:t>Применение искусственного интеллекта в медицине</w:t>
            </w:r>
          </w:p>
        </w:tc>
      </w:tr>
      <w:tr w:rsidR="000D64A1" w:rsidRPr="00F749D3" w:rsidTr="00DA3421">
        <w:trPr>
          <w:trHeight w:val="301"/>
        </w:trPr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  <w:sz w:val="20"/>
                <w:szCs w:val="20"/>
              </w:rPr>
            </w:pPr>
          </w:p>
        </w:tc>
        <w:tc>
          <w:tcPr>
            <w:tcW w:w="8263" w:type="dxa"/>
          </w:tcPr>
          <w:p w:rsidR="000D64A1" w:rsidRPr="00612A31" w:rsidRDefault="000D64A1" w:rsidP="00D94EBB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КРАВЧЕНКО Александр Юрьевич</w:t>
            </w:r>
          </w:p>
          <w:p w:rsidR="000D64A1" w:rsidRDefault="000D64A1" w:rsidP="00D94EBB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</w:rPr>
              <w:t>АНО «</w:t>
            </w:r>
            <w:r w:rsidRPr="001F0BA6">
              <w:rPr>
                <w:color w:val="000000"/>
              </w:rPr>
              <w:t xml:space="preserve">Московский Институт Искусственного </w:t>
            </w:r>
          </w:p>
          <w:p w:rsidR="000D64A1" w:rsidRDefault="000D64A1" w:rsidP="00D94EBB">
            <w:pPr>
              <w:contextualSpacing/>
              <w:jc w:val="right"/>
              <w:rPr>
                <w:color w:val="000000"/>
              </w:rPr>
            </w:pPr>
            <w:r w:rsidRPr="001F0BA6">
              <w:rPr>
                <w:color w:val="000000"/>
              </w:rPr>
              <w:t>Интеллекта в Здравоохранении"</w:t>
            </w:r>
            <w:r>
              <w:rPr>
                <w:color w:val="000000"/>
              </w:rPr>
              <w:t>»</w:t>
            </w:r>
          </w:p>
          <w:p w:rsidR="000D64A1" w:rsidRDefault="000D64A1" w:rsidP="00D94EBB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</w:rPr>
              <w:t>Генеральный директор,</w:t>
            </w:r>
          </w:p>
          <w:p w:rsidR="000D64A1" w:rsidRPr="00CA4821" w:rsidRDefault="000D64A1" w:rsidP="00D94EBB">
            <w:pPr>
              <w:contextualSpacing/>
              <w:jc w:val="right"/>
              <w:rPr>
                <w:color w:val="000000"/>
              </w:rPr>
            </w:pPr>
            <w:r w:rsidRPr="00CA4821">
              <w:rPr>
                <w:color w:val="000000"/>
              </w:rPr>
              <w:t>ФГБУ «ЦНИИОИЗ» Минздрава России,</w:t>
            </w:r>
          </w:p>
          <w:p w:rsidR="000D64A1" w:rsidRPr="00612A31" w:rsidRDefault="000D64A1" w:rsidP="00D94EBB">
            <w:pPr>
              <w:contextualSpacing/>
              <w:jc w:val="right"/>
              <w:rPr>
                <w:color w:val="000000"/>
              </w:rPr>
            </w:pPr>
            <w:r w:rsidRPr="00CA4821">
              <w:rPr>
                <w:color w:val="000000"/>
              </w:rPr>
              <w:t>к.м.н.</w:t>
            </w:r>
          </w:p>
          <w:p w:rsidR="000D64A1" w:rsidRPr="00612A31" w:rsidRDefault="000D64A1" w:rsidP="00D94EBB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color w:val="000000"/>
              </w:rPr>
              <w:t>(Москва)</w:t>
            </w:r>
          </w:p>
        </w:tc>
      </w:tr>
    </w:tbl>
    <w:p w:rsidR="000D64A1" w:rsidRDefault="000D64A1" w:rsidP="000D64A1">
      <w:pPr>
        <w:jc w:val="center"/>
        <w:rPr>
          <w:b/>
        </w:rPr>
      </w:pPr>
    </w:p>
    <w:p w:rsidR="000D64A1" w:rsidRDefault="000D64A1" w:rsidP="000D64A1">
      <w:pPr>
        <w:jc w:val="center"/>
        <w:rPr>
          <w:b/>
        </w:rPr>
      </w:pPr>
    </w:p>
    <w:p w:rsidR="000D64A1" w:rsidRDefault="000D64A1" w:rsidP="000D64A1">
      <w:pPr>
        <w:jc w:val="center"/>
        <w:rPr>
          <w:b/>
        </w:rPr>
      </w:pPr>
    </w:p>
    <w:p w:rsidR="001D323B" w:rsidRDefault="001D323B" w:rsidP="001D323B">
      <w:pPr>
        <w:jc w:val="center"/>
        <w:rPr>
          <w:sz w:val="26"/>
          <w:szCs w:val="26"/>
        </w:rPr>
      </w:pPr>
      <w:r w:rsidRPr="001D323B">
        <w:rPr>
          <w:b/>
          <w:sz w:val="26"/>
          <w:szCs w:val="26"/>
        </w:rPr>
        <w:t>ПЛЕНАРНАЯ СЕССИЯ</w:t>
      </w:r>
      <w:r w:rsidRPr="00641A42">
        <w:rPr>
          <w:sz w:val="26"/>
          <w:szCs w:val="26"/>
        </w:rPr>
        <w:t xml:space="preserve"> </w:t>
      </w:r>
    </w:p>
    <w:p w:rsidR="001D323B" w:rsidRPr="00641A42" w:rsidRDefault="001D323B" w:rsidP="001D323B">
      <w:pPr>
        <w:jc w:val="center"/>
        <w:rPr>
          <w:b/>
          <w:sz w:val="26"/>
          <w:szCs w:val="26"/>
        </w:rPr>
      </w:pPr>
      <w:r w:rsidRPr="00641A42">
        <w:rPr>
          <w:sz w:val="26"/>
          <w:szCs w:val="26"/>
        </w:rPr>
        <w:t>«</w:t>
      </w:r>
      <w:r w:rsidRPr="00641A42">
        <w:rPr>
          <w:b/>
          <w:sz w:val="26"/>
          <w:szCs w:val="26"/>
        </w:rPr>
        <w:t>РАЗВИТИЕ РЕГИОНАЛЬНОГО ЗДРАВООХРАНЕНИЯ: ПРИОРИТЕТЫ, ЗАДАЧИ, ПЕРСПЕКТИВЫ»</w:t>
      </w:r>
    </w:p>
    <w:p w:rsidR="000D64A1" w:rsidRPr="00F21672" w:rsidRDefault="000D64A1" w:rsidP="00F21672">
      <w:pPr>
        <w:ind w:firstLine="142"/>
        <w:jc w:val="both"/>
        <w:rPr>
          <w:b/>
        </w:rPr>
      </w:pPr>
    </w:p>
    <w:p w:rsidR="000D64A1" w:rsidRDefault="000D64A1" w:rsidP="000D64A1">
      <w:pPr>
        <w:jc w:val="center"/>
        <w:rPr>
          <w:b/>
          <w:u w:val="single"/>
        </w:rPr>
      </w:pPr>
      <w:r w:rsidRPr="00F749D3">
        <w:rPr>
          <w:b/>
          <w:u w:val="single"/>
        </w:rPr>
        <w:t>Модератор</w:t>
      </w:r>
      <w:r>
        <w:rPr>
          <w:b/>
          <w:u w:val="single"/>
        </w:rPr>
        <w:t>ы</w:t>
      </w:r>
      <w:r w:rsidRPr="00F749D3">
        <w:rPr>
          <w:b/>
        </w:rPr>
        <w:t>:</w:t>
      </w:r>
      <w:r>
        <w:rPr>
          <w:b/>
        </w:rPr>
        <w:t xml:space="preserve"> Мельцер А.В.</w:t>
      </w:r>
      <w:r w:rsidR="00B9584C">
        <w:rPr>
          <w:b/>
        </w:rPr>
        <w:t>,</w:t>
      </w:r>
      <w:r>
        <w:rPr>
          <w:b/>
        </w:rPr>
        <w:t xml:space="preserve"> Беляев А.М.</w:t>
      </w:r>
      <w:r w:rsidR="00B9584C">
        <w:rPr>
          <w:b/>
        </w:rPr>
        <w:t xml:space="preserve">, </w:t>
      </w:r>
      <w:r w:rsidR="00B9584C" w:rsidRPr="00F749D3">
        <w:rPr>
          <w:b/>
        </w:rPr>
        <w:t>Артюшкин С.А.</w:t>
      </w:r>
    </w:p>
    <w:p w:rsidR="000D64A1" w:rsidRDefault="000D64A1" w:rsidP="000D64A1">
      <w:pPr>
        <w:ind w:firstLine="851"/>
        <w:jc w:val="right"/>
        <w:rPr>
          <w:b/>
          <w:u w:val="single"/>
        </w:rPr>
      </w:pPr>
    </w:p>
    <w:tbl>
      <w:tblPr>
        <w:tblW w:w="9931" w:type="dxa"/>
        <w:tblLayout w:type="fixed"/>
        <w:tblLook w:val="04A0" w:firstRow="1" w:lastRow="0" w:firstColumn="1" w:lastColumn="0" w:noHBand="0" w:noVBand="1"/>
      </w:tblPr>
      <w:tblGrid>
        <w:gridCol w:w="1668"/>
        <w:gridCol w:w="8263"/>
      </w:tblGrid>
      <w:tr w:rsidR="000D64A1" w:rsidRPr="00F749D3" w:rsidTr="00E65ADE">
        <w:trPr>
          <w:trHeight w:val="301"/>
        </w:trPr>
        <w:tc>
          <w:tcPr>
            <w:tcW w:w="1668" w:type="dxa"/>
            <w:vMerge w:val="restart"/>
          </w:tcPr>
          <w:p w:rsidR="000D64A1" w:rsidRPr="00F749D3" w:rsidRDefault="000D64A1" w:rsidP="00935CB6">
            <w:pPr>
              <w:rPr>
                <w:b/>
              </w:rPr>
            </w:pPr>
            <w:r w:rsidRPr="00641A42">
              <w:rPr>
                <w:b/>
              </w:rPr>
              <w:t>14:00 – 14:1</w:t>
            </w:r>
            <w:r w:rsidR="00935CB6">
              <w:rPr>
                <w:b/>
              </w:rPr>
              <w:t>0</w:t>
            </w:r>
          </w:p>
        </w:tc>
        <w:tc>
          <w:tcPr>
            <w:tcW w:w="8263" w:type="dxa"/>
          </w:tcPr>
          <w:p w:rsidR="000D64A1" w:rsidRPr="0067158B" w:rsidRDefault="00F21672" w:rsidP="007B2FD2">
            <w:pPr>
              <w:jc w:val="both"/>
              <w:rPr>
                <w:b/>
                <w:i/>
                <w:color w:val="000000"/>
                <w:highlight w:val="yellow"/>
              </w:rPr>
            </w:pPr>
            <w:r w:rsidRPr="00F21672">
              <w:rPr>
                <w:b/>
                <w:color w:val="000000" w:themeColor="text1"/>
              </w:rPr>
              <w:t>Актуальные вопросы взаимодействия по подготовке кадров в рамках проекта «вуз-регион»</w:t>
            </w:r>
          </w:p>
        </w:tc>
      </w:tr>
      <w:tr w:rsidR="000D64A1" w:rsidRPr="00F749D3" w:rsidTr="00E65ADE">
        <w:trPr>
          <w:trHeight w:val="301"/>
        </w:trPr>
        <w:tc>
          <w:tcPr>
            <w:tcW w:w="1668" w:type="dxa"/>
            <w:vMerge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F21672" w:rsidRDefault="00F21672" w:rsidP="00F21672">
            <w:pPr>
              <w:jc w:val="right"/>
              <w:rPr>
                <w:b/>
                <w:color w:val="000000"/>
              </w:rPr>
            </w:pPr>
            <w:r w:rsidRPr="00F21672">
              <w:rPr>
                <w:b/>
                <w:color w:val="000000"/>
              </w:rPr>
              <w:t xml:space="preserve">МЕЛЬЦЕР Александр Виталиевич  </w:t>
            </w:r>
          </w:p>
          <w:p w:rsidR="00F21672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 xml:space="preserve">ФГБОУ ВО СЗГМУ им. И.И. Мечникова Минздрава России, </w:t>
            </w:r>
          </w:p>
          <w:p w:rsidR="00F21672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lastRenderedPageBreak/>
              <w:t xml:space="preserve">проректор по развитию регионального здравоохранения </w:t>
            </w:r>
          </w:p>
          <w:p w:rsidR="00F21672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 xml:space="preserve">и медико-профилактическому направлению, </w:t>
            </w:r>
          </w:p>
          <w:p w:rsidR="00F21672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 xml:space="preserve">заведующий кафедрой профилактической медицины </w:t>
            </w:r>
          </w:p>
          <w:p w:rsidR="00F21672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>и охраны здоровья</w:t>
            </w:r>
            <w:r>
              <w:rPr>
                <w:bCs/>
                <w:shd w:val="clear" w:color="auto" w:fill="FFFFFF"/>
              </w:rPr>
              <w:t>,</w:t>
            </w:r>
            <w:r w:rsidRPr="00A57494">
              <w:rPr>
                <w:bCs/>
                <w:shd w:val="clear" w:color="auto" w:fill="FFFFFF"/>
              </w:rPr>
              <w:t xml:space="preserve"> </w:t>
            </w:r>
          </w:p>
          <w:p w:rsidR="00F21672" w:rsidRDefault="00F21672" w:rsidP="00F21672">
            <w:pPr>
              <w:contextualSpacing/>
              <w:jc w:val="right"/>
            </w:pPr>
            <w:r w:rsidRPr="00A57494">
              <w:rPr>
                <w:bCs/>
                <w:shd w:val="clear" w:color="auto" w:fill="FFFFFF"/>
              </w:rPr>
              <w:t>д.м.н., профессор</w:t>
            </w:r>
            <w:r>
              <w:rPr>
                <w:bCs/>
                <w:shd w:val="clear" w:color="auto" w:fill="FFFFFF"/>
              </w:rPr>
              <w:t>,</w:t>
            </w:r>
            <w:r>
              <w:t xml:space="preserve"> </w:t>
            </w:r>
          </w:p>
          <w:p w:rsidR="000D64A1" w:rsidRDefault="00F21672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(</w:t>
            </w:r>
            <w:r w:rsidRPr="00EC3EB8">
              <w:rPr>
                <w:bCs/>
                <w:shd w:val="clear" w:color="auto" w:fill="FFFFFF"/>
              </w:rPr>
              <w:t>Санкт-Петербург</w:t>
            </w:r>
            <w:r>
              <w:rPr>
                <w:bCs/>
                <w:shd w:val="clear" w:color="auto" w:fill="FFFFFF"/>
              </w:rPr>
              <w:t>)</w:t>
            </w:r>
          </w:p>
          <w:p w:rsidR="008E763F" w:rsidRPr="00F21672" w:rsidRDefault="008E763F" w:rsidP="00F21672">
            <w:pPr>
              <w:contextualSpacing/>
              <w:jc w:val="right"/>
              <w:rPr>
                <w:bCs/>
                <w:shd w:val="clear" w:color="auto" w:fill="FFFFFF"/>
              </w:rPr>
            </w:pPr>
          </w:p>
        </w:tc>
      </w:tr>
      <w:tr w:rsidR="00935CB6" w:rsidRPr="00F749D3" w:rsidTr="00E65ADE">
        <w:trPr>
          <w:trHeight w:val="301"/>
        </w:trPr>
        <w:tc>
          <w:tcPr>
            <w:tcW w:w="1668" w:type="dxa"/>
          </w:tcPr>
          <w:p w:rsidR="00935CB6" w:rsidRPr="00F749D3" w:rsidRDefault="00935CB6" w:rsidP="00935CB6">
            <w:pPr>
              <w:rPr>
                <w:b/>
              </w:rPr>
            </w:pPr>
            <w:r w:rsidRPr="00641A42">
              <w:rPr>
                <w:b/>
              </w:rPr>
              <w:lastRenderedPageBreak/>
              <w:t>14:</w:t>
            </w:r>
            <w:r>
              <w:rPr>
                <w:b/>
              </w:rPr>
              <w:t>10 – 14:20</w:t>
            </w:r>
          </w:p>
        </w:tc>
        <w:tc>
          <w:tcPr>
            <w:tcW w:w="8263" w:type="dxa"/>
          </w:tcPr>
          <w:p w:rsidR="00935CB6" w:rsidRPr="00F21672" w:rsidRDefault="00935CB6" w:rsidP="00935CB6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Подготовка медицинских кадров для регионального здравоохранения  </w:t>
            </w:r>
          </w:p>
        </w:tc>
      </w:tr>
      <w:tr w:rsidR="00935CB6" w:rsidRPr="00F749D3" w:rsidTr="00E65ADE">
        <w:trPr>
          <w:trHeight w:val="301"/>
        </w:trPr>
        <w:tc>
          <w:tcPr>
            <w:tcW w:w="1668" w:type="dxa"/>
          </w:tcPr>
          <w:p w:rsidR="00935CB6" w:rsidRPr="00F749D3" w:rsidRDefault="00935CB6" w:rsidP="00D94EBB">
            <w:pPr>
              <w:rPr>
                <w:b/>
              </w:rPr>
            </w:pPr>
          </w:p>
        </w:tc>
        <w:tc>
          <w:tcPr>
            <w:tcW w:w="8263" w:type="dxa"/>
          </w:tcPr>
          <w:p w:rsidR="00935CB6" w:rsidRDefault="00935CB6" w:rsidP="00935C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АРТЮШКИН Сергей Анатольевич</w:t>
            </w:r>
          </w:p>
          <w:p w:rsidR="00935CB6" w:rsidRDefault="00935CB6" w:rsidP="00935CB6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 xml:space="preserve">ФГБОУ ВО СЗГМУ им. И.И. Мечникова Минздрава России, </w:t>
            </w:r>
          </w:p>
          <w:p w:rsidR="00935CB6" w:rsidRDefault="00935CB6" w:rsidP="00935CB6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>проректор по</w:t>
            </w:r>
            <w:r w:rsidRPr="00312CA8">
              <w:rPr>
                <w:bCs/>
                <w:shd w:val="clear" w:color="auto" w:fill="FFFFFF"/>
              </w:rPr>
              <w:t xml:space="preserve"> учебной работе</w:t>
            </w:r>
            <w:r w:rsidRPr="00A57494">
              <w:rPr>
                <w:bCs/>
                <w:shd w:val="clear" w:color="auto" w:fill="FFFFFF"/>
              </w:rPr>
              <w:t xml:space="preserve">, </w:t>
            </w:r>
          </w:p>
          <w:p w:rsidR="00935CB6" w:rsidRDefault="00935CB6" w:rsidP="00935CB6">
            <w:pPr>
              <w:contextualSpacing/>
              <w:jc w:val="right"/>
              <w:rPr>
                <w:bCs/>
                <w:shd w:val="clear" w:color="auto" w:fill="FFFFFF"/>
              </w:rPr>
            </w:pPr>
            <w:r w:rsidRPr="00A57494">
              <w:rPr>
                <w:bCs/>
                <w:shd w:val="clear" w:color="auto" w:fill="FFFFFF"/>
              </w:rPr>
              <w:t>заведующий кафедрой</w:t>
            </w:r>
            <w:r>
              <w:rPr>
                <w:bCs/>
                <w:shd w:val="clear" w:color="auto" w:fill="FFFFFF"/>
              </w:rPr>
              <w:t xml:space="preserve"> </w:t>
            </w:r>
            <w:r w:rsidRPr="008E763F">
              <w:rPr>
                <w:bCs/>
                <w:shd w:val="clear" w:color="auto" w:fill="FFFFFF"/>
              </w:rPr>
              <w:t>оториноларингологии</w:t>
            </w:r>
            <w:r>
              <w:rPr>
                <w:bCs/>
                <w:shd w:val="clear" w:color="auto" w:fill="FFFFFF"/>
              </w:rPr>
              <w:t>,</w:t>
            </w:r>
            <w:r w:rsidRPr="00A57494">
              <w:rPr>
                <w:bCs/>
                <w:shd w:val="clear" w:color="auto" w:fill="FFFFFF"/>
              </w:rPr>
              <w:t xml:space="preserve"> </w:t>
            </w:r>
          </w:p>
          <w:p w:rsidR="00935CB6" w:rsidRDefault="00935CB6" w:rsidP="00935CB6">
            <w:pPr>
              <w:contextualSpacing/>
              <w:jc w:val="right"/>
            </w:pPr>
            <w:r w:rsidRPr="00A57494">
              <w:rPr>
                <w:bCs/>
                <w:shd w:val="clear" w:color="auto" w:fill="FFFFFF"/>
              </w:rPr>
              <w:t>д.м.н., профессор</w:t>
            </w:r>
            <w:r>
              <w:rPr>
                <w:bCs/>
                <w:shd w:val="clear" w:color="auto" w:fill="FFFFFF"/>
              </w:rPr>
              <w:t>,</w:t>
            </w:r>
            <w:r>
              <w:t xml:space="preserve"> </w:t>
            </w:r>
          </w:p>
          <w:p w:rsidR="00935CB6" w:rsidRDefault="00935CB6" w:rsidP="00935CB6">
            <w:pPr>
              <w:jc w:val="right"/>
              <w:rPr>
                <w:bCs/>
                <w:shd w:val="clear" w:color="auto" w:fill="FFFFFF"/>
              </w:rPr>
            </w:pPr>
            <w:r>
              <w:rPr>
                <w:bCs/>
                <w:shd w:val="clear" w:color="auto" w:fill="FFFFFF"/>
              </w:rPr>
              <w:t>(</w:t>
            </w:r>
            <w:r w:rsidRPr="00EC3EB8">
              <w:rPr>
                <w:bCs/>
                <w:shd w:val="clear" w:color="auto" w:fill="FFFFFF"/>
              </w:rPr>
              <w:t>Санкт-Петербург</w:t>
            </w:r>
            <w:r>
              <w:rPr>
                <w:bCs/>
                <w:shd w:val="clear" w:color="auto" w:fill="FFFFFF"/>
              </w:rPr>
              <w:t>)</w:t>
            </w:r>
          </w:p>
          <w:p w:rsidR="00935CB6" w:rsidRPr="00F21672" w:rsidRDefault="00935CB6" w:rsidP="00F21672">
            <w:pPr>
              <w:jc w:val="right"/>
              <w:rPr>
                <w:b/>
                <w:color w:val="000000"/>
              </w:rPr>
            </w:pPr>
          </w:p>
        </w:tc>
      </w:tr>
      <w:tr w:rsidR="00B9584C" w:rsidRPr="00F749D3" w:rsidTr="00E65ADE">
        <w:trPr>
          <w:trHeight w:val="301"/>
        </w:trPr>
        <w:tc>
          <w:tcPr>
            <w:tcW w:w="1668" w:type="dxa"/>
          </w:tcPr>
          <w:p w:rsidR="00B9584C" w:rsidRPr="00F749D3" w:rsidRDefault="00B9584C" w:rsidP="00935CB6">
            <w:pPr>
              <w:rPr>
                <w:b/>
              </w:rPr>
            </w:pPr>
            <w:r w:rsidRPr="004A6167">
              <w:rPr>
                <w:b/>
              </w:rPr>
              <w:t>14:</w:t>
            </w:r>
            <w:r w:rsidR="00935CB6">
              <w:rPr>
                <w:b/>
              </w:rPr>
              <w:t>20</w:t>
            </w:r>
            <w:r w:rsidRPr="004A6167">
              <w:rPr>
                <w:b/>
              </w:rPr>
              <w:t xml:space="preserve"> – 14:</w:t>
            </w:r>
            <w:r w:rsidR="00935CB6">
              <w:rPr>
                <w:b/>
              </w:rPr>
              <w:t>40</w:t>
            </w:r>
          </w:p>
        </w:tc>
        <w:tc>
          <w:tcPr>
            <w:tcW w:w="8263" w:type="dxa"/>
          </w:tcPr>
          <w:p w:rsidR="00B9584C" w:rsidRPr="00F21672" w:rsidRDefault="00B9584C" w:rsidP="00B9584C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Новые рубежи профилактической медицины в системе медико-профилактической помощи</w:t>
            </w:r>
          </w:p>
        </w:tc>
      </w:tr>
      <w:tr w:rsidR="00B9584C" w:rsidRPr="00F749D3" w:rsidTr="00E65ADE">
        <w:trPr>
          <w:trHeight w:val="301"/>
        </w:trPr>
        <w:tc>
          <w:tcPr>
            <w:tcW w:w="1668" w:type="dxa"/>
          </w:tcPr>
          <w:p w:rsidR="00B9584C" w:rsidRPr="00F749D3" w:rsidRDefault="00B9584C" w:rsidP="00D94EBB">
            <w:pPr>
              <w:rPr>
                <w:b/>
              </w:rPr>
            </w:pPr>
          </w:p>
        </w:tc>
        <w:tc>
          <w:tcPr>
            <w:tcW w:w="8263" w:type="dxa"/>
          </w:tcPr>
          <w:p w:rsidR="00B9584C" w:rsidRPr="00B9584C" w:rsidRDefault="00B9584C" w:rsidP="00F21672">
            <w:pPr>
              <w:jc w:val="right"/>
              <w:rPr>
                <w:b/>
                <w:bCs/>
                <w:shd w:val="clear" w:color="auto" w:fill="FFFFFF"/>
              </w:rPr>
            </w:pPr>
            <w:r w:rsidRPr="00B9584C">
              <w:rPr>
                <w:b/>
                <w:bCs/>
                <w:shd w:val="clear" w:color="auto" w:fill="FFFFFF"/>
              </w:rPr>
              <w:t>ДРОЗДОВА Любовь Юрьевна</w:t>
            </w:r>
          </w:p>
          <w:p w:rsidR="00312CA8" w:rsidRDefault="00B9584C" w:rsidP="00F21672">
            <w:pPr>
              <w:jc w:val="right"/>
              <w:rPr>
                <w:bCs/>
                <w:iCs/>
              </w:rPr>
            </w:pPr>
            <w:r w:rsidRPr="00B9584C">
              <w:rPr>
                <w:bCs/>
                <w:iCs/>
              </w:rPr>
              <w:t xml:space="preserve">Главный внештатный специалист </w:t>
            </w:r>
          </w:p>
          <w:p w:rsidR="00B9584C" w:rsidRPr="00B9584C" w:rsidRDefault="00B9584C" w:rsidP="00F21672">
            <w:pPr>
              <w:jc w:val="right"/>
              <w:rPr>
                <w:bCs/>
                <w:iCs/>
              </w:rPr>
            </w:pPr>
            <w:r w:rsidRPr="00B9584C">
              <w:rPr>
                <w:bCs/>
                <w:iCs/>
              </w:rPr>
              <w:t>по медицинской профилактике</w:t>
            </w:r>
            <w:r w:rsidR="00312CA8">
              <w:rPr>
                <w:bCs/>
                <w:iCs/>
              </w:rPr>
              <w:t xml:space="preserve"> </w:t>
            </w:r>
            <w:r w:rsidRPr="00B9584C">
              <w:rPr>
                <w:bCs/>
                <w:iCs/>
              </w:rPr>
              <w:t xml:space="preserve">Минздрава России, </w:t>
            </w:r>
          </w:p>
          <w:p w:rsidR="00B9584C" w:rsidRPr="00B9584C" w:rsidRDefault="00B9584C" w:rsidP="00B9584C">
            <w:pPr>
              <w:jc w:val="right"/>
              <w:rPr>
                <w:bCs/>
                <w:iCs/>
              </w:rPr>
            </w:pPr>
            <w:r w:rsidRPr="00B9584C">
              <w:rPr>
                <w:bCs/>
                <w:iCs/>
              </w:rPr>
              <w:t xml:space="preserve">ФГБУ «НМИЦ ТПМ» Минздрава России </w:t>
            </w:r>
          </w:p>
          <w:p w:rsidR="00B9584C" w:rsidRDefault="00B9584C" w:rsidP="00B9584C">
            <w:pPr>
              <w:jc w:val="right"/>
              <w:rPr>
                <w:bCs/>
                <w:iCs/>
              </w:rPr>
            </w:pPr>
            <w:r w:rsidRPr="00B9584C">
              <w:rPr>
                <w:bCs/>
                <w:iCs/>
              </w:rPr>
              <w:t xml:space="preserve">руководитель отдела стратегического планирования и внедрения профилактических технологий, ведущий научный сотрудник, </w:t>
            </w:r>
          </w:p>
          <w:p w:rsidR="00B9584C" w:rsidRDefault="00B9584C" w:rsidP="00B9584C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к.м.н.</w:t>
            </w:r>
            <w:r w:rsidRPr="00B9584C">
              <w:rPr>
                <w:bCs/>
                <w:iCs/>
              </w:rPr>
              <w:t>, доцент</w:t>
            </w:r>
          </w:p>
          <w:p w:rsidR="00B9584C" w:rsidRPr="00B9584C" w:rsidRDefault="00B9584C" w:rsidP="00B9584C">
            <w:pPr>
              <w:jc w:val="right"/>
              <w:rPr>
                <w:bCs/>
                <w:shd w:val="clear" w:color="auto" w:fill="FFFFFF"/>
              </w:rPr>
            </w:pPr>
            <w:r>
              <w:rPr>
                <w:bCs/>
                <w:iCs/>
              </w:rPr>
              <w:t>(Москва)</w:t>
            </w: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B9584C" w:rsidP="00935CB6">
            <w:pPr>
              <w:rPr>
                <w:b/>
              </w:rPr>
            </w:pPr>
            <w:r w:rsidRPr="004A6167">
              <w:rPr>
                <w:b/>
              </w:rPr>
              <w:t>1</w:t>
            </w:r>
            <w:r>
              <w:rPr>
                <w:b/>
              </w:rPr>
              <w:t>4</w:t>
            </w:r>
            <w:r w:rsidRPr="004A6167">
              <w:rPr>
                <w:b/>
              </w:rPr>
              <w:t>:</w:t>
            </w:r>
            <w:r w:rsidR="00935CB6">
              <w:rPr>
                <w:b/>
              </w:rPr>
              <w:t>4</w:t>
            </w:r>
            <w:r>
              <w:rPr>
                <w:b/>
              </w:rPr>
              <w:t>0 – 1</w:t>
            </w:r>
            <w:r w:rsidR="00935CB6">
              <w:rPr>
                <w:b/>
              </w:rPr>
              <w:t>5</w:t>
            </w:r>
            <w:r w:rsidRPr="004A6167">
              <w:rPr>
                <w:b/>
              </w:rPr>
              <w:t>:</w:t>
            </w:r>
            <w:r w:rsidR="00935CB6">
              <w:rPr>
                <w:b/>
              </w:rPr>
              <w:t>00</w:t>
            </w:r>
          </w:p>
        </w:tc>
        <w:tc>
          <w:tcPr>
            <w:tcW w:w="8263" w:type="dxa"/>
          </w:tcPr>
          <w:p w:rsidR="00F21672" w:rsidRDefault="00F21672" w:rsidP="00F21672">
            <w:pPr>
              <w:jc w:val="both"/>
              <w:rPr>
                <w:b/>
                <w:color w:val="000000" w:themeColor="text1"/>
              </w:rPr>
            </w:pPr>
            <w:r w:rsidRPr="007B2FD2">
              <w:rPr>
                <w:b/>
                <w:color w:val="000000" w:themeColor="text1"/>
              </w:rPr>
              <w:t>Преемственность оказания медицинской помощи по онкологии в СЗФО</w:t>
            </w:r>
          </w:p>
          <w:p w:rsidR="008E763F" w:rsidRPr="0067158B" w:rsidRDefault="008E763F" w:rsidP="00F21672">
            <w:pPr>
              <w:jc w:val="both"/>
              <w:rPr>
                <w:b/>
                <w:i/>
                <w:color w:val="000000"/>
                <w:highlight w:val="yellow"/>
              </w:rPr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4A6167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942360" w:rsidRDefault="00F21672" w:rsidP="00F21672">
            <w:pPr>
              <w:jc w:val="right"/>
              <w:rPr>
                <w:b/>
                <w:color w:val="000000"/>
              </w:rPr>
            </w:pPr>
            <w:r w:rsidRPr="00942360">
              <w:rPr>
                <w:b/>
                <w:color w:val="000000"/>
              </w:rPr>
              <w:t xml:space="preserve">БЕЛЯЕВ Алексей Михайлович </w:t>
            </w:r>
          </w:p>
          <w:p w:rsidR="00312CA8" w:rsidRDefault="00312CA8" w:rsidP="00F2167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942360">
              <w:rPr>
                <w:color w:val="000000"/>
              </w:rPr>
              <w:t xml:space="preserve">лавный внештатный онколог </w:t>
            </w:r>
            <w:r>
              <w:rPr>
                <w:color w:val="000000"/>
              </w:rPr>
              <w:t xml:space="preserve">по </w:t>
            </w:r>
            <w:r w:rsidRPr="00942360">
              <w:rPr>
                <w:color w:val="000000"/>
              </w:rPr>
              <w:t xml:space="preserve">СЗФО </w:t>
            </w:r>
          </w:p>
          <w:p w:rsidR="00F21672" w:rsidRPr="00942360" w:rsidRDefault="00F21672" w:rsidP="00F21672">
            <w:pPr>
              <w:jc w:val="right"/>
              <w:rPr>
                <w:color w:val="000000"/>
              </w:rPr>
            </w:pPr>
            <w:r w:rsidRPr="00942360">
              <w:rPr>
                <w:color w:val="000000"/>
              </w:rPr>
              <w:t xml:space="preserve">ФГБУ «НМИЦ онкологии им. Н.Н. Петрова» Минздрава России, </w:t>
            </w:r>
          </w:p>
          <w:p w:rsidR="00F21672" w:rsidRPr="00942360" w:rsidRDefault="00F21672" w:rsidP="00F21672">
            <w:pPr>
              <w:jc w:val="right"/>
              <w:rPr>
                <w:color w:val="000000"/>
              </w:rPr>
            </w:pPr>
            <w:r w:rsidRPr="00942360">
              <w:rPr>
                <w:color w:val="000000"/>
              </w:rPr>
              <w:t xml:space="preserve">директор, </w:t>
            </w:r>
          </w:p>
          <w:p w:rsidR="00F21672" w:rsidRPr="00942360" w:rsidRDefault="00F21672" w:rsidP="00F21672">
            <w:pPr>
              <w:jc w:val="right"/>
              <w:rPr>
                <w:color w:val="000000"/>
              </w:rPr>
            </w:pPr>
            <w:r w:rsidRPr="00942360">
              <w:rPr>
                <w:color w:val="000000"/>
              </w:rPr>
              <w:t xml:space="preserve">член-корреспондент РАН, д.м.н., профессор, </w:t>
            </w:r>
          </w:p>
          <w:p w:rsidR="00F21672" w:rsidRDefault="00F21672" w:rsidP="00F21672">
            <w:pPr>
              <w:jc w:val="right"/>
              <w:rPr>
                <w:color w:val="000000"/>
              </w:rPr>
            </w:pPr>
            <w:r w:rsidRPr="00942360">
              <w:rPr>
                <w:color w:val="000000"/>
              </w:rPr>
              <w:t>(Санкт-Петербург)</w:t>
            </w:r>
          </w:p>
          <w:p w:rsidR="008E763F" w:rsidRPr="00F749D3" w:rsidRDefault="008E763F" w:rsidP="00F21672">
            <w:pPr>
              <w:jc w:val="right"/>
              <w:rPr>
                <w:b/>
                <w:color w:val="000000"/>
                <w:highlight w:val="yellow"/>
              </w:rPr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312CA8" w:rsidP="002A2ABC">
            <w:pPr>
              <w:rPr>
                <w:b/>
              </w:rPr>
            </w:pPr>
            <w:r>
              <w:rPr>
                <w:b/>
                <w:color w:val="000000" w:themeColor="text1"/>
              </w:rPr>
              <w:t>15</w:t>
            </w:r>
            <w:r w:rsidRPr="00C92467">
              <w:rPr>
                <w:b/>
                <w:color w:val="000000" w:themeColor="text1"/>
              </w:rPr>
              <w:t>:</w:t>
            </w:r>
            <w:r w:rsidR="002A2ABC">
              <w:rPr>
                <w:b/>
                <w:color w:val="000000" w:themeColor="text1"/>
              </w:rPr>
              <w:t>00</w:t>
            </w:r>
            <w:r w:rsidRPr="00C92467">
              <w:rPr>
                <w:b/>
                <w:color w:val="000000" w:themeColor="text1"/>
              </w:rPr>
              <w:t xml:space="preserve"> – 15:</w:t>
            </w:r>
            <w:r w:rsidR="002A2ABC">
              <w:rPr>
                <w:b/>
                <w:color w:val="000000" w:themeColor="text1"/>
              </w:rPr>
              <w:t>15</w:t>
            </w:r>
          </w:p>
        </w:tc>
        <w:tc>
          <w:tcPr>
            <w:tcW w:w="8263" w:type="dxa"/>
          </w:tcPr>
          <w:p w:rsidR="00935CB6" w:rsidRPr="00F749D3" w:rsidRDefault="00935CB6" w:rsidP="00E65ADE">
            <w:pPr>
              <w:jc w:val="both"/>
              <w:rPr>
                <w:b/>
              </w:rPr>
            </w:pPr>
            <w:r w:rsidRPr="00F749D3">
              <w:rPr>
                <w:b/>
              </w:rPr>
              <w:t>Актуальные вопросы оказания медицинской помощи населению с</w:t>
            </w:r>
          </w:p>
          <w:p w:rsidR="00935CB6" w:rsidRPr="00F749D3" w:rsidRDefault="00935CB6" w:rsidP="00935CB6">
            <w:pPr>
              <w:jc w:val="both"/>
              <w:rPr>
                <w:b/>
              </w:rPr>
            </w:pPr>
            <w:r w:rsidRPr="00F749D3">
              <w:rPr>
                <w:b/>
              </w:rPr>
              <w:t>острыми нарушениями мозгового кровообращения на региональном</w:t>
            </w:r>
          </w:p>
          <w:p w:rsidR="00F21672" w:rsidRPr="00E26284" w:rsidRDefault="00935CB6" w:rsidP="00935CB6">
            <w:pPr>
              <w:jc w:val="both"/>
              <w:rPr>
                <w:b/>
                <w:i/>
                <w:color w:val="000000" w:themeColor="text1"/>
              </w:rPr>
            </w:pPr>
            <w:r w:rsidRPr="00F749D3">
              <w:rPr>
                <w:b/>
              </w:rPr>
              <w:t>уровне</w:t>
            </w: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612A31" w:rsidRDefault="00F21672" w:rsidP="00F21672">
            <w:pPr>
              <w:ind w:left="720"/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ВОЗНЮК Игорь Алексеевич</w:t>
            </w:r>
          </w:p>
          <w:p w:rsidR="00F21672" w:rsidRPr="00612A31" w:rsidRDefault="00F21672" w:rsidP="00F21672">
            <w:pPr>
              <w:spacing w:after="160"/>
              <w:ind w:left="33"/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 xml:space="preserve">Главный внештатный специалист-невролог </w:t>
            </w:r>
          </w:p>
          <w:p w:rsidR="00F21672" w:rsidRPr="00612A31" w:rsidRDefault="00F21672" w:rsidP="00F21672">
            <w:pPr>
              <w:spacing w:after="160"/>
              <w:ind w:left="33"/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 xml:space="preserve">Комитета по здравоохранению Санкт-Петербурга и СЗФО, </w:t>
            </w:r>
          </w:p>
          <w:p w:rsidR="00F21672" w:rsidRPr="00612A31" w:rsidRDefault="00F21672" w:rsidP="00F21672">
            <w:pPr>
              <w:spacing w:after="160"/>
              <w:ind w:left="720"/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 xml:space="preserve">ФГБОУ ВО </w:t>
            </w:r>
            <w:proofErr w:type="spellStart"/>
            <w:r w:rsidRPr="00612A31">
              <w:rPr>
                <w:rFonts w:eastAsia="Calibri"/>
                <w:color w:val="000000"/>
              </w:rPr>
              <w:t>ПСПбГМУ</w:t>
            </w:r>
            <w:proofErr w:type="spellEnd"/>
            <w:r w:rsidRPr="00612A31">
              <w:rPr>
                <w:rFonts w:eastAsia="Calibri"/>
                <w:color w:val="000000"/>
              </w:rPr>
              <w:t xml:space="preserve"> им. акад. И.П. Павлова Минздрава России, профессор кафедры неврологии и нейрохирургии,  </w:t>
            </w:r>
          </w:p>
          <w:p w:rsidR="00F21672" w:rsidRPr="00612A31" w:rsidRDefault="00F21672" w:rsidP="00F21672">
            <w:pPr>
              <w:spacing w:after="160"/>
              <w:ind w:left="720"/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д.м.н., профессор</w:t>
            </w:r>
          </w:p>
          <w:p w:rsidR="00F21672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(Санкт-Петербург)</w:t>
            </w:r>
          </w:p>
          <w:p w:rsidR="008E763F" w:rsidRPr="00F749D3" w:rsidRDefault="008E763F" w:rsidP="00F21672">
            <w:pPr>
              <w:jc w:val="right"/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312CA8" w:rsidP="002A2ABC">
            <w:pPr>
              <w:rPr>
                <w:b/>
              </w:rPr>
            </w:pPr>
            <w:r w:rsidRPr="00312CA8">
              <w:rPr>
                <w:b/>
              </w:rPr>
              <w:t>15:</w:t>
            </w:r>
            <w:r w:rsidR="002A2ABC">
              <w:rPr>
                <w:b/>
              </w:rPr>
              <w:t>15</w:t>
            </w:r>
            <w:r w:rsidRPr="00312CA8">
              <w:rPr>
                <w:b/>
              </w:rPr>
              <w:t xml:space="preserve"> – 15:</w:t>
            </w:r>
            <w:r w:rsidR="002A2ABC">
              <w:rPr>
                <w:b/>
              </w:rPr>
              <w:t>30</w:t>
            </w:r>
          </w:p>
        </w:tc>
        <w:tc>
          <w:tcPr>
            <w:tcW w:w="8263" w:type="dxa"/>
          </w:tcPr>
          <w:p w:rsidR="00F21672" w:rsidRPr="004551F3" w:rsidRDefault="00F21672" w:rsidP="00F21672">
            <w:pPr>
              <w:contextualSpacing/>
              <w:jc w:val="both"/>
              <w:rPr>
                <w:b/>
                <w:color w:val="000000" w:themeColor="text1"/>
              </w:rPr>
            </w:pPr>
            <w:r w:rsidRPr="004551F3">
              <w:rPr>
                <w:b/>
                <w:color w:val="000000" w:themeColor="text1"/>
              </w:rPr>
              <w:t>Стратегическое планирование в реорганизации службы родовспоможения на региональном уровне</w:t>
            </w: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612A31" w:rsidRDefault="00F21672" w:rsidP="00F21672">
            <w:pPr>
              <w:jc w:val="right"/>
              <w:rPr>
                <w:rFonts w:eastAsia="Calibri"/>
                <w:b/>
                <w:color w:val="000000"/>
              </w:rPr>
            </w:pPr>
            <w:r w:rsidRPr="00612A31">
              <w:rPr>
                <w:rFonts w:eastAsia="Calibri"/>
                <w:b/>
                <w:color w:val="000000"/>
              </w:rPr>
              <w:t>КОРОБКОВ Николай Александрович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Главный внештатный специалист по акушерству и гинекологии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Комитета по здравоохранению Правительства Ленинградской области,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ГБУЗ «Ленинградский областной перинатальный центр»,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главный врач,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lastRenderedPageBreak/>
              <w:t>ФГБОУ ВО СЗГМУ им. И.И. Мечникова Минздрава России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профессор</w:t>
            </w:r>
            <w:r w:rsidRPr="00612A31">
              <w:rPr>
                <w:rFonts w:eastAsia="Calibri"/>
                <w:color w:val="000000"/>
              </w:rPr>
              <w:t xml:space="preserve"> кафедры акушерства и гинекологии им. С.Н. Давыдова,</w:t>
            </w:r>
          </w:p>
          <w:p w:rsidR="00F21672" w:rsidRPr="00612A31" w:rsidRDefault="00F21672" w:rsidP="00F21672">
            <w:pPr>
              <w:jc w:val="right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д</w:t>
            </w:r>
            <w:r w:rsidRPr="00612A31">
              <w:rPr>
                <w:rFonts w:eastAsia="Calibri"/>
                <w:color w:val="000000"/>
              </w:rPr>
              <w:t>.м.н., доцент</w:t>
            </w:r>
          </w:p>
          <w:p w:rsidR="00F21672" w:rsidRDefault="00F21672" w:rsidP="00F21672">
            <w:pPr>
              <w:contextualSpacing/>
              <w:jc w:val="right"/>
              <w:rPr>
                <w:rFonts w:eastAsia="Calibri"/>
                <w:color w:val="000000"/>
              </w:rPr>
            </w:pPr>
            <w:r w:rsidRPr="00612A31">
              <w:rPr>
                <w:rFonts w:eastAsia="Calibri"/>
                <w:color w:val="000000"/>
              </w:rPr>
              <w:t>(Санкт-Петербург)</w:t>
            </w:r>
          </w:p>
          <w:p w:rsidR="008E763F" w:rsidRPr="00E22BA0" w:rsidRDefault="008E763F" w:rsidP="00F21672">
            <w:pPr>
              <w:contextualSpacing/>
              <w:jc w:val="right"/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2A2ABC">
            <w:pPr>
              <w:rPr>
                <w:b/>
              </w:rPr>
            </w:pPr>
            <w:r w:rsidRPr="00F749D3">
              <w:rPr>
                <w:b/>
              </w:rPr>
              <w:lastRenderedPageBreak/>
              <w:t>1</w:t>
            </w:r>
            <w:r>
              <w:rPr>
                <w:b/>
              </w:rPr>
              <w:t>5</w:t>
            </w:r>
            <w:r w:rsidRPr="00F749D3">
              <w:rPr>
                <w:b/>
              </w:rPr>
              <w:t>:</w:t>
            </w:r>
            <w:r w:rsidR="002A2ABC">
              <w:rPr>
                <w:b/>
              </w:rPr>
              <w:t>30</w:t>
            </w:r>
            <w:r w:rsidRPr="00F749D3">
              <w:rPr>
                <w:b/>
              </w:rPr>
              <w:t xml:space="preserve"> – 1</w:t>
            </w:r>
            <w:r>
              <w:rPr>
                <w:b/>
              </w:rPr>
              <w:t>5</w:t>
            </w:r>
            <w:r w:rsidRPr="00F749D3">
              <w:rPr>
                <w:b/>
              </w:rPr>
              <w:t>:</w:t>
            </w:r>
            <w:r w:rsidR="002A2ABC">
              <w:rPr>
                <w:b/>
              </w:rPr>
              <w:t>40</w:t>
            </w:r>
          </w:p>
        </w:tc>
        <w:tc>
          <w:tcPr>
            <w:tcW w:w="8263" w:type="dxa"/>
          </w:tcPr>
          <w:p w:rsidR="00F21672" w:rsidRPr="00612A31" w:rsidRDefault="00F21672" w:rsidP="00F21672">
            <w:pPr>
              <w:jc w:val="both"/>
              <w:rPr>
                <w:rFonts w:eastAsia="Calibri"/>
                <w:b/>
                <w:color w:val="000000"/>
              </w:rPr>
            </w:pPr>
            <w:r>
              <w:rPr>
                <w:rFonts w:eastAsia="Calibri"/>
                <w:b/>
                <w:color w:val="000000"/>
              </w:rPr>
              <w:t>Актуальные вопросы организации и проведения противоэпидемических мероприятий в учреждениях родовспоможения</w:t>
            </w: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Default="00F21672" w:rsidP="00F21672">
            <w:pPr>
              <w:tabs>
                <w:tab w:val="left" w:pos="0"/>
              </w:tabs>
              <w:jc w:val="right"/>
            </w:pPr>
            <w:r w:rsidRPr="00DA3421">
              <w:rPr>
                <w:rFonts w:eastAsia="Calibri"/>
                <w:b/>
                <w:color w:val="000000"/>
              </w:rPr>
              <w:t>АСЛАНОВ Батырбек Исмелович</w:t>
            </w:r>
            <w:r w:rsidRPr="00440894">
              <w:t xml:space="preserve"> </w:t>
            </w:r>
          </w:p>
          <w:p w:rsidR="002968D3" w:rsidRDefault="002968D3" w:rsidP="00F21672">
            <w:pPr>
              <w:tabs>
                <w:tab w:val="left" w:pos="0"/>
              </w:tabs>
              <w:jc w:val="right"/>
            </w:pPr>
            <w:r>
              <w:t>Г</w:t>
            </w:r>
            <w:r w:rsidRPr="002968D3">
              <w:t xml:space="preserve">лавный внештатный специалист-эпидемиолог Минздрава России </w:t>
            </w:r>
            <w:r w:rsidR="00312CA8">
              <w:t>по</w:t>
            </w:r>
            <w:r w:rsidRPr="002968D3">
              <w:t xml:space="preserve"> СЗФО,</w:t>
            </w:r>
          </w:p>
          <w:p w:rsidR="00F21672" w:rsidRDefault="00F21672" w:rsidP="00F21672">
            <w:pPr>
              <w:tabs>
                <w:tab w:val="left" w:pos="0"/>
              </w:tabs>
              <w:jc w:val="right"/>
            </w:pPr>
            <w:r w:rsidRPr="00440894">
              <w:t xml:space="preserve">ФГБОУ ВО СЗГМУ им. И.И. Мечникова Минздрава России; </w:t>
            </w:r>
          </w:p>
          <w:p w:rsidR="00F21672" w:rsidRDefault="00F21672" w:rsidP="00F21672">
            <w:pPr>
              <w:tabs>
                <w:tab w:val="left" w:pos="0"/>
              </w:tabs>
              <w:jc w:val="right"/>
            </w:pPr>
            <w:r>
              <w:t>директор Института профилактической медицины,</w:t>
            </w:r>
          </w:p>
          <w:p w:rsidR="00F21672" w:rsidRDefault="00F21672" w:rsidP="00F21672">
            <w:pPr>
              <w:tabs>
                <w:tab w:val="left" w:pos="0"/>
              </w:tabs>
              <w:jc w:val="right"/>
            </w:pPr>
            <w:r>
              <w:t>заведующий</w:t>
            </w:r>
            <w:r w:rsidRPr="00440894">
              <w:t xml:space="preserve"> кафедр</w:t>
            </w:r>
            <w:r>
              <w:t xml:space="preserve">ой эпидемиологии, паразитологии и </w:t>
            </w:r>
            <w:proofErr w:type="spellStart"/>
            <w:r>
              <w:t>дезинфектологии</w:t>
            </w:r>
            <w:proofErr w:type="spellEnd"/>
            <w:r>
              <w:t>, д</w:t>
            </w:r>
            <w:r w:rsidRPr="00440894">
              <w:t xml:space="preserve">.м.н., </w:t>
            </w:r>
            <w:r>
              <w:t>профессор</w:t>
            </w:r>
            <w:r w:rsidRPr="00440894">
              <w:t xml:space="preserve"> </w:t>
            </w:r>
          </w:p>
          <w:p w:rsidR="00F21672" w:rsidRDefault="00F21672" w:rsidP="00F21672">
            <w:pPr>
              <w:tabs>
                <w:tab w:val="left" w:pos="0"/>
              </w:tabs>
              <w:jc w:val="right"/>
            </w:pPr>
            <w:r>
              <w:t>(</w:t>
            </w:r>
            <w:r w:rsidRPr="00440894">
              <w:t>Санкт-Петербург</w:t>
            </w:r>
            <w:r>
              <w:t>)</w:t>
            </w:r>
          </w:p>
          <w:p w:rsidR="008E763F" w:rsidRPr="00F21672" w:rsidRDefault="008E763F" w:rsidP="00F21672">
            <w:pPr>
              <w:tabs>
                <w:tab w:val="left" w:pos="0"/>
              </w:tabs>
              <w:jc w:val="right"/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8C7848">
            <w:pPr>
              <w:rPr>
                <w:b/>
              </w:rPr>
            </w:pPr>
            <w:r>
              <w:rPr>
                <w:b/>
              </w:rPr>
              <w:t>15:</w:t>
            </w:r>
            <w:r w:rsidR="008C7848">
              <w:rPr>
                <w:b/>
              </w:rPr>
              <w:t>40</w:t>
            </w:r>
            <w:r w:rsidRPr="00B40103">
              <w:rPr>
                <w:b/>
              </w:rPr>
              <w:t xml:space="preserve"> – 1</w:t>
            </w:r>
            <w:r w:rsidR="008C7848">
              <w:rPr>
                <w:b/>
              </w:rPr>
              <w:t>5</w:t>
            </w:r>
            <w:r w:rsidRPr="00B40103">
              <w:rPr>
                <w:b/>
              </w:rPr>
              <w:t>:</w:t>
            </w:r>
            <w:r w:rsidR="008C7848">
              <w:rPr>
                <w:b/>
              </w:rPr>
              <w:t>55</w:t>
            </w:r>
          </w:p>
        </w:tc>
        <w:tc>
          <w:tcPr>
            <w:tcW w:w="8263" w:type="dxa"/>
          </w:tcPr>
          <w:p w:rsidR="00F21672" w:rsidRPr="00F749D3" w:rsidRDefault="00F21672" w:rsidP="00F21672">
            <w:pPr>
              <w:jc w:val="both"/>
            </w:pPr>
            <w:r w:rsidRPr="00612A31">
              <w:rPr>
                <w:rFonts w:eastAsia="Calibri"/>
                <w:b/>
                <w:color w:val="000000"/>
              </w:rPr>
              <w:t>Профилактическая работа в Республике Карелия</w:t>
            </w: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612A31" w:rsidRDefault="00F21672" w:rsidP="00F21672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 xml:space="preserve">ОХЛОПКОВ Михаил Егорович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Министерство здравоохранения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Республики Карелия,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министр, к.м.н.</w:t>
            </w:r>
          </w:p>
          <w:p w:rsidR="00F21672" w:rsidRDefault="00F21672" w:rsidP="00F21672">
            <w:pPr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(Петрозаводск)</w:t>
            </w:r>
          </w:p>
          <w:p w:rsidR="008E763F" w:rsidRPr="00F749D3" w:rsidRDefault="008E763F" w:rsidP="00F21672">
            <w:pPr>
              <w:jc w:val="right"/>
            </w:pPr>
          </w:p>
        </w:tc>
      </w:tr>
      <w:tr w:rsidR="00F21672" w:rsidRPr="00F749D3" w:rsidTr="00E65ADE">
        <w:trPr>
          <w:trHeight w:val="301"/>
        </w:trPr>
        <w:tc>
          <w:tcPr>
            <w:tcW w:w="1668" w:type="dxa"/>
          </w:tcPr>
          <w:p w:rsidR="00F21672" w:rsidRPr="004A6167" w:rsidRDefault="00F21672" w:rsidP="008C7848">
            <w:pPr>
              <w:rPr>
                <w:b/>
              </w:rPr>
            </w:pPr>
            <w:r>
              <w:rPr>
                <w:b/>
              </w:rPr>
              <w:t>1</w:t>
            </w:r>
            <w:r w:rsidR="008C7848">
              <w:rPr>
                <w:b/>
              </w:rPr>
              <w:t>5</w:t>
            </w:r>
            <w:r>
              <w:rPr>
                <w:b/>
              </w:rPr>
              <w:t>:</w:t>
            </w:r>
            <w:r w:rsidR="008C7848">
              <w:rPr>
                <w:b/>
              </w:rPr>
              <w:t>55</w:t>
            </w:r>
            <w:r w:rsidRPr="005F66F2">
              <w:rPr>
                <w:b/>
              </w:rPr>
              <w:t xml:space="preserve"> – 1</w:t>
            </w:r>
            <w:r w:rsidR="00312CA8">
              <w:rPr>
                <w:b/>
              </w:rPr>
              <w:t>6</w:t>
            </w:r>
            <w:r w:rsidRPr="005F66F2">
              <w:rPr>
                <w:b/>
              </w:rPr>
              <w:t>:</w:t>
            </w:r>
            <w:r w:rsidR="008C7848">
              <w:rPr>
                <w:b/>
              </w:rPr>
              <w:t>10</w:t>
            </w:r>
          </w:p>
        </w:tc>
        <w:tc>
          <w:tcPr>
            <w:tcW w:w="8263" w:type="dxa"/>
          </w:tcPr>
          <w:p w:rsidR="00F21672" w:rsidRPr="00F749D3" w:rsidRDefault="00F21672" w:rsidP="00F21672">
            <w:pPr>
              <w:jc w:val="both"/>
            </w:pPr>
            <w:r w:rsidRPr="00612A31">
              <w:rPr>
                <w:rFonts w:eastAsia="Calibri"/>
                <w:b/>
                <w:color w:val="000000"/>
              </w:rPr>
              <w:t xml:space="preserve">Роль </w:t>
            </w:r>
            <w:proofErr w:type="spellStart"/>
            <w:r w:rsidRPr="00612A31">
              <w:rPr>
                <w:rFonts w:eastAsia="Calibri"/>
                <w:b/>
                <w:color w:val="000000"/>
              </w:rPr>
              <w:t>скрининговых</w:t>
            </w:r>
            <w:proofErr w:type="spellEnd"/>
            <w:r w:rsidRPr="00612A31">
              <w:rPr>
                <w:rFonts w:eastAsia="Calibri"/>
                <w:b/>
                <w:color w:val="000000"/>
              </w:rPr>
              <w:t xml:space="preserve"> исследований для выявления ранних стадий онкологических заболеваний, на примере Псковской области</w:t>
            </w:r>
          </w:p>
        </w:tc>
      </w:tr>
      <w:tr w:rsidR="00F21672" w:rsidRPr="00F749D3" w:rsidTr="00E65ADE">
        <w:tc>
          <w:tcPr>
            <w:tcW w:w="1668" w:type="dxa"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F21672" w:rsidRPr="00612A31" w:rsidRDefault="00F21672" w:rsidP="00F21672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 xml:space="preserve">ЮРОВ Александр Сергеевич,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ГБУЗ «Псковский областной клинический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онкологический диспансер»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>главный врач</w:t>
            </w:r>
          </w:p>
          <w:p w:rsidR="00F21672" w:rsidRPr="00612A31" w:rsidRDefault="00F21672" w:rsidP="00F21672">
            <w:pPr>
              <w:contextualSpacing/>
              <w:jc w:val="right"/>
              <w:rPr>
                <w:b/>
                <w:color w:val="000000"/>
              </w:rPr>
            </w:pPr>
            <w:r w:rsidRPr="00612A31">
              <w:rPr>
                <w:b/>
                <w:color w:val="000000"/>
              </w:rPr>
              <w:t>Содокладчик:</w:t>
            </w:r>
          </w:p>
          <w:p w:rsidR="00F21672" w:rsidRPr="00612A31" w:rsidRDefault="00F21672" w:rsidP="00F21672">
            <w:pPr>
              <w:contextualSpacing/>
              <w:jc w:val="right"/>
              <w:rPr>
                <w:b/>
                <w:i/>
                <w:color w:val="000000"/>
              </w:rPr>
            </w:pPr>
            <w:r w:rsidRPr="00612A31">
              <w:rPr>
                <w:b/>
                <w:i/>
                <w:color w:val="000000"/>
              </w:rPr>
              <w:t>Рагозина Надежда Петровна</w:t>
            </w:r>
            <w:r w:rsidR="00935CB6">
              <w:rPr>
                <w:b/>
                <w:i/>
                <w:color w:val="000000"/>
              </w:rPr>
              <w:t>,</w:t>
            </w:r>
            <w:r w:rsidRPr="00612A31">
              <w:rPr>
                <w:b/>
                <w:i/>
                <w:color w:val="000000"/>
              </w:rPr>
              <w:t xml:space="preserve"> </w:t>
            </w:r>
            <w:r w:rsidR="00935CB6" w:rsidRPr="00612A31">
              <w:rPr>
                <w:color w:val="000000"/>
              </w:rPr>
              <w:t>к.м.н.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Министерство здравоохранения </w:t>
            </w:r>
          </w:p>
          <w:p w:rsidR="00F21672" w:rsidRPr="00612A31" w:rsidRDefault="00F21672" w:rsidP="00F21672">
            <w:pPr>
              <w:contextualSpacing/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Псковской области, </w:t>
            </w:r>
          </w:p>
          <w:p w:rsidR="00F21672" w:rsidRPr="00612A31" w:rsidRDefault="00935CB6" w:rsidP="00F21672">
            <w:pPr>
              <w:jc w:val="right"/>
              <w:rPr>
                <w:color w:val="000000"/>
              </w:rPr>
            </w:pPr>
            <w:r w:rsidRPr="00612A31">
              <w:rPr>
                <w:color w:val="000000"/>
              </w:rPr>
              <w:t xml:space="preserve"> </w:t>
            </w:r>
            <w:r w:rsidR="00F21672" w:rsidRPr="00612A31">
              <w:rPr>
                <w:color w:val="000000"/>
              </w:rPr>
              <w:t>(Псков)</w:t>
            </w:r>
          </w:p>
          <w:p w:rsidR="00F21672" w:rsidRPr="00612A31" w:rsidRDefault="00F21672" w:rsidP="00F21672">
            <w:pPr>
              <w:jc w:val="right"/>
              <w:rPr>
                <w:b/>
                <w:color w:val="000000"/>
              </w:rPr>
            </w:pPr>
          </w:p>
        </w:tc>
      </w:tr>
      <w:tr w:rsidR="00F21672" w:rsidRPr="00F749D3" w:rsidTr="00E65ADE">
        <w:trPr>
          <w:trHeight w:val="390"/>
        </w:trPr>
        <w:tc>
          <w:tcPr>
            <w:tcW w:w="1668" w:type="dxa"/>
            <w:vMerge w:val="restart"/>
          </w:tcPr>
          <w:p w:rsidR="00F21672" w:rsidRPr="00F749D3" w:rsidRDefault="00F21672" w:rsidP="008C7848">
            <w:pPr>
              <w:rPr>
                <w:b/>
              </w:rPr>
            </w:pPr>
            <w:r w:rsidRPr="00F749D3">
              <w:rPr>
                <w:b/>
              </w:rPr>
              <w:t>1</w:t>
            </w:r>
            <w:r w:rsidR="00312CA8">
              <w:rPr>
                <w:b/>
              </w:rPr>
              <w:t>6</w:t>
            </w:r>
            <w:r w:rsidRPr="00F749D3">
              <w:rPr>
                <w:b/>
              </w:rPr>
              <w:t>:</w:t>
            </w:r>
            <w:r w:rsidR="008C7848">
              <w:rPr>
                <w:b/>
              </w:rPr>
              <w:t>10</w:t>
            </w:r>
            <w:r>
              <w:rPr>
                <w:b/>
              </w:rPr>
              <w:t xml:space="preserve"> </w:t>
            </w:r>
            <w:r w:rsidRPr="00F749D3">
              <w:rPr>
                <w:b/>
              </w:rPr>
              <w:t>– 1</w:t>
            </w:r>
            <w:r w:rsidR="00312CA8">
              <w:rPr>
                <w:b/>
              </w:rPr>
              <w:t>6</w:t>
            </w:r>
            <w:r w:rsidRPr="00F749D3">
              <w:rPr>
                <w:b/>
              </w:rPr>
              <w:t>:</w:t>
            </w:r>
            <w:r w:rsidR="008C7848">
              <w:rPr>
                <w:b/>
              </w:rPr>
              <w:t>25</w:t>
            </w:r>
            <w:r w:rsidRPr="00F749D3">
              <w:rPr>
                <w:b/>
              </w:rPr>
              <w:t xml:space="preserve">  </w:t>
            </w:r>
          </w:p>
        </w:tc>
        <w:tc>
          <w:tcPr>
            <w:tcW w:w="8263" w:type="dxa"/>
          </w:tcPr>
          <w:p w:rsidR="00F21672" w:rsidRPr="00612A31" w:rsidRDefault="00045A26" w:rsidP="00045A26">
            <w:pPr>
              <w:contextualSpacing/>
              <w:jc w:val="both"/>
              <w:rPr>
                <w:b/>
                <w:color w:val="000000"/>
                <w:sz w:val="26"/>
                <w:szCs w:val="26"/>
              </w:rPr>
            </w:pPr>
            <w:r w:rsidRPr="00045A26">
              <w:rPr>
                <w:rFonts w:eastAsia="Calibri"/>
                <w:b/>
                <w:color w:val="000000" w:themeColor="text1"/>
              </w:rPr>
              <w:t>Проведение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045A26">
              <w:rPr>
                <w:rFonts w:eastAsia="Calibri"/>
                <w:b/>
                <w:color w:val="000000" w:themeColor="text1"/>
              </w:rPr>
              <w:t>профилактических мероприятий на территории региона с использованием</w:t>
            </w:r>
            <w:r>
              <w:rPr>
                <w:rFonts w:eastAsia="Calibri"/>
                <w:b/>
                <w:color w:val="000000" w:themeColor="text1"/>
              </w:rPr>
              <w:t xml:space="preserve"> </w:t>
            </w:r>
            <w:r w:rsidRPr="00045A26">
              <w:rPr>
                <w:rFonts w:eastAsia="Calibri"/>
                <w:b/>
                <w:color w:val="000000" w:themeColor="text1"/>
              </w:rPr>
              <w:t>передвижных мобильных комплексов и дистанционного мониторинга</w:t>
            </w:r>
          </w:p>
        </w:tc>
      </w:tr>
      <w:tr w:rsidR="00F21672" w:rsidRPr="00F749D3" w:rsidTr="00E65ADE">
        <w:trPr>
          <w:trHeight w:val="390"/>
        </w:trPr>
        <w:tc>
          <w:tcPr>
            <w:tcW w:w="1668" w:type="dxa"/>
            <w:vMerge/>
          </w:tcPr>
          <w:p w:rsidR="00F21672" w:rsidRPr="00F749D3" w:rsidRDefault="00F21672" w:rsidP="00F21672">
            <w:pPr>
              <w:rPr>
                <w:b/>
              </w:rPr>
            </w:pPr>
          </w:p>
        </w:tc>
        <w:tc>
          <w:tcPr>
            <w:tcW w:w="8263" w:type="dxa"/>
          </w:tcPr>
          <w:p w:rsidR="00045A26" w:rsidRDefault="00045A26" w:rsidP="00045A26">
            <w:pPr>
              <w:contextualSpacing/>
              <w:jc w:val="right"/>
              <w:rPr>
                <w:b/>
                <w:color w:val="000000"/>
              </w:rPr>
            </w:pPr>
            <w:r w:rsidRPr="00045A26">
              <w:rPr>
                <w:b/>
                <w:color w:val="000000"/>
              </w:rPr>
              <w:t>К</w:t>
            </w:r>
            <w:r w:rsidR="00404334" w:rsidRPr="00045A26">
              <w:rPr>
                <w:b/>
                <w:color w:val="000000"/>
              </w:rPr>
              <w:t>УДРЯШОВА</w:t>
            </w:r>
            <w:r w:rsidRPr="00045A26">
              <w:rPr>
                <w:b/>
                <w:color w:val="000000"/>
              </w:rPr>
              <w:t xml:space="preserve"> Е</w:t>
            </w:r>
            <w:r>
              <w:rPr>
                <w:b/>
                <w:color w:val="000000"/>
              </w:rPr>
              <w:t xml:space="preserve">лена </w:t>
            </w:r>
            <w:r w:rsidRPr="00045A26">
              <w:rPr>
                <w:b/>
                <w:color w:val="000000"/>
              </w:rPr>
              <w:t>А</w:t>
            </w:r>
            <w:r>
              <w:rPr>
                <w:b/>
                <w:color w:val="000000"/>
              </w:rPr>
              <w:t>лександровна</w:t>
            </w:r>
          </w:p>
          <w:p w:rsidR="00045A26" w:rsidRPr="00404334" w:rsidRDefault="00045A26" w:rsidP="00045A26">
            <w:pPr>
              <w:contextualSpacing/>
              <w:jc w:val="right"/>
              <w:rPr>
                <w:color w:val="000000"/>
              </w:rPr>
            </w:pPr>
            <w:r w:rsidRPr="00404334">
              <w:rPr>
                <w:color w:val="000000"/>
              </w:rPr>
              <w:t xml:space="preserve">Министерство здравоохранения </w:t>
            </w:r>
          </w:p>
          <w:p w:rsidR="00045A26" w:rsidRPr="00404334" w:rsidRDefault="00045A26" w:rsidP="00045A26">
            <w:pPr>
              <w:contextualSpacing/>
              <w:jc w:val="right"/>
              <w:rPr>
                <w:color w:val="000000"/>
              </w:rPr>
            </w:pPr>
            <w:r w:rsidRPr="00404334">
              <w:rPr>
                <w:color w:val="000000"/>
              </w:rPr>
              <w:t>Калининградской области,</w:t>
            </w:r>
          </w:p>
          <w:p w:rsidR="00045A26" w:rsidRPr="00404334" w:rsidRDefault="00045A26" w:rsidP="00045A26">
            <w:pPr>
              <w:contextualSpacing/>
              <w:jc w:val="right"/>
              <w:rPr>
                <w:color w:val="000000"/>
              </w:rPr>
            </w:pPr>
            <w:r w:rsidRPr="00404334">
              <w:rPr>
                <w:color w:val="000000"/>
              </w:rPr>
              <w:t>заместитель министра</w:t>
            </w:r>
          </w:p>
          <w:p w:rsidR="00F21672" w:rsidRPr="00404334" w:rsidRDefault="00045A26" w:rsidP="00045A26">
            <w:pPr>
              <w:contextualSpacing/>
              <w:jc w:val="right"/>
              <w:rPr>
                <w:b/>
                <w:color w:val="000000"/>
              </w:rPr>
            </w:pPr>
            <w:r w:rsidRPr="00404334">
              <w:rPr>
                <w:b/>
                <w:color w:val="000000"/>
              </w:rPr>
              <w:t>Содокладчик</w:t>
            </w:r>
          </w:p>
          <w:p w:rsidR="00404334" w:rsidRDefault="00404334" w:rsidP="00045A26">
            <w:pPr>
              <w:contextualSpacing/>
              <w:jc w:val="right"/>
              <w:rPr>
                <w:b/>
                <w:color w:val="000000"/>
              </w:rPr>
            </w:pPr>
            <w:r w:rsidRPr="00404334">
              <w:rPr>
                <w:b/>
                <w:i/>
                <w:color w:val="000000"/>
              </w:rPr>
              <w:t>Калинина Людмила Валентиновна</w:t>
            </w:r>
            <w:r>
              <w:rPr>
                <w:b/>
                <w:color w:val="000000"/>
              </w:rPr>
              <w:t>,</w:t>
            </w:r>
          </w:p>
          <w:p w:rsidR="00404334" w:rsidRDefault="00404334" w:rsidP="00404334">
            <w:pPr>
              <w:contextualSpacing/>
              <w:jc w:val="right"/>
              <w:rPr>
                <w:color w:val="000000"/>
              </w:rPr>
            </w:pPr>
            <w:r>
              <w:rPr>
                <w:color w:val="000000"/>
              </w:rPr>
              <w:t>Г</w:t>
            </w:r>
            <w:r w:rsidRPr="00404334">
              <w:rPr>
                <w:color w:val="000000"/>
              </w:rPr>
              <w:t>лавный внештатный</w:t>
            </w:r>
            <w:r>
              <w:rPr>
                <w:color w:val="000000"/>
              </w:rPr>
              <w:t xml:space="preserve"> </w:t>
            </w:r>
            <w:r w:rsidRPr="00404334">
              <w:rPr>
                <w:color w:val="000000"/>
              </w:rPr>
              <w:t xml:space="preserve">специалист по профилактике </w:t>
            </w:r>
          </w:p>
          <w:p w:rsidR="00404334" w:rsidRDefault="00404334" w:rsidP="00404334">
            <w:pPr>
              <w:contextualSpacing/>
              <w:jc w:val="right"/>
              <w:rPr>
                <w:color w:val="000000"/>
              </w:rPr>
            </w:pPr>
            <w:r w:rsidRPr="00404334">
              <w:rPr>
                <w:color w:val="000000"/>
              </w:rPr>
              <w:t>Минздрава Калининградской области</w:t>
            </w:r>
          </w:p>
          <w:p w:rsidR="00404334" w:rsidRPr="00404334" w:rsidRDefault="00404334" w:rsidP="00045A26">
            <w:pPr>
              <w:contextualSpacing/>
              <w:jc w:val="right"/>
              <w:rPr>
                <w:color w:val="000000"/>
              </w:rPr>
            </w:pPr>
            <w:r w:rsidRPr="00404334">
              <w:rPr>
                <w:color w:val="000000"/>
              </w:rPr>
              <w:t>ГБУЗ «</w:t>
            </w:r>
            <w:proofErr w:type="spellStart"/>
            <w:r w:rsidRPr="00404334">
              <w:rPr>
                <w:color w:val="000000"/>
              </w:rPr>
              <w:t>ЦОЗиМП</w:t>
            </w:r>
            <w:proofErr w:type="spellEnd"/>
            <w:r w:rsidRPr="00404334">
              <w:rPr>
                <w:color w:val="000000"/>
              </w:rPr>
              <w:t xml:space="preserve"> КО» </w:t>
            </w:r>
          </w:p>
          <w:p w:rsidR="00F21672" w:rsidRPr="00404334" w:rsidRDefault="00F21672" w:rsidP="00F21672">
            <w:pPr>
              <w:contextualSpacing/>
              <w:jc w:val="right"/>
              <w:rPr>
                <w:b/>
                <w:color w:val="000000"/>
              </w:rPr>
            </w:pPr>
            <w:r w:rsidRPr="00404334">
              <w:rPr>
                <w:b/>
                <w:color w:val="000000"/>
              </w:rPr>
              <w:t>(Калининград)</w:t>
            </w:r>
          </w:p>
        </w:tc>
      </w:tr>
    </w:tbl>
    <w:p w:rsidR="000D64A1" w:rsidRDefault="000D64A1" w:rsidP="000D64A1">
      <w:pPr>
        <w:ind w:firstLine="851"/>
        <w:jc w:val="right"/>
        <w:rPr>
          <w:b/>
          <w:u w:val="single"/>
        </w:rPr>
      </w:pPr>
    </w:p>
    <w:p w:rsidR="000D64A1" w:rsidRDefault="000D64A1" w:rsidP="000D64A1">
      <w:pPr>
        <w:ind w:firstLine="851"/>
        <w:jc w:val="center"/>
        <w:rPr>
          <w:b/>
          <w:u w:val="single"/>
        </w:rPr>
      </w:pPr>
    </w:p>
    <w:p w:rsidR="000D64A1" w:rsidRPr="00F21672" w:rsidRDefault="00935CB6" w:rsidP="00935CB6">
      <w:pPr>
        <w:jc w:val="both"/>
        <w:rPr>
          <w:b/>
        </w:rPr>
      </w:pPr>
      <w:r w:rsidRPr="00F21672">
        <w:rPr>
          <w:b/>
        </w:rPr>
        <w:t>16:</w:t>
      </w:r>
      <w:r>
        <w:rPr>
          <w:b/>
        </w:rPr>
        <w:t>30</w:t>
      </w:r>
      <w:r w:rsidRPr="00F21672">
        <w:rPr>
          <w:b/>
        </w:rPr>
        <w:t>-1</w:t>
      </w:r>
      <w:r>
        <w:rPr>
          <w:b/>
        </w:rPr>
        <w:t>7</w:t>
      </w:r>
      <w:r w:rsidRPr="00F21672">
        <w:rPr>
          <w:b/>
        </w:rPr>
        <w:t>:30</w:t>
      </w:r>
      <w:r>
        <w:rPr>
          <w:b/>
        </w:rPr>
        <w:t xml:space="preserve"> </w:t>
      </w:r>
      <w:r w:rsidR="000D64A1" w:rsidRPr="00F21672">
        <w:rPr>
          <w:b/>
        </w:rPr>
        <w:t>СОВЕЩАНИЯ Г</w:t>
      </w:r>
      <w:r w:rsidR="001D323B">
        <w:rPr>
          <w:b/>
        </w:rPr>
        <w:t xml:space="preserve">ЛАВНЫХ </w:t>
      </w:r>
      <w:r w:rsidR="000D64A1" w:rsidRPr="00F21672">
        <w:rPr>
          <w:b/>
        </w:rPr>
        <w:t>В</w:t>
      </w:r>
      <w:r w:rsidR="001D323B">
        <w:rPr>
          <w:b/>
        </w:rPr>
        <w:t xml:space="preserve">НЕШТАТНЫХ </w:t>
      </w:r>
      <w:r w:rsidR="000D64A1" w:rsidRPr="00F21672">
        <w:rPr>
          <w:b/>
        </w:rPr>
        <w:t>С</w:t>
      </w:r>
      <w:r w:rsidR="001D323B">
        <w:rPr>
          <w:b/>
        </w:rPr>
        <w:t>ПЕЦИАЛИСТОВ (</w:t>
      </w:r>
      <w:r w:rsidR="001D323B" w:rsidRPr="001D323B">
        <w:rPr>
          <w:b/>
          <w:i/>
        </w:rPr>
        <w:t>по списку</w:t>
      </w:r>
      <w:r w:rsidR="001D323B">
        <w:rPr>
          <w:b/>
        </w:rPr>
        <w:t>)</w:t>
      </w:r>
    </w:p>
    <w:p w:rsidR="006D3648" w:rsidRDefault="006D3648" w:rsidP="00246CA3">
      <w:pPr>
        <w:tabs>
          <w:tab w:val="left" w:pos="0"/>
        </w:tabs>
        <w:jc w:val="center"/>
        <w:rPr>
          <w:b/>
        </w:rPr>
      </w:pPr>
    </w:p>
    <w:p w:rsidR="00246CA3" w:rsidRPr="00F749D3" w:rsidRDefault="00246CA3" w:rsidP="00246CA3">
      <w:pPr>
        <w:tabs>
          <w:tab w:val="left" w:pos="0"/>
        </w:tabs>
        <w:jc w:val="center"/>
        <w:rPr>
          <w:b/>
        </w:rPr>
      </w:pPr>
      <w:r>
        <w:rPr>
          <w:b/>
        </w:rPr>
        <w:lastRenderedPageBreak/>
        <w:t>СЕКЦИОННОЕ ЗАСЕДАНИЕ</w:t>
      </w:r>
    </w:p>
    <w:p w:rsidR="00246CA3" w:rsidRPr="00F749D3" w:rsidRDefault="0011738C" w:rsidP="00246CA3">
      <w:pPr>
        <w:tabs>
          <w:tab w:val="left" w:pos="0"/>
        </w:tabs>
        <w:jc w:val="center"/>
        <w:rPr>
          <w:b/>
        </w:rPr>
      </w:pPr>
      <w:r>
        <w:rPr>
          <w:b/>
        </w:rPr>
        <w:t>«</w:t>
      </w:r>
      <w:r w:rsidR="00246CA3" w:rsidRPr="00F749D3">
        <w:rPr>
          <w:b/>
        </w:rPr>
        <w:t>АКТУАЛЬНЫЕ ВОПРОСЫ МЕДИЦИНЫ ТРУДА</w:t>
      </w:r>
      <w:r>
        <w:rPr>
          <w:b/>
        </w:rPr>
        <w:t>»</w:t>
      </w:r>
    </w:p>
    <w:p w:rsidR="00246CA3" w:rsidRPr="00F749D3" w:rsidRDefault="00246CA3" w:rsidP="00246CA3">
      <w:pPr>
        <w:tabs>
          <w:tab w:val="left" w:pos="0"/>
        </w:tabs>
        <w:ind w:firstLine="709"/>
        <w:jc w:val="center"/>
        <w:rPr>
          <w:b/>
        </w:rPr>
      </w:pPr>
    </w:p>
    <w:p w:rsidR="00E65ADE" w:rsidRPr="008E4323" w:rsidRDefault="00E65ADE" w:rsidP="00E65ADE">
      <w:pPr>
        <w:tabs>
          <w:tab w:val="left" w:pos="0"/>
        </w:tabs>
        <w:rPr>
          <w:b/>
          <w:bCs/>
        </w:rPr>
      </w:pPr>
      <w:r>
        <w:rPr>
          <w:b/>
        </w:rPr>
        <w:t xml:space="preserve">            </w:t>
      </w:r>
      <w:r w:rsidRPr="008E4323">
        <w:rPr>
          <w:b/>
          <w:bCs/>
        </w:rPr>
        <w:t xml:space="preserve">Начало проведения: </w:t>
      </w:r>
      <w:r w:rsidRPr="005D153D">
        <w:rPr>
          <w:bCs/>
        </w:rPr>
        <w:t>09</w:t>
      </w:r>
      <w:r w:rsidRPr="008E4323">
        <w:rPr>
          <w:bCs/>
        </w:rPr>
        <w:t>:</w:t>
      </w:r>
      <w:r>
        <w:rPr>
          <w:bCs/>
        </w:rPr>
        <w:t>0</w:t>
      </w:r>
      <w:r w:rsidRPr="008E4323">
        <w:rPr>
          <w:bCs/>
        </w:rPr>
        <w:t>0,</w:t>
      </w:r>
      <w:r>
        <w:rPr>
          <w:b/>
          <w:bCs/>
        </w:rPr>
        <w:t xml:space="preserve"> </w:t>
      </w:r>
      <w:r w:rsidRPr="00913DBB">
        <w:rPr>
          <w:b/>
          <w:bCs/>
        </w:rPr>
        <w:t>окончание</w:t>
      </w:r>
      <w:r w:rsidRPr="00420F4C">
        <w:rPr>
          <w:b/>
          <w:bCs/>
        </w:rPr>
        <w:t>:</w:t>
      </w:r>
      <w:r>
        <w:rPr>
          <w:b/>
          <w:bCs/>
        </w:rPr>
        <w:t xml:space="preserve"> </w:t>
      </w:r>
      <w:r w:rsidRPr="00F151AD">
        <w:rPr>
          <w:bCs/>
        </w:rPr>
        <w:t>15:50</w:t>
      </w:r>
      <w:r w:rsidRPr="00420F4C">
        <w:rPr>
          <w:bCs/>
        </w:rPr>
        <w:t>,</w:t>
      </w:r>
      <w:r w:rsidRPr="00913DBB">
        <w:rPr>
          <w:bCs/>
        </w:rPr>
        <w:t xml:space="preserve"> </w:t>
      </w:r>
      <w:r w:rsidRPr="00913DBB">
        <w:rPr>
          <w:b/>
          <w:bCs/>
        </w:rPr>
        <w:t>перерыв</w:t>
      </w:r>
      <w:r w:rsidRPr="008E4323">
        <w:rPr>
          <w:b/>
          <w:bCs/>
        </w:rPr>
        <w:t>:</w:t>
      </w:r>
      <w:r w:rsidRPr="008E4323">
        <w:rPr>
          <w:bCs/>
        </w:rPr>
        <w:t xml:space="preserve"> 1</w:t>
      </w:r>
      <w:r>
        <w:rPr>
          <w:bCs/>
        </w:rPr>
        <w:t>2</w:t>
      </w:r>
      <w:r w:rsidRPr="008E4323">
        <w:rPr>
          <w:bCs/>
        </w:rPr>
        <w:t>:</w:t>
      </w:r>
      <w:r>
        <w:rPr>
          <w:bCs/>
        </w:rPr>
        <w:t>3</w:t>
      </w:r>
      <w:r w:rsidRPr="008E4323">
        <w:rPr>
          <w:bCs/>
        </w:rPr>
        <w:t>0-1</w:t>
      </w:r>
      <w:r>
        <w:rPr>
          <w:bCs/>
        </w:rPr>
        <w:t>3</w:t>
      </w:r>
      <w:r w:rsidRPr="008E4323">
        <w:rPr>
          <w:bCs/>
        </w:rPr>
        <w:t>:</w:t>
      </w:r>
      <w:r>
        <w:rPr>
          <w:bCs/>
        </w:rPr>
        <w:t>3</w:t>
      </w:r>
      <w:r w:rsidRPr="008E4323">
        <w:rPr>
          <w:bCs/>
        </w:rPr>
        <w:t>0</w:t>
      </w:r>
    </w:p>
    <w:p w:rsidR="00E65ADE" w:rsidRPr="008E4323" w:rsidRDefault="00E65ADE" w:rsidP="00E65ADE">
      <w:pPr>
        <w:tabs>
          <w:tab w:val="left" w:pos="0"/>
        </w:tabs>
        <w:ind w:firstLine="709"/>
      </w:pPr>
      <w:r w:rsidRPr="008E4323">
        <w:rPr>
          <w:b/>
        </w:rPr>
        <w:t>Место проведения:</w:t>
      </w:r>
      <w:r w:rsidRPr="008E4323">
        <w:t xml:space="preserve"> </w:t>
      </w:r>
      <w:r w:rsidRPr="00A57494">
        <w:rPr>
          <w:bCs/>
        </w:rPr>
        <w:t xml:space="preserve">ул. Кирочная, д.41, </w:t>
      </w:r>
      <w:r w:rsidRPr="005C5162">
        <w:rPr>
          <w:bCs/>
        </w:rPr>
        <w:t xml:space="preserve">патологоанатомический корпус, аудитория 101 </w:t>
      </w:r>
    </w:p>
    <w:p w:rsidR="00E65ADE" w:rsidRPr="008E4323" w:rsidRDefault="00E65ADE" w:rsidP="00E65ADE">
      <w:pPr>
        <w:tabs>
          <w:tab w:val="left" w:pos="0"/>
        </w:tabs>
        <w:ind w:firstLine="709"/>
        <w:jc w:val="center"/>
        <w:rPr>
          <w:b/>
          <w:bCs/>
        </w:rPr>
      </w:pPr>
    </w:p>
    <w:p w:rsidR="00E65ADE" w:rsidRPr="008E4323" w:rsidRDefault="00E65ADE" w:rsidP="00E65ADE">
      <w:pPr>
        <w:tabs>
          <w:tab w:val="left" w:pos="0"/>
        </w:tabs>
        <w:ind w:firstLine="709"/>
        <w:rPr>
          <w:b/>
        </w:rPr>
      </w:pPr>
      <w:r w:rsidRPr="008E4323">
        <w:rPr>
          <w:b/>
        </w:rPr>
        <w:t>МОДЕРАТОРЫ:</w:t>
      </w:r>
    </w:p>
    <w:p w:rsidR="00E65ADE" w:rsidRPr="00612A31" w:rsidRDefault="00E65ADE" w:rsidP="00E65ADE">
      <w:pPr>
        <w:numPr>
          <w:ilvl w:val="0"/>
          <w:numId w:val="4"/>
        </w:numPr>
        <w:tabs>
          <w:tab w:val="left" w:pos="0"/>
        </w:tabs>
        <w:ind w:left="0" w:firstLine="680"/>
        <w:jc w:val="both"/>
        <w:rPr>
          <w:color w:val="000000"/>
        </w:rPr>
      </w:pPr>
      <w:r w:rsidRPr="00612A31">
        <w:rPr>
          <w:color w:val="000000"/>
        </w:rPr>
        <w:t>Гребеньков С.В. – заведующий кафедрой медицины труда ФГБОУ ВО СЗГМУ им. И.И. Мечникова Минздрава России, д.м.н., профессор</w:t>
      </w:r>
    </w:p>
    <w:p w:rsidR="00E65ADE" w:rsidRPr="00612A31" w:rsidRDefault="00E65ADE" w:rsidP="00E65ADE">
      <w:pPr>
        <w:numPr>
          <w:ilvl w:val="0"/>
          <w:numId w:val="4"/>
        </w:numPr>
        <w:tabs>
          <w:tab w:val="left" w:pos="0"/>
        </w:tabs>
        <w:ind w:left="0" w:firstLine="680"/>
        <w:jc w:val="both"/>
        <w:rPr>
          <w:color w:val="000000"/>
        </w:rPr>
      </w:pPr>
      <w:r w:rsidRPr="00612A31">
        <w:rPr>
          <w:color w:val="000000"/>
        </w:rPr>
        <w:t>Шилов В.В. – заведующий кафедрой токсикологии и медицинской защиты в чрезвычайных ситуациях ФГБОУ ВО СЗГМУ им. И.И. Мечникова Минздрава России, д.м.н., профессор</w:t>
      </w:r>
    </w:p>
    <w:p w:rsidR="00E65ADE" w:rsidRPr="00612A31" w:rsidRDefault="00E65ADE" w:rsidP="00E65ADE">
      <w:pPr>
        <w:pStyle w:val="af7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68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Шиган</w:t>
      </w:r>
      <w:proofErr w:type="spellEnd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Е.Е. - заведующий отделом по международному сотрудничеству и информационной политике ФГБНУ «Научно-исследовательский институт медицины труда им. академика Н.Ф. </w:t>
      </w:r>
      <w:proofErr w:type="spellStart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Измерова</w:t>
      </w:r>
      <w:proofErr w:type="spellEnd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», д.м.н. </w:t>
      </w:r>
    </w:p>
    <w:p w:rsidR="00E65ADE" w:rsidRPr="00612A31" w:rsidRDefault="00E65ADE" w:rsidP="00E65ADE">
      <w:pPr>
        <w:pStyle w:val="af7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68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Фатхутдинова</w:t>
      </w:r>
      <w:proofErr w:type="spellEnd"/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Л.М. - заведующий кафедрой гигиены, медицины труда ФГБОУ ВО Казанский ГМУ Минздрава России, д.м.н., профессор</w:t>
      </w:r>
    </w:p>
    <w:p w:rsidR="00E65ADE" w:rsidRPr="00612A31" w:rsidRDefault="00E65ADE" w:rsidP="00E65ADE">
      <w:pPr>
        <w:tabs>
          <w:tab w:val="left" w:pos="0"/>
        </w:tabs>
        <w:ind w:left="709"/>
        <w:jc w:val="both"/>
        <w:rPr>
          <w:color w:val="000000"/>
        </w:rPr>
      </w:pPr>
    </w:p>
    <w:p w:rsidR="00E65ADE" w:rsidRPr="00612A31" w:rsidRDefault="00E65ADE" w:rsidP="00E65ADE">
      <w:pPr>
        <w:tabs>
          <w:tab w:val="left" w:pos="0"/>
        </w:tabs>
        <w:ind w:firstLine="709"/>
        <w:jc w:val="both"/>
        <w:rPr>
          <w:color w:val="000000"/>
        </w:rPr>
      </w:pPr>
      <w:r w:rsidRPr="00755287">
        <w:rPr>
          <w:b/>
        </w:rPr>
        <w:t>СЕКРЕТАРЬ:</w:t>
      </w:r>
      <w:r w:rsidRPr="00612A31">
        <w:rPr>
          <w:color w:val="000000"/>
        </w:rPr>
        <w:t xml:space="preserve"> Довгуша Л.В. – доцент кафедры медицины труда ФГБОУ ВО СЗГМУ им. И.И. Мечникова Минздрава России, к.м.н., доцент</w:t>
      </w:r>
    </w:p>
    <w:p w:rsidR="00E65ADE" w:rsidRPr="008E4323" w:rsidRDefault="00E65ADE" w:rsidP="00E65ADE">
      <w:pPr>
        <w:ind w:firstLine="709"/>
        <w:jc w:val="both"/>
        <w:rPr>
          <w:b/>
          <w:iCs/>
        </w:rPr>
      </w:pPr>
      <w:r w:rsidRPr="00612A31">
        <w:rPr>
          <w:b/>
          <w:color w:val="000000"/>
        </w:rPr>
        <w:t xml:space="preserve"> </w:t>
      </w:r>
    </w:p>
    <w:p w:rsidR="00E65ADE" w:rsidRPr="008E4323" w:rsidRDefault="00E65ADE" w:rsidP="00E65ADE">
      <w:pPr>
        <w:tabs>
          <w:tab w:val="left" w:pos="0"/>
        </w:tabs>
        <w:jc w:val="center"/>
        <w:rPr>
          <w:b/>
        </w:rPr>
      </w:pPr>
      <w:r w:rsidRPr="008E4323">
        <w:rPr>
          <w:b/>
        </w:rPr>
        <w:t>СЕКЦИОННЫЕ ДОКЛАДЫ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E65ADE" w:rsidRPr="00511248" w:rsidTr="00E65ADE">
        <w:trPr>
          <w:trHeight w:val="258"/>
        </w:trPr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  <w:bCs/>
              </w:rPr>
              <w:t>9:</w:t>
            </w:r>
            <w:r w:rsidRPr="00511248">
              <w:rPr>
                <w:b/>
                <w:bCs/>
                <w:lang w:val="en-US"/>
              </w:rPr>
              <w:t>0</w:t>
            </w:r>
            <w:r w:rsidRPr="00511248">
              <w:rPr>
                <w:b/>
                <w:bCs/>
              </w:rPr>
              <w:t>0</w:t>
            </w:r>
            <w:r w:rsidRPr="00511248">
              <w:rPr>
                <w:b/>
              </w:rPr>
              <w:t xml:space="preserve"> – 9</w:t>
            </w:r>
            <w:r w:rsidRPr="00511248">
              <w:rPr>
                <w:b/>
                <w:bCs/>
              </w:rPr>
              <w:t>:</w:t>
            </w:r>
            <w:r w:rsidRPr="00511248">
              <w:rPr>
                <w:b/>
                <w:bCs/>
                <w:lang w:val="en-US"/>
              </w:rPr>
              <w:t>30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b/>
              </w:rPr>
              <w:t xml:space="preserve">Жизнь </w:t>
            </w:r>
            <w:proofErr w:type="spellStart"/>
            <w:r w:rsidRPr="00511248">
              <w:rPr>
                <w:b/>
              </w:rPr>
              <w:t>з.д.н</w:t>
            </w:r>
            <w:proofErr w:type="spellEnd"/>
            <w:r w:rsidRPr="00511248">
              <w:rPr>
                <w:b/>
              </w:rPr>
              <w:t xml:space="preserve">. В.М. </w:t>
            </w:r>
            <w:proofErr w:type="spellStart"/>
            <w:r w:rsidRPr="00511248">
              <w:rPr>
                <w:b/>
              </w:rPr>
              <w:t>Ретнёва</w:t>
            </w:r>
            <w:proofErr w:type="spellEnd"/>
            <w:r w:rsidRPr="00511248">
              <w:rPr>
                <w:b/>
              </w:rPr>
              <w:t xml:space="preserve"> и его вклад в медицину труда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i/>
                <w:u w:val="single"/>
              </w:rPr>
              <w:t>Гребеньков Сергей Васильевич</w:t>
            </w:r>
            <w:r w:rsidRPr="00511248">
              <w:t>, ФГБОУ ВО СЗГМУ им. И.И. Мечникова Минздрава России; заведующий кафедрой медицины труда, д.м.н., профессор, Санкт-Петербург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9:</w:t>
            </w:r>
            <w:r w:rsidRPr="00511248">
              <w:rPr>
                <w:b/>
                <w:color w:val="000000"/>
                <w:lang w:val="en-US"/>
              </w:rPr>
              <w:t>30</w:t>
            </w:r>
            <w:r w:rsidRPr="00511248">
              <w:rPr>
                <w:b/>
                <w:color w:val="000000"/>
              </w:rPr>
              <w:t>-</w:t>
            </w:r>
            <w:r w:rsidRPr="00511248">
              <w:rPr>
                <w:b/>
                <w:color w:val="000000"/>
                <w:lang w:val="en-US"/>
              </w:rPr>
              <w:t>9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5</w:t>
            </w:r>
            <w:r w:rsidRPr="00511248">
              <w:rPr>
                <w:b/>
                <w:color w:val="000000"/>
              </w:rPr>
              <w:t xml:space="preserve">0 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Динамика профессиональной заболеваемости в Северо-Западном федеральном округе в 2025 г.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  <w:rPr>
                <w:color w:val="000000"/>
              </w:rPr>
            </w:pPr>
            <w:r w:rsidRPr="00511248">
              <w:rPr>
                <w:i/>
                <w:color w:val="000000"/>
                <w:u w:val="single"/>
              </w:rPr>
              <w:t>Андреенко Олег Николаевич</w:t>
            </w:r>
            <w:r w:rsidRPr="00511248">
              <w:rPr>
                <w:color w:val="000000"/>
              </w:rPr>
              <w:t>, ФБУН «СЗНЦ гигиены и общественного здоровья», заместитель главного врача по медицинской части и клинико-экспертной работе, Санкт-Петербург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  <w:color w:val="000000"/>
                <w:lang w:val="en-US"/>
              </w:rPr>
              <w:t>9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5</w:t>
            </w:r>
            <w:r w:rsidRPr="00511248">
              <w:rPr>
                <w:b/>
                <w:color w:val="000000"/>
              </w:rPr>
              <w:t>0 – 10:</w:t>
            </w:r>
            <w:r w:rsidRPr="00511248">
              <w:rPr>
                <w:b/>
                <w:color w:val="000000"/>
                <w:lang w:val="en-US"/>
              </w:rPr>
              <w:t>10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r w:rsidRPr="00511248">
              <w:rPr>
                <w:b/>
                <w:color w:val="000000"/>
              </w:rPr>
              <w:t>Профессиональный стандарт и клинические рекомендации в практике врача-</w:t>
            </w:r>
            <w:proofErr w:type="spellStart"/>
            <w:r w:rsidRPr="00511248">
              <w:rPr>
                <w:b/>
                <w:color w:val="000000"/>
              </w:rPr>
              <w:t>профпатолога</w:t>
            </w:r>
            <w:proofErr w:type="spellEnd"/>
            <w:r w:rsidRPr="00511248">
              <w:rPr>
                <w:b/>
                <w:color w:val="000000"/>
              </w:rPr>
              <w:t xml:space="preserve"> 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  <w:rPr>
                <w:i/>
                <w:color w:val="000000"/>
              </w:rPr>
            </w:pPr>
            <w:proofErr w:type="spellStart"/>
            <w:r w:rsidRPr="00511248">
              <w:rPr>
                <w:i/>
                <w:color w:val="000000"/>
                <w:u w:val="single"/>
              </w:rPr>
              <w:t>Шиган</w:t>
            </w:r>
            <w:proofErr w:type="spellEnd"/>
            <w:r w:rsidRPr="00511248">
              <w:rPr>
                <w:i/>
                <w:color w:val="000000"/>
                <w:u w:val="single"/>
              </w:rPr>
              <w:t xml:space="preserve"> Евгений Евгеньевич</w:t>
            </w:r>
            <w:r w:rsidRPr="00511248">
              <w:rPr>
                <w:i/>
                <w:color w:val="000000"/>
              </w:rPr>
              <w:t xml:space="preserve">, </w:t>
            </w:r>
            <w:r w:rsidRPr="00511248">
              <w:t xml:space="preserve">ФГБНУ «НИИ медицины труда имени академика Н.Ф. </w:t>
            </w:r>
            <w:proofErr w:type="spellStart"/>
            <w:r w:rsidRPr="00511248">
              <w:t>Измерова</w:t>
            </w:r>
            <w:proofErr w:type="spellEnd"/>
            <w:r w:rsidRPr="00511248">
              <w:t>»</w:t>
            </w:r>
            <w:r w:rsidRPr="00511248">
              <w:rPr>
                <w:color w:val="000000"/>
              </w:rPr>
              <w:t xml:space="preserve">, </w:t>
            </w:r>
            <w:r w:rsidRPr="00511248">
              <w:t>з</w:t>
            </w:r>
            <w:r w:rsidRPr="00511248">
              <w:rPr>
                <w:color w:val="000000"/>
              </w:rPr>
              <w:t>аместитель директора по организационной работе и международному сотрудничеству, д.м.н., Москва.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  <w:color w:val="000000"/>
              </w:rPr>
              <w:t>10:</w:t>
            </w:r>
            <w:r w:rsidRPr="00511248">
              <w:rPr>
                <w:b/>
                <w:color w:val="000000"/>
                <w:lang w:val="en-US"/>
              </w:rPr>
              <w:t>1</w:t>
            </w:r>
            <w:r w:rsidRPr="00511248">
              <w:rPr>
                <w:b/>
                <w:color w:val="000000"/>
              </w:rPr>
              <w:t>0-10:</w:t>
            </w:r>
            <w:r w:rsidRPr="00511248">
              <w:rPr>
                <w:b/>
                <w:color w:val="000000"/>
                <w:lang w:val="en-US"/>
              </w:rPr>
              <w:t>30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Современные тенденции реабилитации в медико-социальной экспертизе в 2026 г.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color w:val="000000"/>
              </w:rPr>
            </w:pPr>
            <w:proofErr w:type="spellStart"/>
            <w:r w:rsidRPr="00511248">
              <w:rPr>
                <w:i/>
                <w:color w:val="000000"/>
                <w:u w:val="single"/>
              </w:rPr>
              <w:t>Пенина</w:t>
            </w:r>
            <w:proofErr w:type="spellEnd"/>
            <w:r w:rsidRPr="00511248">
              <w:rPr>
                <w:i/>
                <w:color w:val="000000"/>
                <w:u w:val="single"/>
              </w:rPr>
              <w:t xml:space="preserve"> Галина Олеговна</w:t>
            </w:r>
            <w:r w:rsidRPr="00511248">
              <w:rPr>
                <w:color w:val="000000"/>
              </w:rPr>
              <w:t>, ФГБОУ ВО «СГУ им. Питирима Сорокина», зав. кафедрой неврологии, психиатрии и специальных клинических дисциплин, д.м.н., профессор, Санкт-Петербург.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10:</w:t>
            </w:r>
            <w:r w:rsidRPr="00511248">
              <w:rPr>
                <w:b/>
                <w:color w:val="000000"/>
                <w:lang w:val="en-US"/>
              </w:rPr>
              <w:t>3</w:t>
            </w:r>
            <w:r w:rsidRPr="00511248">
              <w:rPr>
                <w:b/>
                <w:color w:val="000000"/>
              </w:rPr>
              <w:t>0-1</w:t>
            </w:r>
            <w:r w:rsidRPr="00511248">
              <w:rPr>
                <w:b/>
                <w:color w:val="000000"/>
                <w:lang w:val="en-US"/>
              </w:rPr>
              <w:t>0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5</w:t>
            </w:r>
            <w:r w:rsidRPr="00511248">
              <w:rPr>
                <w:b/>
                <w:color w:val="000000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Актуальные вопросы экспертизы профпригодности при аллергических заболеваниях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color w:val="000000"/>
              </w:rPr>
            </w:pPr>
            <w:proofErr w:type="spellStart"/>
            <w:r w:rsidRPr="00511248">
              <w:rPr>
                <w:i/>
                <w:color w:val="000000"/>
                <w:u w:val="single"/>
              </w:rPr>
              <w:t>Еселевич</w:t>
            </w:r>
            <w:proofErr w:type="spellEnd"/>
            <w:r w:rsidRPr="00511248">
              <w:rPr>
                <w:i/>
                <w:color w:val="000000"/>
                <w:u w:val="single"/>
              </w:rPr>
              <w:t xml:space="preserve"> Светлана Анатольевна</w:t>
            </w:r>
            <w:r w:rsidRPr="00511248">
              <w:rPr>
                <w:color w:val="000000"/>
              </w:rPr>
              <w:t xml:space="preserve">, ГБУЗ ЛО «Центр </w:t>
            </w:r>
            <w:proofErr w:type="spellStart"/>
            <w:r w:rsidRPr="00511248">
              <w:rPr>
                <w:color w:val="000000"/>
              </w:rPr>
              <w:t>профпатологии</w:t>
            </w:r>
            <w:proofErr w:type="spellEnd"/>
            <w:r w:rsidRPr="00511248">
              <w:rPr>
                <w:color w:val="000000"/>
              </w:rPr>
              <w:t>»,  врач-</w:t>
            </w:r>
            <w:proofErr w:type="spellStart"/>
            <w:r w:rsidRPr="00511248">
              <w:rPr>
                <w:color w:val="000000"/>
              </w:rPr>
              <w:t>профпатолог</w:t>
            </w:r>
            <w:proofErr w:type="spellEnd"/>
            <w:r w:rsidRPr="00511248">
              <w:rPr>
                <w:color w:val="000000"/>
              </w:rPr>
              <w:t>, к.м.н., Ленинградская область</w:t>
            </w:r>
          </w:p>
          <w:p w:rsidR="00E65ADE" w:rsidRPr="00511248" w:rsidRDefault="00E65ADE" w:rsidP="00E65ADE">
            <w:pPr>
              <w:rPr>
                <w:color w:val="000000"/>
              </w:rPr>
            </w:pPr>
            <w:proofErr w:type="spellStart"/>
            <w:r w:rsidRPr="00511248">
              <w:rPr>
                <w:i/>
                <w:color w:val="000000"/>
              </w:rPr>
              <w:t>Балунов</w:t>
            </w:r>
            <w:proofErr w:type="spellEnd"/>
            <w:r w:rsidRPr="00511248">
              <w:rPr>
                <w:i/>
                <w:color w:val="000000"/>
              </w:rPr>
              <w:t xml:space="preserve"> В. Д.</w:t>
            </w:r>
            <w:r w:rsidRPr="00511248">
              <w:rPr>
                <w:color w:val="000000"/>
              </w:rPr>
              <w:t xml:space="preserve">, </w:t>
            </w:r>
            <w:r w:rsidRPr="00511248">
              <w:rPr>
                <w:i/>
                <w:color w:val="000000"/>
              </w:rPr>
              <w:t>к.м.н., Ленинградская область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</w:rPr>
              <w:t>1</w:t>
            </w:r>
            <w:r w:rsidRPr="00511248">
              <w:rPr>
                <w:b/>
                <w:lang w:val="en-US"/>
              </w:rPr>
              <w:t>0</w:t>
            </w:r>
            <w:r w:rsidRPr="00511248">
              <w:rPr>
                <w:b/>
              </w:rPr>
              <w:t>:</w:t>
            </w:r>
            <w:r w:rsidRPr="00511248">
              <w:rPr>
                <w:b/>
                <w:lang w:val="en-US"/>
              </w:rPr>
              <w:t>5</w:t>
            </w:r>
            <w:r w:rsidRPr="00511248">
              <w:rPr>
                <w:b/>
              </w:rPr>
              <w:t>0-1</w:t>
            </w:r>
            <w:r w:rsidRPr="00511248">
              <w:rPr>
                <w:b/>
                <w:lang w:val="en-US"/>
              </w:rPr>
              <w:t>1</w:t>
            </w:r>
            <w:r w:rsidRPr="00511248">
              <w:rPr>
                <w:b/>
              </w:rPr>
              <w:t>:</w:t>
            </w:r>
            <w:r w:rsidRPr="00511248">
              <w:rPr>
                <w:b/>
                <w:lang w:val="en-US"/>
              </w:rPr>
              <w:t>10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b/>
              </w:rPr>
              <w:t xml:space="preserve"> </w:t>
            </w:r>
            <w:r w:rsidRPr="00511248">
              <w:rPr>
                <w:b/>
                <w:color w:val="000000"/>
              </w:rPr>
              <w:t xml:space="preserve">Итоги деятельности Городского Центра </w:t>
            </w:r>
            <w:proofErr w:type="spellStart"/>
            <w:r w:rsidRPr="00511248">
              <w:rPr>
                <w:b/>
                <w:color w:val="000000"/>
              </w:rPr>
              <w:t>профпатологии</w:t>
            </w:r>
            <w:proofErr w:type="spellEnd"/>
            <w:r w:rsidRPr="00511248">
              <w:rPr>
                <w:b/>
                <w:color w:val="000000"/>
              </w:rPr>
              <w:t xml:space="preserve"> СПб ГБУЗ «Городская Мариинская больница»  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color w:val="000000"/>
              </w:rPr>
            </w:pPr>
            <w:proofErr w:type="spellStart"/>
            <w:r w:rsidRPr="00511248">
              <w:rPr>
                <w:i/>
                <w:color w:val="000000"/>
                <w:u w:val="single"/>
              </w:rPr>
              <w:t>Змановская</w:t>
            </w:r>
            <w:proofErr w:type="spellEnd"/>
            <w:r w:rsidRPr="00511248">
              <w:rPr>
                <w:i/>
                <w:color w:val="000000"/>
                <w:u w:val="single"/>
              </w:rPr>
              <w:t xml:space="preserve"> Татьяна Леонидовна</w:t>
            </w:r>
            <w:r w:rsidRPr="00511248">
              <w:rPr>
                <w:color w:val="000000"/>
              </w:rPr>
              <w:t xml:space="preserve">, СПб ГБУЗ «Городская Мариинская больница», руководитель Городского Центра </w:t>
            </w:r>
            <w:proofErr w:type="spellStart"/>
            <w:r w:rsidRPr="00511248">
              <w:rPr>
                <w:color w:val="000000"/>
              </w:rPr>
              <w:t>профпатологии</w:t>
            </w:r>
            <w:proofErr w:type="spellEnd"/>
            <w:r w:rsidRPr="00511248">
              <w:rPr>
                <w:color w:val="000000"/>
              </w:rPr>
              <w:t xml:space="preserve"> и реабилитации профессиональных больных, Санкт-Петербург</w:t>
            </w:r>
            <w:r w:rsidRPr="00511248">
              <w:rPr>
                <w:i/>
                <w:color w:val="000000"/>
                <w:u w:val="single"/>
              </w:rPr>
              <w:t xml:space="preserve"> 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</w:rPr>
              <w:lastRenderedPageBreak/>
              <w:t>11:</w:t>
            </w:r>
            <w:r w:rsidRPr="00511248">
              <w:rPr>
                <w:b/>
                <w:lang w:val="en-US"/>
              </w:rPr>
              <w:t>1</w:t>
            </w:r>
            <w:r w:rsidRPr="00511248">
              <w:rPr>
                <w:b/>
              </w:rPr>
              <w:t>0-11:</w:t>
            </w:r>
            <w:r w:rsidRPr="00511248">
              <w:rPr>
                <w:b/>
                <w:lang w:val="en-US"/>
              </w:rPr>
              <w:t>30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</w:rPr>
            </w:pPr>
            <w:r w:rsidRPr="00511248">
              <w:rPr>
                <w:b/>
              </w:rPr>
              <w:t>К вопросу охраны здоровья медицинских работников в России (на примере Мурманской области в 1996-2025 гг.)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color w:val="000000"/>
              </w:rPr>
            </w:pPr>
            <w:proofErr w:type="spellStart"/>
            <w:r w:rsidRPr="00511248">
              <w:rPr>
                <w:i/>
                <w:color w:val="000000"/>
                <w:u w:val="single"/>
              </w:rPr>
              <w:t>Cюрин</w:t>
            </w:r>
            <w:proofErr w:type="spellEnd"/>
            <w:r w:rsidRPr="00511248">
              <w:rPr>
                <w:i/>
                <w:color w:val="000000"/>
                <w:u w:val="single"/>
              </w:rPr>
              <w:t xml:space="preserve"> Сергей Алексеевич</w:t>
            </w:r>
            <w:r w:rsidRPr="00511248">
              <w:rPr>
                <w:color w:val="000000"/>
              </w:rPr>
              <w:t>, ФБУН «СЗНЦ гигиены и общественного здоровья», старший научный сотрудник отдела гигиены, д.м.н., Санкт-Петербург.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511248">
              <w:rPr>
                <w:b/>
                <w:color w:val="000000"/>
              </w:rPr>
              <w:t>11:</w:t>
            </w:r>
            <w:r w:rsidRPr="00511248">
              <w:rPr>
                <w:b/>
                <w:color w:val="000000"/>
                <w:lang w:val="en-US"/>
              </w:rPr>
              <w:t>30</w:t>
            </w:r>
            <w:r w:rsidRPr="00511248">
              <w:rPr>
                <w:b/>
                <w:color w:val="000000"/>
              </w:rPr>
              <w:t>-1</w:t>
            </w:r>
            <w:r w:rsidRPr="00511248">
              <w:rPr>
                <w:b/>
                <w:color w:val="000000"/>
                <w:lang w:val="en-US"/>
              </w:rPr>
              <w:t>1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5</w:t>
            </w:r>
            <w:r w:rsidRPr="00511248">
              <w:rPr>
                <w:b/>
                <w:color w:val="000000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</w:rPr>
            </w:pPr>
            <w:r w:rsidRPr="00511248">
              <w:rPr>
                <w:b/>
              </w:rPr>
              <w:t xml:space="preserve">Подготовка специалистов по </w:t>
            </w:r>
            <w:proofErr w:type="spellStart"/>
            <w:r w:rsidRPr="00511248">
              <w:rPr>
                <w:b/>
              </w:rPr>
              <w:t>профпатологии</w:t>
            </w:r>
            <w:proofErr w:type="spellEnd"/>
            <w:r w:rsidRPr="00511248">
              <w:rPr>
                <w:b/>
              </w:rPr>
              <w:t>: проблемы и перспективы</w:t>
            </w:r>
          </w:p>
        </w:tc>
      </w:tr>
      <w:tr w:rsidR="00E65ADE" w:rsidRPr="00511248" w:rsidTr="00E65ADE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i/>
                <w:color w:val="000000"/>
                <w:spacing w:val="4"/>
                <w:u w:val="single"/>
              </w:rPr>
            </w:pPr>
            <w:r w:rsidRPr="00511248">
              <w:rPr>
                <w:i/>
                <w:color w:val="000000"/>
                <w:spacing w:val="4"/>
                <w:u w:val="single"/>
              </w:rPr>
              <w:t xml:space="preserve">Шиманская Тина </w:t>
            </w:r>
            <w:proofErr w:type="spellStart"/>
            <w:r w:rsidRPr="00511248">
              <w:rPr>
                <w:i/>
                <w:color w:val="000000"/>
                <w:spacing w:val="4"/>
                <w:u w:val="single"/>
              </w:rPr>
              <w:t>Георгиенва</w:t>
            </w:r>
            <w:proofErr w:type="spellEnd"/>
            <w:r w:rsidRPr="00511248">
              <w:rPr>
                <w:i/>
                <w:color w:val="000000"/>
                <w:spacing w:val="4"/>
                <w:u w:val="single"/>
              </w:rPr>
              <w:t xml:space="preserve">, </w:t>
            </w:r>
            <w:r w:rsidRPr="00511248">
              <w:rPr>
                <w:color w:val="000000"/>
              </w:rPr>
              <w:t>ФГБОУ ВО СЗГМУ им. И.И. Мечникова Минздрава России;  доцент кафедры  медицины труда, к.м.н.,  Санкт-Петербург</w:t>
            </w:r>
          </w:p>
          <w:p w:rsidR="00E65ADE" w:rsidRPr="00511248" w:rsidRDefault="00E65ADE" w:rsidP="00E65ADE">
            <w:pPr>
              <w:jc w:val="both"/>
              <w:rPr>
                <w:color w:val="000000"/>
              </w:rPr>
            </w:pPr>
            <w:r w:rsidRPr="00511248">
              <w:rPr>
                <w:i/>
                <w:color w:val="000000"/>
                <w:spacing w:val="4"/>
              </w:rPr>
              <w:t>Милутка Е.В</w:t>
            </w:r>
            <w:r w:rsidRPr="00511248">
              <w:rPr>
                <w:color w:val="000000"/>
                <w:spacing w:val="4"/>
              </w:rPr>
              <w:t xml:space="preserve">., </w:t>
            </w:r>
            <w:r w:rsidRPr="00511248">
              <w:rPr>
                <w:i/>
                <w:color w:val="000000"/>
                <w:spacing w:val="4"/>
              </w:rPr>
              <w:t>к.м.н., доцент;</w:t>
            </w:r>
            <w:r w:rsidRPr="00511248">
              <w:rPr>
                <w:color w:val="000000"/>
                <w:spacing w:val="4"/>
              </w:rPr>
              <w:t xml:space="preserve"> </w:t>
            </w:r>
            <w:r w:rsidRPr="00511248">
              <w:rPr>
                <w:i/>
                <w:color w:val="000000"/>
                <w:spacing w:val="4"/>
              </w:rPr>
              <w:t xml:space="preserve">Довгуша Л.В., к.м.н., доцент, Санкт-Петербург  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  <w:color w:val="000000"/>
              </w:rPr>
              <w:t>1</w:t>
            </w:r>
            <w:r w:rsidRPr="00511248">
              <w:rPr>
                <w:b/>
                <w:color w:val="000000"/>
                <w:lang w:val="en-US"/>
              </w:rPr>
              <w:t>1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5</w:t>
            </w:r>
            <w:r w:rsidRPr="00511248">
              <w:rPr>
                <w:b/>
                <w:color w:val="000000"/>
              </w:rPr>
              <w:t>0-1</w:t>
            </w:r>
            <w:r w:rsidRPr="00511248">
              <w:rPr>
                <w:b/>
                <w:color w:val="000000"/>
                <w:lang w:val="en-US"/>
              </w:rPr>
              <w:t>2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10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Проблемы и перспективы гигиенического нормирования и контроля электромагнитных полей в условиях научно-технического развития страны</w:t>
            </w:r>
          </w:p>
        </w:tc>
      </w:tr>
      <w:tr w:rsidR="00E65ADE" w:rsidRPr="00511248" w:rsidTr="00E65ADE">
        <w:trPr>
          <w:trHeight w:val="888"/>
        </w:trPr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</w:pPr>
            <w:r w:rsidRPr="00511248">
              <w:rPr>
                <w:i/>
                <w:color w:val="0F1115"/>
                <w:u w:val="single"/>
                <w:shd w:val="clear" w:color="auto" w:fill="FFFFFF"/>
              </w:rPr>
              <w:t>Перов Сергей Юрьевич,</w:t>
            </w:r>
            <w:r w:rsidRPr="00511248">
              <w:rPr>
                <w:i/>
                <w:color w:val="0F1115"/>
                <w:shd w:val="clear" w:color="auto" w:fill="FFFFFF"/>
              </w:rPr>
              <w:t xml:space="preserve"> </w:t>
            </w:r>
            <w:r w:rsidRPr="00511248">
              <w:t xml:space="preserve">ФГБНУ «НИИ медицины труда имени академика Н.Ф. </w:t>
            </w:r>
            <w:proofErr w:type="spellStart"/>
            <w:r w:rsidRPr="00511248">
              <w:t>Измерова</w:t>
            </w:r>
            <w:proofErr w:type="spellEnd"/>
            <w:r w:rsidRPr="00511248">
              <w:t>», заведующий лабораторией электромагнитных полей, д.м.н., Москва</w:t>
            </w:r>
          </w:p>
          <w:p w:rsidR="00E65ADE" w:rsidRPr="00511248" w:rsidRDefault="00E65ADE" w:rsidP="00E65ADE">
            <w:pPr>
              <w:rPr>
                <w:i/>
              </w:rPr>
            </w:pPr>
            <w:r w:rsidRPr="00511248">
              <w:rPr>
                <w:i/>
              </w:rPr>
              <w:t xml:space="preserve">Рубцова Н.Б., д.б.н., профессор, </w:t>
            </w:r>
            <w:proofErr w:type="spellStart"/>
            <w:r w:rsidRPr="00511248">
              <w:rPr>
                <w:i/>
              </w:rPr>
              <w:t>Белав</w:t>
            </w:r>
            <w:proofErr w:type="spellEnd"/>
            <w:r w:rsidRPr="00511248">
              <w:rPr>
                <w:i/>
              </w:rPr>
              <w:t xml:space="preserve"> О.В., </w:t>
            </w:r>
            <w:proofErr w:type="spellStart"/>
            <w:r w:rsidRPr="00511248">
              <w:rPr>
                <w:i/>
              </w:rPr>
              <w:t>Кормилицин</w:t>
            </w:r>
            <w:proofErr w:type="spellEnd"/>
            <w:r w:rsidRPr="00511248">
              <w:rPr>
                <w:i/>
              </w:rPr>
              <w:t xml:space="preserve"> А.А., Москва</w:t>
            </w:r>
          </w:p>
        </w:tc>
      </w:tr>
      <w:tr w:rsidR="00E65ADE" w:rsidRPr="00511248" w:rsidTr="00E65ADE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  <w:color w:val="000000"/>
              </w:rPr>
              <w:t>1</w:t>
            </w:r>
            <w:r w:rsidRPr="00511248">
              <w:rPr>
                <w:b/>
                <w:color w:val="000000"/>
                <w:lang w:val="en-US"/>
              </w:rPr>
              <w:t>2</w:t>
            </w:r>
            <w:r w:rsidRPr="00511248">
              <w:rPr>
                <w:b/>
                <w:color w:val="000000"/>
              </w:rPr>
              <w:t>:</w:t>
            </w:r>
            <w:r w:rsidRPr="00511248">
              <w:rPr>
                <w:b/>
                <w:color w:val="000000"/>
                <w:lang w:val="en-US"/>
              </w:rPr>
              <w:t>1</w:t>
            </w:r>
            <w:r w:rsidRPr="00511248">
              <w:rPr>
                <w:b/>
                <w:color w:val="000000"/>
              </w:rPr>
              <w:t>0 – 1</w:t>
            </w:r>
            <w:r w:rsidRPr="00511248">
              <w:rPr>
                <w:b/>
                <w:color w:val="000000"/>
                <w:lang w:val="en-US"/>
              </w:rPr>
              <w:t>2</w:t>
            </w:r>
            <w:r w:rsidRPr="00511248">
              <w:rPr>
                <w:b/>
                <w:color w:val="000000"/>
              </w:rPr>
              <w:t>:3</w:t>
            </w:r>
            <w:r w:rsidRPr="00511248">
              <w:rPr>
                <w:b/>
                <w:color w:val="000000"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Влияние промышленных мелкодисперсных аэрозолей на дыхательную систему работников литейного производства</w:t>
            </w:r>
          </w:p>
        </w:tc>
      </w:tr>
      <w:tr w:rsidR="00E65ADE" w:rsidRPr="00511248" w:rsidTr="00E65ADE">
        <w:trPr>
          <w:trHeight w:val="1124"/>
        </w:trPr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pStyle w:val="af9"/>
              <w:spacing w:before="0" w:beforeAutospacing="0" w:after="0" w:afterAutospacing="0"/>
              <w:ind w:firstLine="0"/>
              <w:rPr>
                <w:color w:val="0F1115"/>
                <w:shd w:val="clear" w:color="auto" w:fill="FFFFFF"/>
              </w:rPr>
            </w:pPr>
            <w:proofErr w:type="spellStart"/>
            <w:r w:rsidRPr="00511248">
              <w:rPr>
                <w:i/>
                <w:color w:val="0F1115"/>
                <w:u w:val="single"/>
                <w:shd w:val="clear" w:color="auto" w:fill="FFFFFF"/>
              </w:rPr>
              <w:t>Фатхутдинова</w:t>
            </w:r>
            <w:proofErr w:type="spellEnd"/>
            <w:r w:rsidRPr="00511248">
              <w:rPr>
                <w:i/>
                <w:color w:val="0F1115"/>
                <w:u w:val="single"/>
                <w:shd w:val="clear" w:color="auto" w:fill="FFFFFF"/>
              </w:rPr>
              <w:t xml:space="preserve"> Лилия </w:t>
            </w:r>
            <w:proofErr w:type="spellStart"/>
            <w:r w:rsidRPr="00511248">
              <w:rPr>
                <w:i/>
                <w:color w:val="0F1115"/>
                <w:u w:val="single"/>
                <w:shd w:val="clear" w:color="auto" w:fill="FFFFFF"/>
              </w:rPr>
              <w:t>Минвагизовна</w:t>
            </w:r>
            <w:proofErr w:type="spellEnd"/>
            <w:r w:rsidRPr="00511248">
              <w:rPr>
                <w:i/>
                <w:color w:val="0F1115"/>
                <w:u w:val="single"/>
                <w:shd w:val="clear" w:color="auto" w:fill="FFFFFF"/>
              </w:rPr>
              <w:t>,</w:t>
            </w:r>
            <w:r w:rsidRPr="00511248">
              <w:rPr>
                <w:color w:val="0F1115"/>
                <w:shd w:val="clear" w:color="auto" w:fill="FFFFFF"/>
              </w:rPr>
              <w:t xml:space="preserve"> ФГБОУ  Казанский  ГМУ Минздрава России, заведующий кафедрой гигиены, медицины труда, д.м.н., профессор, Казань.</w:t>
            </w:r>
          </w:p>
          <w:p w:rsidR="00E65ADE" w:rsidRPr="00511248" w:rsidRDefault="00E65ADE" w:rsidP="00E65ADE">
            <w:pPr>
              <w:pStyle w:val="af9"/>
              <w:spacing w:before="0" w:beforeAutospacing="0" w:after="0" w:afterAutospacing="0"/>
              <w:ind w:firstLine="0"/>
              <w:rPr>
                <w:i/>
                <w:color w:val="000000"/>
              </w:rPr>
            </w:pPr>
            <w:r w:rsidRPr="00511248">
              <w:rPr>
                <w:i/>
                <w:color w:val="0F1115"/>
                <w:shd w:val="clear" w:color="auto" w:fill="FFFFFF"/>
              </w:rPr>
              <w:t>Волкова М.А., Казань</w:t>
            </w:r>
          </w:p>
        </w:tc>
      </w:tr>
    </w:tbl>
    <w:p w:rsidR="00E65ADE" w:rsidRPr="00511248" w:rsidRDefault="00E65ADE" w:rsidP="00E65ADE">
      <w:pPr>
        <w:contextualSpacing/>
        <w:jc w:val="center"/>
        <w:rPr>
          <w:i/>
        </w:rPr>
      </w:pPr>
      <w:r w:rsidRPr="00511248">
        <w:rPr>
          <w:i/>
        </w:rPr>
        <w:t>12:</w:t>
      </w:r>
      <w:r w:rsidRPr="00511248">
        <w:rPr>
          <w:i/>
          <w:lang w:val="en-US"/>
        </w:rPr>
        <w:t>30</w:t>
      </w:r>
      <w:r w:rsidRPr="00511248">
        <w:rPr>
          <w:i/>
        </w:rPr>
        <w:t xml:space="preserve"> – 13:30 ПЕРЕРЫВ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  <w:bCs/>
              </w:rPr>
              <w:t>1</w:t>
            </w:r>
            <w:r w:rsidRPr="00511248">
              <w:rPr>
                <w:b/>
                <w:bCs/>
                <w:lang w:val="en-US"/>
              </w:rPr>
              <w:t>3</w:t>
            </w:r>
            <w:r w:rsidRPr="00511248">
              <w:rPr>
                <w:b/>
                <w:bCs/>
              </w:rPr>
              <w:t>:30</w:t>
            </w:r>
            <w:r w:rsidRPr="00511248">
              <w:rPr>
                <w:b/>
              </w:rPr>
              <w:t xml:space="preserve"> – </w:t>
            </w:r>
            <w:r w:rsidRPr="00511248">
              <w:rPr>
                <w:b/>
                <w:bCs/>
              </w:rPr>
              <w:t>1</w:t>
            </w:r>
            <w:r w:rsidRPr="00511248">
              <w:rPr>
                <w:b/>
                <w:bCs/>
                <w:lang w:val="en-US"/>
              </w:rPr>
              <w:t>3</w:t>
            </w:r>
            <w:r w:rsidRPr="00511248">
              <w:rPr>
                <w:b/>
                <w:bCs/>
              </w:rPr>
              <w:t>:5</w:t>
            </w:r>
            <w:r w:rsidRPr="00511248">
              <w:rPr>
                <w:b/>
                <w:bCs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Оценка влияния условий труда на заболеваемость работников никелевого производства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i/>
                <w:u w:val="single"/>
              </w:rPr>
            </w:pPr>
            <w:r w:rsidRPr="00511248">
              <w:rPr>
                <w:i/>
                <w:u w:val="single"/>
              </w:rPr>
              <w:t xml:space="preserve">Никанов Александр Николаевич, </w:t>
            </w:r>
            <w:r w:rsidRPr="00511248">
              <w:rPr>
                <w:color w:val="000000"/>
              </w:rPr>
              <w:t xml:space="preserve"> ФБУН «СЗНЦ гигиены и общественного здоровья», зав. научным отделением </w:t>
            </w:r>
            <w:proofErr w:type="spellStart"/>
            <w:r w:rsidRPr="00511248">
              <w:rPr>
                <w:color w:val="000000"/>
              </w:rPr>
              <w:t>профпатологии</w:t>
            </w:r>
            <w:proofErr w:type="spellEnd"/>
            <w:r w:rsidRPr="00511248">
              <w:rPr>
                <w:color w:val="000000"/>
              </w:rPr>
              <w:t>, к.м.н., Санкт-Петербург</w:t>
            </w:r>
          </w:p>
          <w:p w:rsidR="00E65ADE" w:rsidRPr="00511248" w:rsidRDefault="00E65ADE" w:rsidP="00E65ADE">
            <w:pPr>
              <w:rPr>
                <w:b/>
                <w:color w:val="000000"/>
              </w:rPr>
            </w:pPr>
            <w:r w:rsidRPr="00511248">
              <w:rPr>
                <w:i/>
              </w:rPr>
              <w:t>Шилов В.В.</w:t>
            </w:r>
            <w:r w:rsidRPr="00511248">
              <w:rPr>
                <w:b/>
                <w:i/>
              </w:rPr>
              <w:t xml:space="preserve">, </w:t>
            </w:r>
            <w:r w:rsidRPr="00511248">
              <w:rPr>
                <w:i/>
              </w:rPr>
              <w:t>д.м.н., профессор, Санкт-Петербург</w:t>
            </w:r>
            <w:r w:rsidRPr="00511248">
              <w:rPr>
                <w:i/>
                <w:u w:val="single"/>
              </w:rPr>
              <w:t xml:space="preserve"> 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</w:rPr>
              <w:t>1</w:t>
            </w:r>
            <w:r w:rsidRPr="00511248">
              <w:rPr>
                <w:b/>
                <w:lang w:val="en-US"/>
              </w:rPr>
              <w:t>3</w:t>
            </w:r>
            <w:r w:rsidRPr="00511248">
              <w:rPr>
                <w:b/>
              </w:rPr>
              <w:t>:50-14:1</w:t>
            </w:r>
            <w:r w:rsidRPr="00511248">
              <w:rPr>
                <w:b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  <w:color w:val="000000"/>
              </w:rPr>
            </w:pPr>
            <w:r w:rsidRPr="00511248">
              <w:rPr>
                <w:b/>
                <w:color w:val="000000"/>
              </w:rPr>
              <w:t>Технологии производства и факторы профессионального риска на современных предприятиях судостроения и судоремонта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color w:val="000000"/>
              </w:rPr>
            </w:pPr>
            <w:r w:rsidRPr="00511248">
              <w:rPr>
                <w:i/>
                <w:color w:val="000000"/>
                <w:u w:val="single"/>
              </w:rPr>
              <w:t>Кирьянова Марина Николаевна</w:t>
            </w:r>
            <w:r w:rsidRPr="00511248">
              <w:rPr>
                <w:color w:val="000000"/>
              </w:rPr>
              <w:t xml:space="preserve">,  ФБУН «СЗНЦ гигиены и общественного здоровья», </w:t>
            </w:r>
            <w:proofErr w:type="spellStart"/>
            <w:r w:rsidRPr="00511248">
              <w:rPr>
                <w:color w:val="000000"/>
              </w:rPr>
              <w:t>с.н.с</w:t>
            </w:r>
            <w:proofErr w:type="spellEnd"/>
            <w:r w:rsidRPr="00511248">
              <w:rPr>
                <w:color w:val="000000"/>
              </w:rPr>
              <w:t>., отдела гигиены, к.м.н.,</w:t>
            </w:r>
            <w:r w:rsidRPr="00511248">
              <w:t xml:space="preserve"> </w:t>
            </w:r>
            <w:r w:rsidRPr="00511248">
              <w:rPr>
                <w:color w:val="000000"/>
              </w:rPr>
              <w:t>Санкт-Петербург</w:t>
            </w:r>
          </w:p>
          <w:p w:rsidR="00E65ADE" w:rsidRPr="00511248" w:rsidRDefault="00E65ADE" w:rsidP="00E65ADE">
            <w:pPr>
              <w:rPr>
                <w:b/>
                <w:i/>
              </w:rPr>
            </w:pPr>
            <w:r w:rsidRPr="00511248">
              <w:rPr>
                <w:i/>
                <w:color w:val="000000"/>
              </w:rPr>
              <w:t>Ковшов А. А., к.м.н., Санкт-Петербург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</w:rPr>
              <w:t>14:10-1</w:t>
            </w:r>
            <w:r w:rsidRPr="00511248">
              <w:rPr>
                <w:b/>
                <w:lang w:val="en-US"/>
              </w:rPr>
              <w:t>4</w:t>
            </w:r>
            <w:r w:rsidRPr="00511248">
              <w:rPr>
                <w:b/>
              </w:rPr>
              <w:t>:3</w:t>
            </w:r>
            <w:r w:rsidRPr="00511248">
              <w:rPr>
                <w:b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b/>
              </w:rPr>
              <w:t>Анализ причин серии судебных исков работников судоремонтного предприятия к ведомственной МСЧ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i/>
                <w:u w:val="single"/>
              </w:rPr>
              <w:t>Бойко Иван Васильевич,</w:t>
            </w:r>
            <w:r w:rsidRPr="00511248">
              <w:rPr>
                <w:i/>
              </w:rPr>
              <w:t xml:space="preserve"> </w:t>
            </w:r>
            <w:r w:rsidRPr="00511248">
              <w:t xml:space="preserve">ФГБОУ ВО СЗГМУ им. И.И. Мечникова Минздрава России; профессор кафедры медицины труда, д.м.н., доцент;  </w:t>
            </w:r>
            <w:r w:rsidRPr="00511248">
              <w:rPr>
                <w:color w:val="000000"/>
              </w:rPr>
              <w:t>ФБУН «СЗНЦ гигиены и общественного здоровья»</w:t>
            </w:r>
            <w:r w:rsidRPr="00511248">
              <w:t>, врач-</w:t>
            </w:r>
            <w:proofErr w:type="spellStart"/>
            <w:r w:rsidRPr="00511248">
              <w:t>профпатолог</w:t>
            </w:r>
            <w:proofErr w:type="spellEnd"/>
            <w:r w:rsidRPr="00511248">
              <w:t>, Санкт-Петербург</w:t>
            </w:r>
          </w:p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i/>
              </w:rPr>
              <w:t>Сухова Я.М., к.м.н., Санкт-Петербург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  <w:color w:val="000000"/>
              </w:rPr>
              <w:t>1</w:t>
            </w:r>
            <w:r w:rsidRPr="00511248">
              <w:rPr>
                <w:b/>
                <w:color w:val="000000"/>
                <w:lang w:val="en-US"/>
              </w:rPr>
              <w:t>4</w:t>
            </w:r>
            <w:r w:rsidRPr="00511248">
              <w:rPr>
                <w:b/>
                <w:color w:val="000000"/>
              </w:rPr>
              <w:t>:30 – 14:5</w:t>
            </w:r>
            <w:r w:rsidRPr="00511248">
              <w:rPr>
                <w:b/>
                <w:color w:val="000000"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b/>
              </w:rPr>
              <w:t>Гигиеническая характеристика производственных процессов операторов контакт центров в условиях цифровой трансформации их труда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jc w:val="both"/>
            </w:pPr>
            <w:r w:rsidRPr="00511248">
              <w:rPr>
                <w:i/>
                <w:u w:val="single"/>
              </w:rPr>
              <w:t>Беляев Виталий Робертович,</w:t>
            </w:r>
            <w:r w:rsidRPr="00511248">
              <w:rPr>
                <w:i/>
              </w:rPr>
              <w:t xml:space="preserve"> </w:t>
            </w:r>
            <w:r w:rsidRPr="00511248">
              <w:t>ФГБОУ ВО СЗГМУ им. И.И. Мечникова Минздрава России; ведущий научный сотрудник НИЛ арктической медицины, к.м.н., Санкт-Петербург</w:t>
            </w:r>
          </w:p>
          <w:p w:rsidR="00E65ADE" w:rsidRPr="00511248" w:rsidRDefault="00E65ADE" w:rsidP="00E65ADE">
            <w:pPr>
              <w:tabs>
                <w:tab w:val="left" w:pos="0"/>
              </w:tabs>
              <w:jc w:val="both"/>
              <w:rPr>
                <w:i/>
              </w:rPr>
            </w:pPr>
            <w:r w:rsidRPr="00511248">
              <w:rPr>
                <w:i/>
              </w:rPr>
              <w:t>Чащин М.В., д.м.н., Санкт-Петербург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  <w:lang w:val="en-US"/>
              </w:rPr>
            </w:pPr>
            <w:r w:rsidRPr="00511248">
              <w:rPr>
                <w:b/>
              </w:rPr>
              <w:t>14:50-15:1</w:t>
            </w:r>
            <w:r w:rsidRPr="00511248">
              <w:rPr>
                <w:b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  <w:color w:val="000000"/>
              </w:rPr>
            </w:pPr>
            <w:proofErr w:type="spellStart"/>
            <w:r w:rsidRPr="00511248">
              <w:rPr>
                <w:b/>
                <w:color w:val="000000"/>
              </w:rPr>
              <w:t>Производственно</w:t>
            </w:r>
            <w:proofErr w:type="spellEnd"/>
            <w:r w:rsidRPr="00511248">
              <w:rPr>
                <w:b/>
                <w:color w:val="000000"/>
              </w:rPr>
              <w:t xml:space="preserve"> обусловленная патология кожи: перекрёстные триггеры патогенных сенсибилизаций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4744B1" w:rsidP="00E65ADE">
            <w:pPr>
              <w:jc w:val="both"/>
              <w:rPr>
                <w:i/>
                <w:color w:val="000000"/>
              </w:rPr>
            </w:pPr>
            <w:proofErr w:type="spellStart"/>
            <w:r w:rsidRPr="00947934">
              <w:rPr>
                <w:i/>
                <w:color w:val="000000"/>
                <w:u w:val="single"/>
              </w:rPr>
              <w:t>Измерова</w:t>
            </w:r>
            <w:proofErr w:type="spellEnd"/>
            <w:r w:rsidRPr="00947934">
              <w:rPr>
                <w:i/>
                <w:color w:val="000000"/>
                <w:u w:val="single"/>
              </w:rPr>
              <w:t xml:space="preserve"> </w:t>
            </w:r>
            <w:r w:rsidR="00BA7FCC" w:rsidRPr="00947934">
              <w:rPr>
                <w:i/>
                <w:color w:val="000000"/>
                <w:u w:val="single"/>
              </w:rPr>
              <w:t>Наталья Ивановна</w:t>
            </w:r>
            <w:r w:rsidRPr="00511248">
              <w:rPr>
                <w:i/>
                <w:color w:val="000000"/>
              </w:rPr>
              <w:t xml:space="preserve">, </w:t>
            </w:r>
            <w:r w:rsidR="00E65ADE" w:rsidRPr="00511248">
              <w:t xml:space="preserve">ФГБНУ «НИИ медицины труда имени академика Н.Ф. </w:t>
            </w:r>
            <w:proofErr w:type="spellStart"/>
            <w:r w:rsidR="00E65ADE" w:rsidRPr="00511248">
              <w:t>Измерова</w:t>
            </w:r>
            <w:proofErr w:type="spellEnd"/>
            <w:r w:rsidR="00E65ADE" w:rsidRPr="00511248">
              <w:t>»</w:t>
            </w:r>
            <w:r w:rsidR="00E65ADE" w:rsidRPr="00511248">
              <w:rPr>
                <w:color w:val="000000"/>
              </w:rPr>
              <w:t xml:space="preserve">, </w:t>
            </w:r>
            <w:r w:rsidR="00BA7FCC" w:rsidRPr="00511248">
              <w:rPr>
                <w:color w:val="000000"/>
              </w:rPr>
              <w:t xml:space="preserve">Главный научный сотрудник </w:t>
            </w:r>
            <w:r w:rsidR="00E65ADE" w:rsidRPr="00511248">
              <w:rPr>
                <w:color w:val="000000"/>
              </w:rPr>
              <w:t xml:space="preserve">клинического отдела профессиональных и </w:t>
            </w:r>
            <w:proofErr w:type="spellStart"/>
            <w:r w:rsidR="00E65ADE" w:rsidRPr="00511248">
              <w:rPr>
                <w:color w:val="000000"/>
              </w:rPr>
              <w:t>производственно</w:t>
            </w:r>
            <w:proofErr w:type="spellEnd"/>
            <w:r w:rsidR="00BA7FCC" w:rsidRPr="00511248">
              <w:rPr>
                <w:color w:val="000000"/>
              </w:rPr>
              <w:t xml:space="preserve"> </w:t>
            </w:r>
            <w:r w:rsidR="00E65ADE" w:rsidRPr="00511248">
              <w:rPr>
                <w:color w:val="000000"/>
              </w:rPr>
              <w:t xml:space="preserve">обусловленных заболеваний, </w:t>
            </w:r>
            <w:r w:rsidR="00BA7FCC" w:rsidRPr="00511248">
              <w:rPr>
                <w:color w:val="000000"/>
              </w:rPr>
              <w:t xml:space="preserve">Заслуженный врач РФ, </w:t>
            </w:r>
            <w:r w:rsidRPr="00511248">
              <w:rPr>
                <w:color w:val="000000"/>
              </w:rPr>
              <w:t>д.м.н.,</w:t>
            </w:r>
            <w:r w:rsidR="00BA7FCC" w:rsidRPr="00511248">
              <w:rPr>
                <w:color w:val="000000"/>
              </w:rPr>
              <w:t xml:space="preserve"> профессор</w:t>
            </w:r>
            <w:r w:rsidRPr="00511248">
              <w:rPr>
                <w:color w:val="000000"/>
              </w:rPr>
              <w:t>,</w:t>
            </w:r>
            <w:r w:rsidRPr="00511248">
              <w:rPr>
                <w:i/>
                <w:color w:val="000000"/>
              </w:rPr>
              <w:t xml:space="preserve"> </w:t>
            </w:r>
            <w:r w:rsidR="00E65ADE" w:rsidRPr="00511248">
              <w:rPr>
                <w:color w:val="000000"/>
              </w:rPr>
              <w:t>Москва</w:t>
            </w:r>
            <w:r w:rsidR="00E65ADE" w:rsidRPr="00511248">
              <w:rPr>
                <w:i/>
                <w:color w:val="000000"/>
              </w:rPr>
              <w:t xml:space="preserve">  </w:t>
            </w:r>
          </w:p>
          <w:p w:rsidR="00E65ADE" w:rsidRPr="00511248" w:rsidRDefault="004744B1" w:rsidP="004744B1">
            <w:pPr>
              <w:jc w:val="both"/>
              <w:rPr>
                <w:i/>
                <w:color w:val="000000"/>
              </w:rPr>
            </w:pPr>
            <w:r w:rsidRPr="00511248">
              <w:rPr>
                <w:i/>
                <w:color w:val="000000"/>
              </w:rPr>
              <w:t>Чистова И.Я., к.м.н.,</w:t>
            </w:r>
            <w:r w:rsidRPr="00511248">
              <w:rPr>
                <w:color w:val="000000"/>
              </w:rPr>
              <w:t xml:space="preserve"> </w:t>
            </w:r>
            <w:proofErr w:type="spellStart"/>
            <w:r w:rsidRPr="00511248">
              <w:rPr>
                <w:i/>
                <w:color w:val="000000"/>
              </w:rPr>
              <w:t>Петинаци</w:t>
            </w:r>
            <w:proofErr w:type="spellEnd"/>
            <w:r w:rsidRPr="00511248">
              <w:rPr>
                <w:i/>
                <w:color w:val="000000"/>
              </w:rPr>
              <w:t xml:space="preserve"> Я.А., к.м.н.,</w:t>
            </w:r>
            <w:r w:rsidRPr="00511248">
              <w:rPr>
                <w:color w:val="000000"/>
              </w:rPr>
              <w:t xml:space="preserve"> </w:t>
            </w:r>
            <w:r w:rsidR="00E65ADE" w:rsidRPr="00511248">
              <w:rPr>
                <w:i/>
                <w:color w:val="000000"/>
              </w:rPr>
              <w:t xml:space="preserve">Москва  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</w:rPr>
              <w:t>15:10 – 1</w:t>
            </w:r>
            <w:r w:rsidRPr="00511248">
              <w:rPr>
                <w:b/>
                <w:lang w:val="en-US"/>
              </w:rPr>
              <w:t>5</w:t>
            </w:r>
            <w:r w:rsidRPr="00511248">
              <w:rPr>
                <w:b/>
              </w:rPr>
              <w:t>:3</w:t>
            </w:r>
            <w:r w:rsidRPr="00511248">
              <w:rPr>
                <w:b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rPr>
                <w:b/>
              </w:rPr>
            </w:pPr>
            <w:r w:rsidRPr="00511248">
              <w:rPr>
                <w:b/>
              </w:rPr>
              <w:t>Динамика условий труда и профессионального риска у работников газотранспортных предприятий РФ</w:t>
            </w:r>
          </w:p>
        </w:tc>
      </w:tr>
      <w:tr w:rsidR="00E65ADE" w:rsidRPr="00511248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i/>
                <w:color w:val="000000"/>
                <w:spacing w:val="4"/>
                <w:u w:val="single"/>
              </w:rPr>
            </w:pPr>
            <w:r w:rsidRPr="00511248">
              <w:rPr>
                <w:i/>
                <w:u w:val="single"/>
              </w:rPr>
              <w:t>Гребеньков Сергей Васильевич</w:t>
            </w:r>
            <w:r w:rsidRPr="00511248">
              <w:t>, ФГБОУ ВО СЗГМУ им. И.И. Мечникова Минздрава России; заведующий кафедрой медицины труда, д.м.н., профессор, Санкт-Петербург</w:t>
            </w:r>
          </w:p>
          <w:p w:rsidR="00E65ADE" w:rsidRPr="00511248" w:rsidRDefault="00E65ADE" w:rsidP="00E65ADE">
            <w:pPr>
              <w:jc w:val="both"/>
              <w:rPr>
                <w:color w:val="000000"/>
              </w:rPr>
            </w:pPr>
            <w:r w:rsidRPr="00511248">
              <w:rPr>
                <w:i/>
                <w:color w:val="000000"/>
                <w:spacing w:val="4"/>
              </w:rPr>
              <w:t>Иконникова Н.В., Ухта, Бойко И.В., д.м.н., Санкт-Петербург</w:t>
            </w:r>
          </w:p>
        </w:tc>
      </w:tr>
      <w:tr w:rsidR="00E65ADE" w:rsidRPr="00511248" w:rsidTr="00BA7FCC">
        <w:tc>
          <w:tcPr>
            <w:tcW w:w="1555" w:type="dxa"/>
            <w:vMerge w:val="restart"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b/>
                <w:lang w:val="en-US"/>
              </w:rPr>
            </w:pPr>
            <w:r w:rsidRPr="00511248">
              <w:rPr>
                <w:b/>
              </w:rPr>
              <w:t>1</w:t>
            </w:r>
            <w:r w:rsidRPr="00511248">
              <w:rPr>
                <w:b/>
                <w:lang w:val="en-US"/>
              </w:rPr>
              <w:t>5</w:t>
            </w:r>
            <w:r w:rsidRPr="00511248">
              <w:rPr>
                <w:b/>
              </w:rPr>
              <w:t>:3</w:t>
            </w:r>
            <w:r w:rsidRPr="00511248">
              <w:rPr>
                <w:b/>
                <w:lang w:val="en-US"/>
              </w:rPr>
              <w:t>0</w:t>
            </w:r>
            <w:r w:rsidRPr="00511248">
              <w:rPr>
                <w:b/>
              </w:rPr>
              <w:t xml:space="preserve"> – 1</w:t>
            </w:r>
            <w:r w:rsidRPr="00511248">
              <w:rPr>
                <w:b/>
                <w:lang w:val="en-US"/>
              </w:rPr>
              <w:t>5</w:t>
            </w:r>
            <w:r w:rsidRPr="00511248">
              <w:rPr>
                <w:b/>
              </w:rPr>
              <w:t>:5</w:t>
            </w:r>
            <w:r w:rsidRPr="00511248">
              <w:rPr>
                <w:b/>
                <w:lang w:val="en-US"/>
              </w:rPr>
              <w:t>0</w:t>
            </w: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b/>
              </w:rPr>
            </w:pPr>
            <w:r w:rsidRPr="00511248">
              <w:rPr>
                <w:b/>
              </w:rPr>
              <w:t>Методические подходы к оценке риска здоровью медицинских работников</w:t>
            </w:r>
          </w:p>
        </w:tc>
      </w:tr>
      <w:tr w:rsidR="00E65ADE" w:rsidRPr="008E4323" w:rsidTr="00BA7FCC">
        <w:tc>
          <w:tcPr>
            <w:tcW w:w="1555" w:type="dxa"/>
            <w:vMerge/>
            <w:shd w:val="clear" w:color="auto" w:fill="auto"/>
          </w:tcPr>
          <w:p w:rsidR="00E65ADE" w:rsidRPr="00511248" w:rsidRDefault="00E65ADE" w:rsidP="00E65ADE">
            <w:pPr>
              <w:tabs>
                <w:tab w:val="left" w:pos="0"/>
              </w:tabs>
              <w:ind w:right="-108"/>
              <w:jc w:val="both"/>
              <w:rPr>
                <w:color w:val="000000"/>
              </w:rPr>
            </w:pPr>
          </w:p>
        </w:tc>
        <w:tc>
          <w:tcPr>
            <w:tcW w:w="8079" w:type="dxa"/>
            <w:shd w:val="clear" w:color="auto" w:fill="auto"/>
          </w:tcPr>
          <w:p w:rsidR="00E65ADE" w:rsidRPr="00511248" w:rsidRDefault="00E65ADE" w:rsidP="00E65ADE">
            <w:pPr>
              <w:jc w:val="both"/>
              <w:rPr>
                <w:color w:val="000000"/>
                <w:spacing w:val="4"/>
              </w:rPr>
            </w:pPr>
            <w:r w:rsidRPr="00511248">
              <w:rPr>
                <w:i/>
                <w:color w:val="000000"/>
                <w:spacing w:val="4"/>
                <w:u w:val="single"/>
              </w:rPr>
              <w:t>Ковшов Александр Александрович</w:t>
            </w:r>
            <w:r w:rsidRPr="00511248">
              <w:rPr>
                <w:i/>
                <w:color w:val="000000"/>
                <w:spacing w:val="4"/>
              </w:rPr>
              <w:t xml:space="preserve">, </w:t>
            </w:r>
            <w:r w:rsidRPr="00511248">
              <w:rPr>
                <w:color w:val="000000"/>
              </w:rPr>
              <w:t>ФБУН «СЗНЦ гигиены и общественного здоровья»</w:t>
            </w:r>
            <w:r w:rsidRPr="00511248">
              <w:rPr>
                <w:color w:val="000000"/>
                <w:spacing w:val="4"/>
              </w:rPr>
              <w:t xml:space="preserve">, </w:t>
            </w:r>
            <w:proofErr w:type="spellStart"/>
            <w:r w:rsidRPr="00511248">
              <w:rPr>
                <w:color w:val="000000"/>
                <w:spacing w:val="4"/>
              </w:rPr>
              <w:t>и.о</w:t>
            </w:r>
            <w:proofErr w:type="spellEnd"/>
            <w:r w:rsidRPr="00511248">
              <w:rPr>
                <w:color w:val="000000"/>
                <w:spacing w:val="4"/>
              </w:rPr>
              <w:t xml:space="preserve">. руководителя отдела гигиены, </w:t>
            </w:r>
            <w:proofErr w:type="spellStart"/>
            <w:r w:rsidRPr="00511248">
              <w:rPr>
                <w:color w:val="000000"/>
                <w:spacing w:val="4"/>
              </w:rPr>
              <w:t>в.н.с</w:t>
            </w:r>
            <w:proofErr w:type="spellEnd"/>
            <w:r w:rsidRPr="00511248">
              <w:rPr>
                <w:color w:val="000000"/>
                <w:spacing w:val="4"/>
              </w:rPr>
              <w:t xml:space="preserve">., к.м.н., Санкт-Петербург </w:t>
            </w:r>
          </w:p>
          <w:p w:rsidR="00E65ADE" w:rsidRPr="00511248" w:rsidRDefault="00E65ADE" w:rsidP="00E65ADE">
            <w:pPr>
              <w:jc w:val="both"/>
              <w:rPr>
                <w:color w:val="000000"/>
              </w:rPr>
            </w:pPr>
            <w:r w:rsidRPr="00511248">
              <w:rPr>
                <w:i/>
                <w:color w:val="000000"/>
                <w:spacing w:val="4"/>
              </w:rPr>
              <w:t xml:space="preserve">Степанян А.А., </w:t>
            </w:r>
            <w:proofErr w:type="spellStart"/>
            <w:r w:rsidRPr="00511248">
              <w:rPr>
                <w:i/>
                <w:color w:val="000000"/>
                <w:spacing w:val="4"/>
              </w:rPr>
              <w:t>Выучейская</w:t>
            </w:r>
            <w:proofErr w:type="spellEnd"/>
            <w:r w:rsidRPr="00511248">
              <w:rPr>
                <w:i/>
                <w:color w:val="000000"/>
                <w:spacing w:val="4"/>
              </w:rPr>
              <w:t xml:space="preserve"> Д.С., Кирьянова М.Н., Санкт-Петербург</w:t>
            </w:r>
          </w:p>
        </w:tc>
      </w:tr>
      <w:tr w:rsidR="00E65ADE" w:rsidRPr="008E4323" w:rsidTr="00BA7FCC">
        <w:tc>
          <w:tcPr>
            <w:tcW w:w="9634" w:type="dxa"/>
            <w:gridSpan w:val="2"/>
            <w:shd w:val="clear" w:color="auto" w:fill="auto"/>
          </w:tcPr>
          <w:p w:rsidR="00E65ADE" w:rsidRPr="0081603A" w:rsidRDefault="00E65ADE" w:rsidP="00E65ADE">
            <w:pPr>
              <w:jc w:val="both"/>
              <w:rPr>
                <w:i/>
                <w:color w:val="000000"/>
              </w:rPr>
            </w:pPr>
            <w:r w:rsidRPr="0081603A">
              <w:rPr>
                <w:b/>
                <w:iCs/>
              </w:rPr>
              <w:t>Подведение итогов работы секционного заседания</w:t>
            </w:r>
          </w:p>
        </w:tc>
      </w:tr>
    </w:tbl>
    <w:p w:rsidR="00E65ADE" w:rsidRDefault="00E65ADE" w:rsidP="00E65ADE"/>
    <w:p w:rsidR="00246CA3" w:rsidRPr="00612A31" w:rsidRDefault="00246CA3" w:rsidP="000D64A1">
      <w:pPr>
        <w:jc w:val="center"/>
        <w:rPr>
          <w:b/>
          <w:color w:val="000000"/>
        </w:rPr>
      </w:pPr>
    </w:p>
    <w:p w:rsidR="000D64A1" w:rsidRPr="00612A31" w:rsidRDefault="000D64A1" w:rsidP="000D64A1">
      <w:pPr>
        <w:jc w:val="center"/>
        <w:rPr>
          <w:b/>
          <w:color w:val="000000"/>
        </w:rPr>
        <w:sectPr w:rsidR="000D64A1" w:rsidRPr="00612A31" w:rsidSect="00D94EBB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D64A1" w:rsidRPr="00762903" w:rsidRDefault="001D323B" w:rsidP="000D64A1">
      <w:pPr>
        <w:tabs>
          <w:tab w:val="left" w:pos="0"/>
        </w:tabs>
        <w:jc w:val="center"/>
        <w:rPr>
          <w:b/>
          <w:color w:val="000000"/>
        </w:rPr>
      </w:pPr>
      <w:r w:rsidRPr="00762903">
        <w:rPr>
          <w:b/>
        </w:rPr>
        <w:lastRenderedPageBreak/>
        <w:t>СПб ГБУЗ «Городской гериатрический медико-социальный центр»</w:t>
      </w:r>
    </w:p>
    <w:p w:rsidR="000D64A1" w:rsidRDefault="000D64A1" w:rsidP="000D64A1">
      <w:pPr>
        <w:spacing w:line="276" w:lineRule="auto"/>
        <w:jc w:val="center"/>
        <w:rPr>
          <w:b/>
        </w:rPr>
      </w:pPr>
    </w:p>
    <w:p w:rsidR="000D64A1" w:rsidRPr="00E22BA0" w:rsidRDefault="000D64A1" w:rsidP="000D64A1">
      <w:pPr>
        <w:spacing w:line="276" w:lineRule="auto"/>
        <w:jc w:val="center"/>
        <w:rPr>
          <w:b/>
        </w:rPr>
      </w:pPr>
      <w:r>
        <w:rPr>
          <w:b/>
        </w:rPr>
        <w:t>СЕКЦИОННОЕ ЗАСЕДАНИЕ</w:t>
      </w:r>
    </w:p>
    <w:p w:rsidR="000D64A1" w:rsidRPr="00E22BA0" w:rsidRDefault="0011738C" w:rsidP="000D64A1">
      <w:pPr>
        <w:spacing w:line="276" w:lineRule="auto"/>
        <w:jc w:val="center"/>
        <w:rPr>
          <w:b/>
        </w:rPr>
      </w:pPr>
      <w:r>
        <w:rPr>
          <w:b/>
        </w:rPr>
        <w:t>«</w:t>
      </w:r>
      <w:r w:rsidR="000D64A1" w:rsidRPr="00E22BA0">
        <w:rPr>
          <w:b/>
        </w:rPr>
        <w:t>ПРОФИЛАКТИЧЕСКАЯ ГЕРИАТРИЯ: СТРАТЕГИИ ЗДОРОВОГО ДОЛГОЛЕТИЯ</w:t>
      </w:r>
      <w:r>
        <w:rPr>
          <w:b/>
        </w:rPr>
        <w:t>»</w:t>
      </w:r>
    </w:p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0D64A1" w:rsidRDefault="000D64A1" w:rsidP="000D64A1">
      <w:pPr>
        <w:tabs>
          <w:tab w:val="left" w:pos="0"/>
        </w:tabs>
        <w:ind w:firstLine="709"/>
        <w:rPr>
          <w:b/>
          <w:bCs/>
        </w:rPr>
      </w:pPr>
      <w:r w:rsidRPr="00F749D3">
        <w:rPr>
          <w:b/>
          <w:bCs/>
        </w:rPr>
        <w:t>Начало проведения</w:t>
      </w:r>
      <w:r w:rsidRPr="00641A42">
        <w:rPr>
          <w:b/>
          <w:bCs/>
        </w:rPr>
        <w:t xml:space="preserve">: </w:t>
      </w:r>
      <w:r>
        <w:rPr>
          <w:bCs/>
        </w:rPr>
        <w:t>10</w:t>
      </w:r>
      <w:r w:rsidRPr="00641A42">
        <w:rPr>
          <w:bCs/>
        </w:rPr>
        <w:t xml:space="preserve">:00, </w:t>
      </w:r>
      <w:r w:rsidRPr="00641A42">
        <w:rPr>
          <w:b/>
          <w:bCs/>
        </w:rPr>
        <w:t xml:space="preserve">окончание: </w:t>
      </w:r>
      <w:r>
        <w:rPr>
          <w:bCs/>
        </w:rPr>
        <w:t>13:0</w:t>
      </w:r>
      <w:r w:rsidRPr="00641A42">
        <w:rPr>
          <w:bCs/>
        </w:rPr>
        <w:t>0</w:t>
      </w:r>
      <w:r>
        <w:rPr>
          <w:bCs/>
        </w:rPr>
        <w:t xml:space="preserve">  </w:t>
      </w:r>
    </w:p>
    <w:p w:rsidR="000D64A1" w:rsidRDefault="000D64A1" w:rsidP="000D64A1">
      <w:pPr>
        <w:tabs>
          <w:tab w:val="left" w:pos="0"/>
        </w:tabs>
        <w:ind w:firstLine="709"/>
        <w:rPr>
          <w:b/>
        </w:rPr>
      </w:pPr>
      <w:r w:rsidRPr="00F749D3">
        <w:rPr>
          <w:b/>
          <w:bCs/>
        </w:rPr>
        <w:t xml:space="preserve">Место проведения: </w:t>
      </w:r>
      <w:r>
        <w:t>наб. реки Фонтанки, д. 148, конференц-зал</w:t>
      </w:r>
    </w:p>
    <w:p w:rsidR="000D64A1" w:rsidRDefault="000D64A1" w:rsidP="000D64A1">
      <w:pPr>
        <w:tabs>
          <w:tab w:val="left" w:pos="0"/>
        </w:tabs>
        <w:spacing w:after="160" w:line="259" w:lineRule="auto"/>
        <w:ind w:firstLine="709"/>
        <w:rPr>
          <w:b/>
          <w:bCs/>
        </w:rPr>
      </w:pPr>
      <w:r w:rsidRPr="00F749D3">
        <w:rPr>
          <w:b/>
          <w:bCs/>
        </w:rPr>
        <w:t>МОДЕРАТОР:</w:t>
      </w:r>
    </w:p>
    <w:p w:rsidR="000D64A1" w:rsidRDefault="000D64A1" w:rsidP="000D64A1">
      <w:pPr>
        <w:pStyle w:val="af7"/>
        <w:numPr>
          <w:ilvl w:val="0"/>
          <w:numId w:val="3"/>
        </w:numPr>
        <w:tabs>
          <w:tab w:val="left" w:pos="0"/>
        </w:tabs>
        <w:spacing w:after="160" w:line="259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429D5">
        <w:rPr>
          <w:rFonts w:ascii="Times New Roman" w:eastAsia="Times New Roman" w:hAnsi="Times New Roman"/>
          <w:sz w:val="24"/>
          <w:szCs w:val="24"/>
          <w:lang w:eastAsia="ru-RU"/>
        </w:rPr>
        <w:t>Сафонова Ю</w:t>
      </w:r>
      <w:r w:rsidR="005A656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6429D5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5A6567">
        <w:rPr>
          <w:rFonts w:ascii="Times New Roman" w:eastAsia="Times New Roman" w:hAnsi="Times New Roman"/>
          <w:sz w:val="24"/>
          <w:szCs w:val="24"/>
          <w:lang w:eastAsia="ru-RU"/>
        </w:rPr>
        <w:t>. -</w:t>
      </w:r>
      <w:r w:rsidRPr="006429D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профессор</w:t>
      </w:r>
      <w:r w:rsidRPr="006429D5">
        <w:rPr>
          <w:rFonts w:ascii="Times New Roman" w:eastAsia="Times New Roman" w:hAnsi="Times New Roman"/>
          <w:sz w:val="24"/>
          <w:szCs w:val="24"/>
          <w:lang w:eastAsia="ru-RU"/>
        </w:rPr>
        <w:t xml:space="preserve"> кафедры гериатрии, пропедевтики и управления в сестринской деятельности имени Э.С. Пушковой </w:t>
      </w:r>
      <w:r w:rsidRPr="00897A24">
        <w:rPr>
          <w:rFonts w:ascii="Times New Roman" w:eastAsia="Times New Roman" w:hAnsi="Times New Roman"/>
          <w:sz w:val="24"/>
          <w:szCs w:val="24"/>
          <w:lang w:eastAsia="ru-RU"/>
        </w:rPr>
        <w:t>ФГБОУ ВО СЗГМУ им. И.И. Мечникова Минздрава России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6567" w:rsidRPr="006429D5">
        <w:rPr>
          <w:rFonts w:ascii="Times New Roman" w:eastAsia="Times New Roman" w:hAnsi="Times New Roman"/>
          <w:sz w:val="24"/>
          <w:szCs w:val="24"/>
          <w:lang w:eastAsia="ru-RU"/>
        </w:rPr>
        <w:t>д.м.н.,</w:t>
      </w:r>
      <w:r w:rsidR="005A6567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профессор</w:t>
      </w:r>
    </w:p>
    <w:p w:rsidR="000D64A1" w:rsidRDefault="000D64A1" w:rsidP="000D64A1">
      <w:pPr>
        <w:pStyle w:val="af7"/>
        <w:tabs>
          <w:tab w:val="left" w:pos="0"/>
        </w:tabs>
        <w:spacing w:after="160" w:line="259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D64A1" w:rsidRDefault="000D64A1" w:rsidP="000D64A1">
      <w:pPr>
        <w:ind w:firstLine="851"/>
        <w:jc w:val="center"/>
        <w:rPr>
          <w:b/>
        </w:rPr>
      </w:pPr>
      <w:r w:rsidRPr="00440894">
        <w:rPr>
          <w:b/>
        </w:rPr>
        <w:t>СЕКЦИОННЫЕ ДОКЛАДЫ</w:t>
      </w:r>
    </w:p>
    <w:p w:rsidR="000D64A1" w:rsidRPr="00F749D3" w:rsidRDefault="000D64A1" w:rsidP="000D64A1">
      <w:pPr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0D64A1" w:rsidRPr="00F749D3" w:rsidTr="00D94EBB">
        <w:tc>
          <w:tcPr>
            <w:tcW w:w="1668" w:type="dxa"/>
          </w:tcPr>
          <w:p w:rsidR="000D64A1" w:rsidRPr="0012242B" w:rsidRDefault="000D64A1" w:rsidP="00D94EBB">
            <w:pPr>
              <w:rPr>
                <w:b/>
                <w:highlight w:val="yellow"/>
              </w:rPr>
            </w:pPr>
            <w:r w:rsidRPr="00F531E4">
              <w:rPr>
                <w:b/>
              </w:rPr>
              <w:t>10:00 – 10:20</w:t>
            </w:r>
          </w:p>
        </w:tc>
        <w:tc>
          <w:tcPr>
            <w:tcW w:w="7938" w:type="dxa"/>
          </w:tcPr>
          <w:p w:rsidR="000D64A1" w:rsidRPr="002147A8" w:rsidRDefault="000D64A1" w:rsidP="00D94EBB">
            <w:pPr>
              <w:contextualSpacing/>
              <w:rPr>
                <w:b/>
              </w:rPr>
            </w:pPr>
            <w:r w:rsidRPr="002147A8">
              <w:rPr>
                <w:b/>
              </w:rPr>
              <w:t>Профилактика переломов у людей пожилого возраста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12242B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440894" w:rsidRDefault="000D64A1" w:rsidP="005A6567">
            <w:pPr>
              <w:tabs>
                <w:tab w:val="left" w:pos="0"/>
              </w:tabs>
              <w:spacing w:line="259" w:lineRule="auto"/>
              <w:jc w:val="both"/>
            </w:pPr>
            <w:r w:rsidRPr="00897A24">
              <w:rPr>
                <w:i/>
                <w:u w:val="single"/>
              </w:rPr>
              <w:t>Сафонова Юлия Александровна</w:t>
            </w:r>
            <w:r w:rsidRPr="002147A8">
              <w:t>,</w:t>
            </w:r>
            <w:r w:rsidRPr="00440894">
              <w:t xml:space="preserve"> ФГБОУ ВО СЗГМУ им. И.И. Мечникова Минздрава России</w:t>
            </w:r>
            <w:r>
              <w:t xml:space="preserve"> профессор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д.м.н., </w:t>
            </w:r>
            <w:r w:rsidR="005A6567" w:rsidRPr="005A6567">
              <w:t>профессор</w:t>
            </w:r>
            <w:r w:rsidR="005A6567">
              <w:t xml:space="preserve">, </w:t>
            </w:r>
            <w:r w:rsidRPr="0044089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  <w:r>
              <w:rPr>
                <w:b/>
              </w:rPr>
              <w:t>10:20-10:40</w:t>
            </w:r>
          </w:p>
        </w:tc>
        <w:tc>
          <w:tcPr>
            <w:tcW w:w="7938" w:type="dxa"/>
          </w:tcPr>
          <w:p w:rsidR="000D64A1" w:rsidRPr="00B76DBC" w:rsidRDefault="000D64A1" w:rsidP="00D94EBB">
            <w:pPr>
              <w:contextualSpacing/>
              <w:rPr>
                <w:b/>
              </w:rPr>
            </w:pPr>
            <w:r w:rsidRPr="00B76DBC">
              <w:rPr>
                <w:b/>
                <w:color w:val="2C2D2E"/>
              </w:rPr>
              <w:t xml:space="preserve">Стратегии здорового старения и </w:t>
            </w:r>
            <w:proofErr w:type="spellStart"/>
            <w:r w:rsidRPr="00B76DBC">
              <w:rPr>
                <w:b/>
                <w:color w:val="2C2D2E"/>
              </w:rPr>
              <w:t>геронтостоматология</w:t>
            </w:r>
            <w:proofErr w:type="spellEnd"/>
            <w:r w:rsidRPr="00B76DBC">
              <w:rPr>
                <w:b/>
                <w:color w:val="2C2D2E"/>
              </w:rPr>
              <w:t xml:space="preserve"> сегодня 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440894" w:rsidRDefault="000D64A1" w:rsidP="005A6567">
            <w:pPr>
              <w:tabs>
                <w:tab w:val="left" w:pos="0"/>
              </w:tabs>
              <w:spacing w:line="259" w:lineRule="auto"/>
              <w:jc w:val="both"/>
            </w:pPr>
            <w:proofErr w:type="spellStart"/>
            <w:r w:rsidRPr="00897A24">
              <w:rPr>
                <w:i/>
                <w:u w:val="single"/>
              </w:rPr>
              <w:t>Арьева</w:t>
            </w:r>
            <w:proofErr w:type="spellEnd"/>
            <w:r w:rsidRPr="00897A24">
              <w:rPr>
                <w:i/>
                <w:u w:val="single"/>
              </w:rPr>
              <w:t xml:space="preserve"> Галина Тарасовна</w:t>
            </w:r>
            <w:r w:rsidRPr="002147A8">
              <w:t>,</w:t>
            </w:r>
            <w:r w:rsidRPr="00440894">
              <w:t xml:space="preserve"> ФГБОУ ВО СЗГМУ им. И.И. Мечникова Минздрава России</w:t>
            </w:r>
            <w:r w:rsidR="005A6567">
              <w:t>,</w:t>
            </w:r>
            <w:r>
              <w:t xml:space="preserve"> доцент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 xml:space="preserve">, доцент кафедры </w:t>
            </w:r>
            <w:r w:rsidRPr="00065305">
              <w:t>стоматологии общей практики</w:t>
            </w:r>
            <w:r>
              <w:t>,</w:t>
            </w:r>
            <w:r w:rsidRPr="002147A8">
              <w:t xml:space="preserve"> </w:t>
            </w:r>
            <w:r w:rsidR="005A6567">
              <w:t xml:space="preserve">к.м.н., </w:t>
            </w:r>
            <w:r w:rsidRPr="0044089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  <w:r>
              <w:rPr>
                <w:b/>
              </w:rPr>
              <w:t>10:40-11:00</w:t>
            </w:r>
          </w:p>
        </w:tc>
        <w:tc>
          <w:tcPr>
            <w:tcW w:w="7938" w:type="dxa"/>
          </w:tcPr>
          <w:p w:rsidR="000D64A1" w:rsidRPr="00EB6585" w:rsidRDefault="000D64A1" w:rsidP="00D94EBB">
            <w:pPr>
              <w:contextualSpacing/>
              <w:rPr>
                <w:b/>
              </w:rPr>
            </w:pPr>
            <w:r w:rsidRPr="00EB6585">
              <w:rPr>
                <w:b/>
              </w:rPr>
              <w:t xml:space="preserve">Профилактика </w:t>
            </w:r>
            <w:proofErr w:type="spellStart"/>
            <w:r w:rsidRPr="00EB6585">
              <w:rPr>
                <w:b/>
              </w:rPr>
              <w:t>эйджизма</w:t>
            </w:r>
            <w:proofErr w:type="spellEnd"/>
            <w:r w:rsidRPr="00EB6585">
              <w:rPr>
                <w:b/>
              </w:rPr>
              <w:t xml:space="preserve"> и пр</w:t>
            </w:r>
            <w:r>
              <w:rPr>
                <w:b/>
              </w:rPr>
              <w:t>а</w:t>
            </w:r>
            <w:r w:rsidRPr="00EB6585">
              <w:rPr>
                <w:b/>
              </w:rPr>
              <w:t>вильное</w:t>
            </w:r>
            <w:r>
              <w:rPr>
                <w:b/>
              </w:rPr>
              <w:t xml:space="preserve"> формирование </w:t>
            </w:r>
            <w:r w:rsidRPr="00EB6585">
              <w:rPr>
                <w:b/>
              </w:rPr>
              <w:t>отношения к пожилым пациента</w:t>
            </w:r>
            <w:r>
              <w:rPr>
                <w:b/>
              </w:rPr>
              <w:t>м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440894" w:rsidRDefault="000D64A1" w:rsidP="005A6567">
            <w:pPr>
              <w:contextualSpacing/>
              <w:jc w:val="both"/>
            </w:pPr>
            <w:proofErr w:type="spellStart"/>
            <w:r w:rsidRPr="00897A24">
              <w:rPr>
                <w:i/>
                <w:u w:val="single"/>
              </w:rPr>
              <w:t>Арьев</w:t>
            </w:r>
            <w:proofErr w:type="spellEnd"/>
            <w:r w:rsidRPr="00897A24">
              <w:rPr>
                <w:i/>
                <w:u w:val="single"/>
              </w:rPr>
              <w:t xml:space="preserve"> Александр Леонидович</w:t>
            </w:r>
            <w:r w:rsidRPr="002147A8">
              <w:t>,</w:t>
            </w:r>
            <w:r w:rsidRPr="00440894">
              <w:t xml:space="preserve"> ФГБОУ ВО СЗГМУ им. И.И. Мечникова Минздрава России</w:t>
            </w:r>
            <w:r w:rsidR="005A6567">
              <w:t>,</w:t>
            </w:r>
            <w:r>
              <w:t xml:space="preserve"> профессор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д.м.н., </w:t>
            </w:r>
            <w:r w:rsidRPr="0044089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  <w:r>
              <w:rPr>
                <w:b/>
              </w:rPr>
              <w:t>11:00-11:20</w:t>
            </w:r>
          </w:p>
        </w:tc>
        <w:tc>
          <w:tcPr>
            <w:tcW w:w="7938" w:type="dxa"/>
          </w:tcPr>
          <w:p w:rsidR="000D64A1" w:rsidRPr="006B5DF7" w:rsidRDefault="000D64A1" w:rsidP="00D94EBB">
            <w:pPr>
              <w:contextualSpacing/>
              <w:rPr>
                <w:b/>
              </w:rPr>
            </w:pPr>
            <w:r w:rsidRPr="006B5DF7">
              <w:rPr>
                <w:b/>
                <w:color w:val="000000"/>
              </w:rPr>
              <w:t xml:space="preserve">Профилактика </w:t>
            </w:r>
            <w:proofErr w:type="spellStart"/>
            <w:r w:rsidRPr="006B5DF7">
              <w:rPr>
                <w:b/>
                <w:color w:val="000000"/>
              </w:rPr>
              <w:t>эмоциогенной</w:t>
            </w:r>
            <w:proofErr w:type="spellEnd"/>
            <w:r w:rsidRPr="006B5DF7">
              <w:rPr>
                <w:b/>
                <w:color w:val="000000"/>
              </w:rPr>
              <w:t xml:space="preserve"> когнитивной дисфункции и школы для больных и родственников 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440894" w:rsidRDefault="000D64A1" w:rsidP="005A6567">
            <w:pPr>
              <w:contextualSpacing/>
              <w:jc w:val="both"/>
            </w:pPr>
            <w:r w:rsidRPr="00897A24">
              <w:rPr>
                <w:i/>
                <w:u w:val="single"/>
              </w:rPr>
              <w:t>Решетова Татьяна Владимировна</w:t>
            </w:r>
            <w:r w:rsidRPr="002147A8">
              <w:t>,</w:t>
            </w:r>
            <w:r w:rsidRPr="00440894">
              <w:t xml:space="preserve"> ФГБОУ ВО СЗГМУ им. И.И. Мечникова Минздрава России</w:t>
            </w:r>
            <w:r w:rsidR="005A6567">
              <w:t>,</w:t>
            </w:r>
            <w:r>
              <w:t xml:space="preserve"> профессор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д.м.н., </w:t>
            </w:r>
            <w:r w:rsidRPr="0044089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  <w:r>
              <w:rPr>
                <w:b/>
              </w:rPr>
              <w:t>11:20-11:40</w:t>
            </w:r>
          </w:p>
        </w:tc>
        <w:tc>
          <w:tcPr>
            <w:tcW w:w="7938" w:type="dxa"/>
          </w:tcPr>
          <w:p w:rsidR="000D64A1" w:rsidRPr="006B5DF7" w:rsidRDefault="000D64A1" w:rsidP="00D94EBB">
            <w:pPr>
              <w:contextualSpacing/>
              <w:jc w:val="both"/>
              <w:rPr>
                <w:b/>
              </w:rPr>
            </w:pPr>
            <w:r w:rsidRPr="006B5DF7">
              <w:rPr>
                <w:b/>
              </w:rPr>
              <w:t>Активное долголетие, как системный подход к сохранению функционального резерва в пожилом возрасте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6B5DF7" w:rsidRDefault="000D64A1" w:rsidP="005A6567">
            <w:pPr>
              <w:contextualSpacing/>
              <w:jc w:val="both"/>
              <w:rPr>
                <w:b/>
              </w:rPr>
            </w:pPr>
            <w:r w:rsidRPr="00897A24">
              <w:rPr>
                <w:i/>
                <w:u w:val="single"/>
              </w:rPr>
              <w:t>Петрова Виктория Борисовна</w:t>
            </w:r>
            <w:r w:rsidRPr="00440894">
              <w:t>, ФГБОУ ВО СЗГМУ им. И.И. Мечникова Минздрава России</w:t>
            </w:r>
            <w:r w:rsidR="005A6567">
              <w:t>,</w:t>
            </w:r>
            <w:r>
              <w:t xml:space="preserve"> доцент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к.м.н., </w:t>
            </w:r>
            <w:r w:rsidRPr="0044089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  <w:r>
              <w:rPr>
                <w:b/>
              </w:rPr>
              <w:t>11:40-12.00</w:t>
            </w:r>
          </w:p>
        </w:tc>
        <w:tc>
          <w:tcPr>
            <w:tcW w:w="7938" w:type="dxa"/>
          </w:tcPr>
          <w:p w:rsidR="000D64A1" w:rsidRPr="006B5DF7" w:rsidRDefault="000D64A1" w:rsidP="00D94EBB">
            <w:pPr>
              <w:contextualSpacing/>
              <w:rPr>
                <w:b/>
              </w:rPr>
            </w:pPr>
            <w:r w:rsidRPr="006B5DF7">
              <w:rPr>
                <w:b/>
              </w:rPr>
              <w:t xml:space="preserve">Прививки от старости: миф или недооцененный щит </w:t>
            </w:r>
            <w:proofErr w:type="spellStart"/>
            <w:r w:rsidRPr="006B5DF7">
              <w:rPr>
                <w:b/>
              </w:rPr>
              <w:t>геропротекции</w:t>
            </w:r>
            <w:proofErr w:type="spellEnd"/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Default="000D64A1" w:rsidP="00D94EBB">
            <w:pPr>
              <w:contextualSpacing/>
              <w:jc w:val="both"/>
            </w:pPr>
            <w:r w:rsidRPr="00897A24">
              <w:rPr>
                <w:i/>
                <w:u w:val="single"/>
              </w:rPr>
              <w:t>Петрова Алла Ивановна</w:t>
            </w:r>
            <w:r w:rsidRPr="00440894">
              <w:t>, ФГБОУ ВО СЗГМУ им. И.И. Мечникова Минздрава России</w:t>
            </w:r>
            <w:r w:rsidR="005A6567">
              <w:t>,</w:t>
            </w:r>
            <w:r>
              <w:t xml:space="preserve"> доцент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к.м.н., </w:t>
            </w:r>
            <w:r w:rsidRPr="00440894">
              <w:t>Санкт-Петербург</w:t>
            </w:r>
            <w:r>
              <w:t xml:space="preserve">, </w:t>
            </w:r>
          </w:p>
          <w:p w:rsidR="000D64A1" w:rsidRPr="00897A24" w:rsidRDefault="000D64A1" w:rsidP="00D94EBB">
            <w:pPr>
              <w:contextualSpacing/>
              <w:rPr>
                <w:i/>
              </w:rPr>
            </w:pPr>
            <w:r w:rsidRPr="00897A24">
              <w:rPr>
                <w:i/>
              </w:rPr>
              <w:t>Петрова В. Б., к.м.н., доцент, 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9A3867" w:rsidP="009A3867">
            <w:pPr>
              <w:rPr>
                <w:b/>
              </w:rPr>
            </w:pPr>
            <w:r>
              <w:rPr>
                <w:b/>
              </w:rPr>
              <w:lastRenderedPageBreak/>
              <w:t>12:</w:t>
            </w:r>
            <w:r w:rsidR="000D64A1">
              <w:rPr>
                <w:b/>
              </w:rPr>
              <w:t>00-12</w:t>
            </w:r>
            <w:r>
              <w:rPr>
                <w:b/>
              </w:rPr>
              <w:t>:</w:t>
            </w:r>
            <w:r w:rsidR="000D64A1">
              <w:rPr>
                <w:b/>
              </w:rPr>
              <w:t>20</w:t>
            </w:r>
          </w:p>
        </w:tc>
        <w:tc>
          <w:tcPr>
            <w:tcW w:w="7938" w:type="dxa"/>
          </w:tcPr>
          <w:p w:rsidR="000D64A1" w:rsidRPr="00F531E4" w:rsidRDefault="000D64A1" w:rsidP="00D94EBB">
            <w:pPr>
              <w:tabs>
                <w:tab w:val="left" w:pos="0"/>
              </w:tabs>
              <w:jc w:val="both"/>
            </w:pPr>
            <w:r w:rsidRPr="00F531E4">
              <w:rPr>
                <w:b/>
              </w:rPr>
              <w:t>Профилактическая гериатрия и активное долголетие: стратегические приоритеты развития здравоохранения Российской Федерации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F531E4" w:rsidRDefault="000D64A1" w:rsidP="005A6567">
            <w:pPr>
              <w:tabs>
                <w:tab w:val="left" w:pos="0"/>
              </w:tabs>
              <w:spacing w:line="259" w:lineRule="auto"/>
              <w:jc w:val="both"/>
            </w:pPr>
            <w:r w:rsidRPr="00897A24">
              <w:rPr>
                <w:i/>
                <w:u w:val="single"/>
              </w:rPr>
              <w:t>Лаптева Екатерина Сергеевна</w:t>
            </w:r>
            <w:r>
              <w:rPr>
                <w:i/>
                <w:u w:val="single"/>
              </w:rPr>
              <w:t>,</w:t>
            </w:r>
            <w:r w:rsidRPr="00F531E4">
              <w:t xml:space="preserve"> ФГБОУ ВО СЗГМУ им. И.И. Мечникова, директор Института гериатрической медицины, общественного здоровья и сестринского образования, заведующий кафедрой гериатрии, пропедевтики и управления в сестринской деятельности имени Э.С. Пушковой, Главный внештатный специалист-гериатр по СЗФО Минздрава России, заслуженный работник здравоохранения РФ, к.м.н., доцент</w:t>
            </w:r>
            <w:r>
              <w:t xml:space="preserve">, </w:t>
            </w:r>
            <w:r w:rsidRPr="00897A24">
              <w:t>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9A3867">
            <w:pPr>
              <w:rPr>
                <w:b/>
              </w:rPr>
            </w:pPr>
            <w:r>
              <w:rPr>
                <w:b/>
              </w:rPr>
              <w:t>12</w:t>
            </w:r>
            <w:r w:rsidR="009A3867">
              <w:rPr>
                <w:b/>
              </w:rPr>
              <w:t>:</w:t>
            </w:r>
            <w:r>
              <w:rPr>
                <w:b/>
              </w:rPr>
              <w:t>20-12:40</w:t>
            </w:r>
          </w:p>
        </w:tc>
        <w:tc>
          <w:tcPr>
            <w:tcW w:w="7938" w:type="dxa"/>
          </w:tcPr>
          <w:p w:rsidR="000D64A1" w:rsidRPr="0012242B" w:rsidRDefault="000D64A1" w:rsidP="00D94EBB">
            <w:pPr>
              <w:contextualSpacing/>
              <w:rPr>
                <w:b/>
              </w:rPr>
            </w:pPr>
            <w:r w:rsidRPr="0012242B">
              <w:rPr>
                <w:b/>
                <w:color w:val="000000"/>
              </w:rPr>
              <w:t xml:space="preserve">Профилактика </w:t>
            </w:r>
            <w:proofErr w:type="spellStart"/>
            <w:r w:rsidRPr="0012242B">
              <w:rPr>
                <w:b/>
                <w:color w:val="000000"/>
              </w:rPr>
              <w:t>полипрагмазии</w:t>
            </w:r>
            <w:proofErr w:type="spellEnd"/>
            <w:r w:rsidRPr="0012242B">
              <w:rPr>
                <w:b/>
                <w:color w:val="000000"/>
              </w:rPr>
              <w:t xml:space="preserve"> у</w:t>
            </w:r>
            <w:r>
              <w:rPr>
                <w:b/>
                <w:color w:val="000000"/>
              </w:rPr>
              <w:t> </w:t>
            </w:r>
            <w:proofErr w:type="spellStart"/>
            <w:r>
              <w:rPr>
                <w:b/>
                <w:color w:val="000000"/>
              </w:rPr>
              <w:t>кардиогериатрических</w:t>
            </w:r>
            <w:proofErr w:type="spellEnd"/>
            <w:r>
              <w:rPr>
                <w:b/>
                <w:color w:val="000000"/>
              </w:rPr>
              <w:t> пациентов</w:t>
            </w:r>
          </w:p>
        </w:tc>
      </w:tr>
      <w:tr w:rsidR="000D64A1" w:rsidRPr="00440894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1B3E6B" w:rsidRDefault="000D64A1" w:rsidP="00D94EBB">
            <w:pPr>
              <w:jc w:val="both"/>
              <w:rPr>
                <w:color w:val="000000"/>
              </w:rPr>
            </w:pPr>
            <w:r w:rsidRPr="00897A24">
              <w:rPr>
                <w:i/>
                <w:u w:val="single"/>
              </w:rPr>
              <w:t>Забалуева Нина Ивановна</w:t>
            </w:r>
            <w:r>
              <w:rPr>
                <w:b/>
              </w:rPr>
              <w:t>,</w:t>
            </w:r>
            <w:r w:rsidRPr="00440894">
              <w:t xml:space="preserve"> ФГБОУ ВО СЗГМУ им. И.И. Мечникова Минздрава России</w:t>
            </w:r>
            <w:r w:rsidR="005A6567">
              <w:t>,</w:t>
            </w:r>
            <w:r>
              <w:t xml:space="preserve"> доцент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 xml:space="preserve">,  </w:t>
            </w:r>
            <w:r w:rsidRPr="00440894">
              <w:t>Санкт-Петербург</w:t>
            </w:r>
            <w:r w:rsidR="005A6567">
              <w:t>;</w:t>
            </w:r>
            <w:r w:rsidRPr="001B3E6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 w:rsidR="005A6567" w:rsidRPr="001B3E6B">
              <w:rPr>
                <w:color w:val="000000"/>
              </w:rPr>
              <w:t>ГБУЗ «Госпиталь для ветеранов войн»</w:t>
            </w:r>
            <w:r w:rsidR="005A6567">
              <w:rPr>
                <w:color w:val="000000"/>
              </w:rPr>
              <w:t xml:space="preserve">, </w:t>
            </w:r>
            <w:r w:rsidRPr="001B3E6B">
              <w:rPr>
                <w:color w:val="000000"/>
              </w:rPr>
              <w:t>клинический фармаколог</w:t>
            </w:r>
            <w:r w:rsidR="005A6567">
              <w:rPr>
                <w:color w:val="000000"/>
              </w:rPr>
              <w:t>,</w:t>
            </w:r>
            <w:r w:rsidRPr="001B3E6B">
              <w:rPr>
                <w:color w:val="000000"/>
              </w:rPr>
              <w:t xml:space="preserve"> </w:t>
            </w:r>
            <w:r w:rsidR="005A6567">
              <w:t xml:space="preserve">к.х.н., </w:t>
            </w:r>
            <w:r>
              <w:rPr>
                <w:color w:val="000000"/>
              </w:rPr>
              <w:t>Петрозаводск</w:t>
            </w:r>
          </w:p>
          <w:p w:rsidR="000D64A1" w:rsidRPr="00897A24" w:rsidRDefault="000D64A1" w:rsidP="00D94EBB">
            <w:pPr>
              <w:tabs>
                <w:tab w:val="left" w:pos="0"/>
              </w:tabs>
              <w:spacing w:line="259" w:lineRule="auto"/>
              <w:jc w:val="both"/>
            </w:pPr>
            <w:r w:rsidRPr="00897A24">
              <w:rPr>
                <w:i/>
              </w:rPr>
              <w:t>Лаптева Е.С., к.м.н., доцент, Санкт-Петербург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12242B" w:rsidRDefault="000D64A1" w:rsidP="00D94EBB">
            <w:pPr>
              <w:rPr>
                <w:b/>
              </w:rPr>
            </w:pPr>
            <w:r>
              <w:rPr>
                <w:b/>
              </w:rPr>
              <w:t>12:40-13:00</w:t>
            </w:r>
          </w:p>
        </w:tc>
        <w:tc>
          <w:tcPr>
            <w:tcW w:w="7938" w:type="dxa"/>
          </w:tcPr>
          <w:p w:rsidR="000D64A1" w:rsidRPr="0012242B" w:rsidRDefault="000D64A1" w:rsidP="00D94EBB">
            <w:pPr>
              <w:contextualSpacing/>
              <w:rPr>
                <w:b/>
              </w:rPr>
            </w:pPr>
            <w:r w:rsidRPr="0012242B">
              <w:rPr>
                <w:b/>
                <w:color w:val="2C2D2E"/>
                <w:shd w:val="clear" w:color="auto" w:fill="FFFFFF"/>
              </w:rPr>
              <w:t>Когнитивное долголетие: возможности достижения</w:t>
            </w:r>
          </w:p>
        </w:tc>
      </w:tr>
      <w:tr w:rsidR="000D64A1" w:rsidRPr="00F749D3" w:rsidTr="00D94EBB">
        <w:tc>
          <w:tcPr>
            <w:tcW w:w="1668" w:type="dxa"/>
          </w:tcPr>
          <w:p w:rsidR="000D64A1" w:rsidRPr="00F749D3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F749D3" w:rsidRDefault="000D64A1" w:rsidP="00DF107C">
            <w:pPr>
              <w:contextualSpacing/>
              <w:jc w:val="both"/>
            </w:pPr>
            <w:r w:rsidRPr="00897A24">
              <w:rPr>
                <w:i/>
                <w:color w:val="2C2D2E"/>
                <w:u w:val="single"/>
                <w:shd w:val="clear" w:color="auto" w:fill="FFFFFF"/>
              </w:rPr>
              <w:t>Овсянникова Наталья Александровна</w:t>
            </w:r>
            <w:r>
              <w:rPr>
                <w:i/>
                <w:color w:val="2C2D2E"/>
                <w:u w:val="single"/>
                <w:shd w:val="clear" w:color="auto" w:fill="FFFFFF"/>
              </w:rPr>
              <w:t>,</w:t>
            </w:r>
            <w:r w:rsidRPr="00440894">
              <w:t xml:space="preserve"> ФГБОУ ВО СЗГМУ им. И.И. Мечникова Минздрава России</w:t>
            </w:r>
            <w:r w:rsidR="005A6567">
              <w:t>,</w:t>
            </w:r>
            <w:r>
              <w:t xml:space="preserve"> доцент</w:t>
            </w:r>
            <w:r w:rsidRPr="002147A8">
              <w:t xml:space="preserve"> кафедры гериатрии, пропедевтики и управления в сестринской деятельности имени Э.С. Пушковой</w:t>
            </w:r>
            <w:r>
              <w:t>,</w:t>
            </w:r>
            <w:r w:rsidRPr="002147A8">
              <w:t xml:space="preserve"> </w:t>
            </w:r>
            <w:r w:rsidR="005A6567">
              <w:t xml:space="preserve">к.м.н., </w:t>
            </w:r>
            <w:r w:rsidRPr="00440894">
              <w:t>Санкт-Петербург</w:t>
            </w:r>
          </w:p>
        </w:tc>
      </w:tr>
    </w:tbl>
    <w:p w:rsidR="000D64A1" w:rsidRDefault="000D64A1" w:rsidP="000D64A1">
      <w:pPr>
        <w:tabs>
          <w:tab w:val="left" w:pos="0"/>
        </w:tabs>
        <w:jc w:val="center"/>
        <w:rPr>
          <w:b/>
          <w:color w:val="000000"/>
        </w:rPr>
      </w:pPr>
    </w:p>
    <w:p w:rsidR="006C63DE" w:rsidRDefault="006C63DE" w:rsidP="006C63DE">
      <w:pPr>
        <w:tabs>
          <w:tab w:val="left" w:pos="0"/>
        </w:tabs>
        <w:rPr>
          <w:b/>
          <w:color w:val="000000"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0D64A1" w:rsidRDefault="000D64A1" w:rsidP="000D64A1">
      <w:pPr>
        <w:tabs>
          <w:tab w:val="left" w:pos="0"/>
        </w:tabs>
        <w:jc w:val="center"/>
        <w:rPr>
          <w:b/>
          <w:color w:val="000000"/>
        </w:rPr>
      </w:pPr>
    </w:p>
    <w:p w:rsidR="000D64A1" w:rsidRPr="00612A31" w:rsidRDefault="000D64A1" w:rsidP="000D64A1">
      <w:pPr>
        <w:tabs>
          <w:tab w:val="left" w:pos="0"/>
        </w:tabs>
        <w:jc w:val="center"/>
        <w:rPr>
          <w:b/>
          <w:color w:val="000000"/>
          <w:u w:val="single"/>
        </w:rPr>
      </w:pPr>
      <w:r>
        <w:rPr>
          <w:b/>
          <w:color w:val="000000"/>
        </w:rPr>
        <w:br w:type="page"/>
      </w:r>
      <w:r w:rsidRPr="00612A31">
        <w:rPr>
          <w:b/>
          <w:color w:val="000000"/>
          <w:u w:val="single"/>
        </w:rPr>
        <w:lastRenderedPageBreak/>
        <w:t>12 ноября 2026 года</w:t>
      </w:r>
    </w:p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762903" w:rsidRPr="00762903" w:rsidRDefault="00762903" w:rsidP="000D64A1">
      <w:pPr>
        <w:tabs>
          <w:tab w:val="left" w:pos="0"/>
        </w:tabs>
        <w:jc w:val="center"/>
        <w:rPr>
          <w:b/>
        </w:rPr>
      </w:pPr>
      <w:r w:rsidRPr="00762903">
        <w:rPr>
          <w:b/>
          <w:color w:val="000000"/>
        </w:rPr>
        <w:t>ФГБОУ ВО СЗГМУ им. И.И. Мечникова Минздрава России</w:t>
      </w:r>
    </w:p>
    <w:p w:rsidR="00762903" w:rsidRDefault="00762903" w:rsidP="000D64A1">
      <w:pPr>
        <w:tabs>
          <w:tab w:val="left" w:pos="0"/>
        </w:tabs>
        <w:jc w:val="center"/>
        <w:rPr>
          <w:b/>
        </w:rPr>
      </w:pPr>
    </w:p>
    <w:p w:rsidR="000D64A1" w:rsidRDefault="000D64A1" w:rsidP="000D64A1">
      <w:pPr>
        <w:tabs>
          <w:tab w:val="left" w:pos="0"/>
        </w:tabs>
        <w:jc w:val="center"/>
        <w:rPr>
          <w:b/>
        </w:rPr>
      </w:pPr>
      <w:r>
        <w:rPr>
          <w:b/>
        </w:rPr>
        <w:t>СЕКЦИОННОЕ ЗАСЕДАНИЕ</w:t>
      </w:r>
    </w:p>
    <w:p w:rsidR="000D64A1" w:rsidRDefault="0011738C" w:rsidP="000D64A1">
      <w:pPr>
        <w:tabs>
          <w:tab w:val="left" w:pos="0"/>
        </w:tabs>
        <w:spacing w:after="160" w:line="259" w:lineRule="auto"/>
        <w:ind w:firstLine="567"/>
        <w:jc w:val="center"/>
        <w:rPr>
          <w:b/>
        </w:rPr>
      </w:pPr>
      <w:r>
        <w:rPr>
          <w:b/>
        </w:rPr>
        <w:t>«</w:t>
      </w:r>
      <w:r w:rsidR="000D64A1" w:rsidRPr="001E02C7">
        <w:rPr>
          <w:b/>
        </w:rPr>
        <w:t>ГИГИЕНА ДЕТЕЙ И ПОДРОСТКОВ. ТЕХНОЛОГИИ МЕДИКО-ПРОФИЛАКТИЧЕСКОГО ОБЕСПЕЧЕНИЯ ДЕТЕЙ И ПОДРОСТКОВ В ОБРАЗОВАТЕЛЬНЫХ ОРГАНИЗАЦИЯХ</w:t>
      </w:r>
      <w:r>
        <w:rPr>
          <w:b/>
        </w:rPr>
        <w:t>»</w:t>
      </w:r>
    </w:p>
    <w:p w:rsidR="000D64A1" w:rsidRPr="00612A31" w:rsidRDefault="000D64A1" w:rsidP="000D64A1">
      <w:pPr>
        <w:tabs>
          <w:tab w:val="left" w:pos="0"/>
        </w:tabs>
        <w:spacing w:after="160" w:line="259" w:lineRule="auto"/>
        <w:ind w:firstLine="709"/>
        <w:rPr>
          <w:rFonts w:eastAsia="Calibri"/>
          <w:b/>
          <w:bCs/>
          <w:color w:val="000000"/>
          <w:lang w:eastAsia="en-US"/>
        </w:rPr>
      </w:pPr>
      <w:r w:rsidRPr="00612A31">
        <w:rPr>
          <w:rFonts w:eastAsia="Calibri"/>
          <w:b/>
          <w:bCs/>
          <w:color w:val="000000"/>
          <w:lang w:eastAsia="en-US"/>
        </w:rPr>
        <w:t xml:space="preserve">Начало проведения: </w:t>
      </w:r>
      <w:r w:rsidRPr="00612A31">
        <w:rPr>
          <w:rFonts w:eastAsia="Calibri"/>
          <w:bCs/>
          <w:color w:val="000000"/>
          <w:lang w:eastAsia="en-US"/>
        </w:rPr>
        <w:t>09:00,</w:t>
      </w:r>
      <w:r w:rsidRPr="00612A31">
        <w:rPr>
          <w:rFonts w:eastAsia="Calibri"/>
          <w:b/>
          <w:bCs/>
          <w:color w:val="000000"/>
          <w:lang w:eastAsia="en-US"/>
        </w:rPr>
        <w:t xml:space="preserve"> окончание: </w:t>
      </w:r>
      <w:r w:rsidRPr="00612A31">
        <w:rPr>
          <w:rFonts w:eastAsia="Calibri"/>
          <w:bCs/>
          <w:color w:val="000000"/>
          <w:lang w:eastAsia="en-US"/>
        </w:rPr>
        <w:t>12:</w:t>
      </w:r>
      <w:r w:rsidR="008C7848">
        <w:rPr>
          <w:rFonts w:eastAsia="Calibri"/>
          <w:bCs/>
          <w:color w:val="000000"/>
          <w:lang w:eastAsia="en-US"/>
        </w:rPr>
        <w:t>30</w:t>
      </w:r>
    </w:p>
    <w:p w:rsidR="000D64A1" w:rsidRPr="00A579C7" w:rsidRDefault="000D64A1" w:rsidP="000D64A1">
      <w:pPr>
        <w:tabs>
          <w:tab w:val="left" w:pos="0"/>
        </w:tabs>
        <w:spacing w:after="160" w:line="259" w:lineRule="auto"/>
        <w:ind w:firstLine="709"/>
      </w:pPr>
      <w:r w:rsidRPr="00612A31">
        <w:rPr>
          <w:rFonts w:eastAsia="Calibri"/>
          <w:b/>
          <w:color w:val="000000"/>
          <w:lang w:eastAsia="en-US"/>
        </w:rPr>
        <w:t>Место проведения:</w:t>
      </w:r>
      <w:r w:rsidRPr="00612A31">
        <w:rPr>
          <w:rFonts w:eastAsia="Calibri"/>
          <w:color w:val="000000"/>
          <w:lang w:eastAsia="en-US"/>
        </w:rPr>
        <w:t xml:space="preserve"> </w:t>
      </w:r>
      <w:r w:rsidR="00246CA3">
        <w:rPr>
          <w:rFonts w:eastAsia="Calibri"/>
          <w:color w:val="000000"/>
          <w:lang w:eastAsia="en-US"/>
        </w:rPr>
        <w:t xml:space="preserve">ул. </w:t>
      </w:r>
      <w:r w:rsidR="003D6BC6">
        <w:rPr>
          <w:rFonts w:eastAsia="Calibri"/>
          <w:color w:val="000000"/>
          <w:lang w:eastAsia="en-US"/>
        </w:rPr>
        <w:t>Кирочная, д. 41</w:t>
      </w:r>
      <w:r w:rsidRPr="00612A31">
        <w:rPr>
          <w:rFonts w:eastAsia="Calibri"/>
          <w:color w:val="000000"/>
          <w:lang w:eastAsia="en-US"/>
        </w:rPr>
        <w:t xml:space="preserve">, </w:t>
      </w:r>
      <w:r w:rsidR="003D6BC6">
        <w:rPr>
          <w:rFonts w:eastAsia="Calibri"/>
          <w:color w:val="000000"/>
          <w:lang w:eastAsia="en-US"/>
        </w:rPr>
        <w:t>конференц-зал</w:t>
      </w:r>
    </w:p>
    <w:p w:rsidR="000D64A1" w:rsidRDefault="000D64A1" w:rsidP="000D64A1">
      <w:pPr>
        <w:tabs>
          <w:tab w:val="left" w:pos="0"/>
        </w:tabs>
        <w:spacing w:after="160" w:line="259" w:lineRule="auto"/>
        <w:ind w:firstLine="709"/>
        <w:rPr>
          <w:b/>
          <w:bCs/>
        </w:rPr>
      </w:pPr>
      <w:r w:rsidRPr="00F749D3">
        <w:rPr>
          <w:b/>
          <w:bCs/>
        </w:rPr>
        <w:t>МОДЕРАТОРЫ:</w:t>
      </w:r>
    </w:p>
    <w:p w:rsidR="000D64A1" w:rsidRPr="00612A31" w:rsidRDefault="000D64A1" w:rsidP="000D64A1">
      <w:pPr>
        <w:pStyle w:val="af7"/>
        <w:numPr>
          <w:ilvl w:val="0"/>
          <w:numId w:val="6"/>
        </w:numPr>
        <w:tabs>
          <w:tab w:val="left" w:pos="0"/>
        </w:tabs>
        <w:spacing w:after="160" w:line="259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2A31">
        <w:rPr>
          <w:rFonts w:ascii="Times New Roman" w:hAnsi="Times New Roman"/>
          <w:color w:val="000000"/>
          <w:sz w:val="24"/>
          <w:szCs w:val="24"/>
        </w:rPr>
        <w:t>Янушанец О.И. – профессор кафедры гигиены условий воспитания, обучения, труда и радиационной гигиены</w:t>
      </w:r>
      <w:r w:rsidRPr="00730F2F">
        <w:t xml:space="preserve"> </w:t>
      </w:r>
      <w:r w:rsidRPr="00612A31">
        <w:rPr>
          <w:rFonts w:ascii="Times New Roman" w:hAnsi="Times New Roman"/>
          <w:color w:val="000000"/>
          <w:sz w:val="24"/>
          <w:szCs w:val="24"/>
        </w:rPr>
        <w:t>ФГБОУ ВО СЗГМУ им. И.И. Мечникова Минздрава России, Главный внештатный специалист</w:t>
      </w:r>
      <w:r w:rsidR="005A6567">
        <w:rPr>
          <w:rFonts w:ascii="Times New Roman" w:hAnsi="Times New Roman"/>
          <w:color w:val="000000"/>
          <w:sz w:val="24"/>
          <w:szCs w:val="24"/>
        </w:rPr>
        <w:t xml:space="preserve"> по гигиене детей и подростков К</w:t>
      </w:r>
      <w:r w:rsidR="005A6567" w:rsidRPr="00612A31">
        <w:rPr>
          <w:rFonts w:ascii="Times New Roman" w:hAnsi="Times New Roman"/>
          <w:color w:val="000000"/>
          <w:sz w:val="24"/>
          <w:szCs w:val="24"/>
        </w:rPr>
        <w:t>омитета</w:t>
      </w:r>
      <w:r w:rsidR="005A6567">
        <w:rPr>
          <w:rFonts w:ascii="Times New Roman" w:hAnsi="Times New Roman"/>
          <w:color w:val="000000"/>
          <w:sz w:val="24"/>
          <w:szCs w:val="24"/>
        </w:rPr>
        <w:t xml:space="preserve"> по здравоохранению</w:t>
      </w:r>
      <w:r w:rsidR="005A6567" w:rsidRPr="00612A31">
        <w:rPr>
          <w:rFonts w:ascii="Times New Roman" w:hAnsi="Times New Roman"/>
          <w:color w:val="000000"/>
          <w:sz w:val="24"/>
          <w:szCs w:val="24"/>
        </w:rPr>
        <w:t xml:space="preserve"> Правительства Санкт-Петербурга</w:t>
      </w:r>
      <w:r w:rsidR="005A6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12A31">
        <w:rPr>
          <w:rFonts w:ascii="Times New Roman" w:hAnsi="Times New Roman"/>
          <w:color w:val="000000"/>
          <w:sz w:val="24"/>
          <w:szCs w:val="24"/>
        </w:rPr>
        <w:t>и</w:t>
      </w:r>
      <w:r w:rsidR="005A6567" w:rsidRPr="005A65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6567">
        <w:rPr>
          <w:rFonts w:ascii="Times New Roman" w:hAnsi="Times New Roman"/>
          <w:color w:val="000000"/>
          <w:sz w:val="24"/>
          <w:szCs w:val="24"/>
        </w:rPr>
        <w:t>СЗФО</w:t>
      </w:r>
      <w:r w:rsidRPr="00612A31">
        <w:rPr>
          <w:rFonts w:ascii="Times New Roman" w:hAnsi="Times New Roman"/>
          <w:color w:val="000000"/>
          <w:sz w:val="24"/>
          <w:szCs w:val="24"/>
        </w:rPr>
        <w:t>, д.м.н., профессор</w:t>
      </w:r>
    </w:p>
    <w:p w:rsidR="000D64A1" w:rsidRPr="00612A31" w:rsidRDefault="000D64A1" w:rsidP="000D64A1">
      <w:pPr>
        <w:pStyle w:val="af7"/>
        <w:numPr>
          <w:ilvl w:val="0"/>
          <w:numId w:val="6"/>
        </w:numPr>
        <w:tabs>
          <w:tab w:val="left" w:pos="0"/>
        </w:tabs>
        <w:spacing w:after="160" w:line="259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2A31">
        <w:rPr>
          <w:rFonts w:ascii="Times New Roman" w:hAnsi="Times New Roman"/>
          <w:color w:val="000000"/>
          <w:sz w:val="24"/>
          <w:szCs w:val="24"/>
        </w:rPr>
        <w:t>Якубова И.Ш. – профессор кафедры профилактической медицины и охраны здоровья ФГБОУ ВО СЗГМУ им. И.И. Мечникова Минздрава России, д.м.н., профессор</w:t>
      </w:r>
    </w:p>
    <w:p w:rsidR="000D64A1" w:rsidRPr="00612A31" w:rsidRDefault="000D64A1" w:rsidP="000D64A1">
      <w:pPr>
        <w:pStyle w:val="af7"/>
        <w:numPr>
          <w:ilvl w:val="0"/>
          <w:numId w:val="6"/>
        </w:numPr>
        <w:tabs>
          <w:tab w:val="left" w:pos="0"/>
        </w:tabs>
        <w:spacing w:after="160" w:line="259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12A31">
        <w:rPr>
          <w:rFonts w:ascii="Times New Roman" w:hAnsi="Times New Roman"/>
          <w:color w:val="000000"/>
          <w:sz w:val="24"/>
          <w:szCs w:val="24"/>
        </w:rPr>
        <w:t>Насыбуллина Г.М. - директор Института профилактической медицины, профессор кафедры гигиены и медицины труда</w:t>
      </w:r>
      <w:r w:rsidRPr="00A65AC9">
        <w:t xml:space="preserve"> </w:t>
      </w:r>
      <w:r w:rsidRPr="00612A31">
        <w:rPr>
          <w:rFonts w:ascii="Times New Roman" w:hAnsi="Times New Roman"/>
          <w:color w:val="000000"/>
          <w:sz w:val="24"/>
          <w:szCs w:val="24"/>
        </w:rPr>
        <w:t>ФГБОУ ВО УГМУ Минздрава России, д.м.н., профессор</w:t>
      </w:r>
    </w:p>
    <w:p w:rsidR="000D64A1" w:rsidRDefault="000D64A1" w:rsidP="001622BA">
      <w:pPr>
        <w:tabs>
          <w:tab w:val="left" w:pos="851"/>
        </w:tabs>
        <w:spacing w:after="160" w:line="259" w:lineRule="auto"/>
        <w:ind w:firstLine="709"/>
        <w:jc w:val="both"/>
        <w:rPr>
          <w:rFonts w:eastAsia="Calibri"/>
          <w:color w:val="000000"/>
          <w:lang w:eastAsia="en-US"/>
        </w:rPr>
      </w:pPr>
      <w:r w:rsidRPr="00730F2F">
        <w:rPr>
          <w:b/>
          <w:bCs/>
        </w:rPr>
        <w:t>СЕКРЕТАРЬ:</w:t>
      </w:r>
      <w:r w:rsidR="00246CA3">
        <w:rPr>
          <w:b/>
          <w:bCs/>
        </w:rPr>
        <w:t xml:space="preserve"> </w:t>
      </w:r>
      <w:r w:rsidR="001622BA" w:rsidRPr="001622BA">
        <w:rPr>
          <w:rFonts w:eastAsia="Calibri"/>
          <w:color w:val="000000"/>
          <w:lang w:eastAsia="en-US"/>
        </w:rPr>
        <w:t>Королева А</w:t>
      </w:r>
      <w:r w:rsidR="001622BA">
        <w:rPr>
          <w:rFonts w:eastAsia="Calibri"/>
          <w:color w:val="000000"/>
          <w:lang w:eastAsia="en-US"/>
        </w:rPr>
        <w:t>.</w:t>
      </w:r>
      <w:r w:rsidR="001622BA" w:rsidRPr="001622BA">
        <w:rPr>
          <w:rFonts w:eastAsia="Calibri"/>
          <w:color w:val="000000"/>
          <w:lang w:eastAsia="en-US"/>
        </w:rPr>
        <w:t>А</w:t>
      </w:r>
      <w:r w:rsidR="001622BA">
        <w:rPr>
          <w:rFonts w:eastAsia="Calibri"/>
          <w:color w:val="000000"/>
          <w:lang w:eastAsia="en-US"/>
        </w:rPr>
        <w:t>. -</w:t>
      </w:r>
      <w:r w:rsidR="001622BA" w:rsidRPr="001622BA">
        <w:rPr>
          <w:rFonts w:eastAsia="Calibri"/>
          <w:color w:val="000000"/>
          <w:lang w:eastAsia="en-US"/>
        </w:rPr>
        <w:t xml:space="preserve"> ассистент кафедры гигиены обучения, воспитания, труда и радиационной гигиены ФГБОУ ВО СЗГМУ им. </w:t>
      </w:r>
      <w:r w:rsidR="001622BA">
        <w:rPr>
          <w:rFonts w:eastAsia="Calibri"/>
          <w:color w:val="000000"/>
          <w:lang w:eastAsia="en-US"/>
        </w:rPr>
        <w:t>И.И. Мечникова Минздрава России</w:t>
      </w:r>
    </w:p>
    <w:p w:rsidR="00377CC2" w:rsidRDefault="00377CC2" w:rsidP="00377CC2">
      <w:pPr>
        <w:ind w:firstLine="851"/>
        <w:jc w:val="center"/>
        <w:rPr>
          <w:b/>
        </w:rPr>
      </w:pPr>
      <w:r w:rsidRPr="00440894">
        <w:rPr>
          <w:b/>
        </w:rPr>
        <w:t>СЕКЦИОННЫЕ ДОКЛАДЫ</w:t>
      </w:r>
    </w:p>
    <w:tbl>
      <w:tblPr>
        <w:tblStyle w:val="af3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938"/>
      </w:tblGrid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09:00 – 09:15</w:t>
            </w:r>
          </w:p>
        </w:tc>
        <w:tc>
          <w:tcPr>
            <w:tcW w:w="7938" w:type="dxa"/>
          </w:tcPr>
          <w:p w:rsidR="008C7848" w:rsidRPr="00190173" w:rsidRDefault="008C7848" w:rsidP="009A3867">
            <w:pPr>
              <w:jc w:val="both"/>
              <w:rPr>
                <w:b/>
              </w:rPr>
            </w:pPr>
            <w:r w:rsidRPr="00190173">
              <w:rPr>
                <w:b/>
              </w:rPr>
              <w:t>Педиатрия Санкт-Петербурга. Актуальные вопросы сохранения детского здоровья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A357D1" w:rsidRDefault="008C7848" w:rsidP="009A3867">
            <w:pPr>
              <w:jc w:val="both"/>
            </w:pPr>
            <w:r w:rsidRPr="00A357D1">
              <w:rPr>
                <w:i/>
                <w:u w:val="single"/>
              </w:rPr>
              <w:t>Первунина Татьяна Михайловна</w:t>
            </w:r>
            <w:r w:rsidR="005A6567">
              <w:rPr>
                <w:i/>
                <w:u w:val="single"/>
              </w:rPr>
              <w:t>,</w:t>
            </w:r>
            <w:r w:rsidR="005A6567">
              <w:t xml:space="preserve"> </w:t>
            </w:r>
            <w:r w:rsidR="009A3867" w:rsidRPr="009A3867">
              <w:t xml:space="preserve">ФГБУ «НМИЦ им. В. А. </w:t>
            </w:r>
            <w:proofErr w:type="spellStart"/>
            <w:r w:rsidR="009A3867" w:rsidRPr="009A3867">
              <w:t>Алмазова</w:t>
            </w:r>
            <w:proofErr w:type="spellEnd"/>
            <w:r w:rsidR="009A3867" w:rsidRPr="009A3867">
              <w:t>» Минздрава России</w:t>
            </w:r>
            <w:r w:rsidRPr="00A357D1">
              <w:t>, директор Инст</w:t>
            </w:r>
            <w:r w:rsidR="009A3867">
              <w:t xml:space="preserve">итута </w:t>
            </w:r>
            <w:proofErr w:type="spellStart"/>
            <w:r w:rsidR="009A3867">
              <w:t>перинатологии</w:t>
            </w:r>
            <w:proofErr w:type="spellEnd"/>
            <w:r w:rsidR="009A3867">
              <w:t xml:space="preserve"> и педиатрии;</w:t>
            </w:r>
            <w:r w:rsidRPr="00A357D1">
              <w:t xml:space="preserve"> </w:t>
            </w:r>
            <w:r w:rsidR="009A3867" w:rsidRPr="00A357D1">
              <w:t>СПБГУ</w:t>
            </w:r>
            <w:r w:rsidR="009A3867">
              <w:t>,</w:t>
            </w:r>
            <w:r w:rsidR="009A3867" w:rsidRPr="00A357D1">
              <w:t xml:space="preserve"> профессор кафедры педиатрии</w:t>
            </w:r>
            <w:r w:rsidR="009A3867">
              <w:t>;</w:t>
            </w:r>
            <w:r w:rsidR="009A3867" w:rsidRPr="00A357D1">
              <w:t> </w:t>
            </w:r>
            <w:r w:rsidR="009A3867" w:rsidRPr="005A6567">
              <w:t xml:space="preserve"> </w:t>
            </w:r>
            <w:r w:rsidR="005A6567" w:rsidRPr="005A6567">
              <w:t>Главный внештатный специалист педиатр</w:t>
            </w:r>
            <w:r w:rsidR="005A6567">
              <w:t xml:space="preserve"> Комитета по здравоохранению </w:t>
            </w:r>
            <w:r w:rsidR="005A6567" w:rsidRPr="005A6567">
              <w:t>Правительства Санкт-Петербурга</w:t>
            </w:r>
            <w:r w:rsidRPr="00A357D1">
              <w:t xml:space="preserve">, </w:t>
            </w:r>
            <w:r w:rsidR="009A3867" w:rsidRPr="00A357D1">
              <w:t xml:space="preserve">д.м.н., </w:t>
            </w:r>
            <w:r w:rsidRPr="00A357D1">
              <w:rPr>
                <w:rFonts w:eastAsiaTheme="minorHAnsi"/>
                <w:lang w:eastAsia="en-US"/>
              </w:rPr>
              <w:t>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 xml:space="preserve"> </w:t>
            </w:r>
          </w:p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09:15 – 9:30</w:t>
            </w:r>
          </w:p>
        </w:tc>
        <w:tc>
          <w:tcPr>
            <w:tcW w:w="7938" w:type="dxa"/>
          </w:tcPr>
          <w:p w:rsidR="008C7848" w:rsidRPr="00190173" w:rsidRDefault="008C7848" w:rsidP="008C7848">
            <w:pPr>
              <w:rPr>
                <w:b/>
              </w:rPr>
            </w:pPr>
            <w:r w:rsidRPr="00190173">
              <w:rPr>
                <w:b/>
              </w:rPr>
              <w:t xml:space="preserve">Динамика состояния здоровья детей Санкт-Петербурга по результатам </w:t>
            </w:r>
            <w:proofErr w:type="spellStart"/>
            <w:r w:rsidRPr="00190173">
              <w:rPr>
                <w:b/>
              </w:rPr>
              <w:t>лонгитудинального</w:t>
            </w:r>
            <w:proofErr w:type="spellEnd"/>
            <w:r w:rsidRPr="00190173">
              <w:rPr>
                <w:b/>
              </w:rPr>
              <w:t xml:space="preserve"> исследования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1D21DC" w:rsidRDefault="008C7848" w:rsidP="009A3867">
            <w:pPr>
              <w:jc w:val="both"/>
            </w:pPr>
            <w:r w:rsidRPr="00EE6C6A">
              <w:rPr>
                <w:i/>
                <w:u w:val="single"/>
              </w:rPr>
              <w:t>Ким Андрей Вячеславович</w:t>
            </w:r>
            <w:r w:rsidR="009A3867">
              <w:rPr>
                <w:i/>
                <w:u w:val="single"/>
              </w:rPr>
              <w:t>,</w:t>
            </w:r>
            <w:r w:rsidRPr="001D21DC">
              <w:rPr>
                <w:rFonts w:eastAsiaTheme="minorHAnsi"/>
                <w:i/>
                <w:iCs/>
                <w:color w:val="000000"/>
                <w:sz w:val="23"/>
                <w:szCs w:val="23"/>
                <w:lang w:eastAsia="en-US"/>
              </w:rPr>
              <w:t xml:space="preserve"> </w:t>
            </w:r>
            <w:r w:rsidRPr="009A3867">
              <w:t xml:space="preserve">ФГБОУ ВО СЗГМУ им. </w:t>
            </w:r>
            <w:r w:rsidR="009A3867">
              <w:t>И.И. Мечникова Минздрава России;</w:t>
            </w:r>
            <w:r w:rsidRPr="009A3867">
              <w:t xml:space="preserve"> СПБ ГБУЗ «Городская поликлиника № 37»</w:t>
            </w:r>
            <w:r w:rsidR="009A3867">
              <w:t>;</w:t>
            </w:r>
            <w:r w:rsidRPr="009A3867">
              <w:t xml:space="preserve"> </w:t>
            </w:r>
            <w:r w:rsidR="009A3867" w:rsidRPr="009A3867">
              <w:t>Главный внештатный детский специалист по медицинской помощи в образовательных организациях, Главный внештатный специалист по медицинскому обеспечению призывной молодежи</w:t>
            </w:r>
            <w:r w:rsidR="009A3867">
              <w:t xml:space="preserve"> </w:t>
            </w:r>
            <w:r w:rsidRPr="009A3867">
              <w:t xml:space="preserve">Комитета </w:t>
            </w:r>
            <w:r w:rsidR="009A3867">
              <w:t xml:space="preserve">по здравоохранению </w:t>
            </w:r>
            <w:r w:rsidR="009A3867" w:rsidRPr="005A6567">
              <w:t>Правительства Санкт-Петербурга</w:t>
            </w:r>
            <w:r w:rsidR="009A3867">
              <w:t>,</w:t>
            </w:r>
            <w:r w:rsidRPr="009A3867">
              <w:t xml:space="preserve"> д.м.н., профессор,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09:30 – 9:45</w:t>
            </w:r>
          </w:p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190173" w:rsidRDefault="008C7848" w:rsidP="008C7848">
            <w:pPr>
              <w:rPr>
                <w:b/>
              </w:rPr>
            </w:pPr>
            <w:r w:rsidRPr="00190173">
              <w:rPr>
                <w:b/>
              </w:rPr>
              <w:t>Гигиенические основы учебной деятельности современных школьников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8C7848" w:rsidRDefault="008C7848" w:rsidP="00DF107C">
            <w:pPr>
              <w:jc w:val="both"/>
            </w:pPr>
            <w:r w:rsidRPr="008C7848">
              <w:rPr>
                <w:i/>
                <w:u w:val="single"/>
              </w:rPr>
              <w:t xml:space="preserve">Кучма Владислав </w:t>
            </w:r>
            <w:proofErr w:type="spellStart"/>
            <w:r w:rsidRPr="008C7848">
              <w:rPr>
                <w:i/>
                <w:u w:val="single"/>
              </w:rPr>
              <w:t>Ремирович</w:t>
            </w:r>
            <w:proofErr w:type="spellEnd"/>
            <w:r w:rsidRPr="008C7848">
              <w:rPr>
                <w:i/>
                <w:u w:val="single"/>
              </w:rPr>
              <w:t>,</w:t>
            </w:r>
            <w:r w:rsidRPr="008C7848">
              <w:t xml:space="preserve"> ФГАОУ ВО Первый МГМУ им. И.М. Сеченова Минздрава России (</w:t>
            </w:r>
            <w:proofErr w:type="spellStart"/>
            <w:r w:rsidRPr="008C7848">
              <w:t>Сеченовский</w:t>
            </w:r>
            <w:proofErr w:type="spellEnd"/>
            <w:r w:rsidRPr="008C7848">
              <w:t xml:space="preserve"> Университет), заведующий кафе</w:t>
            </w:r>
            <w:r w:rsidR="009A3867">
              <w:t xml:space="preserve">дрой гигиены детей и подростков; </w:t>
            </w:r>
            <w:r w:rsidR="00DF107C">
              <w:t xml:space="preserve">ФБУН «ФНЦГ им. Ф. Ф. Эрисмана» </w:t>
            </w:r>
            <w:r w:rsidR="009A3867" w:rsidRPr="009A3867">
              <w:t>Роспотребнадзора</w:t>
            </w:r>
            <w:r w:rsidRPr="008C7848">
              <w:t>,</w:t>
            </w:r>
            <w:r w:rsidR="00DF107C">
              <w:t xml:space="preserve"> </w:t>
            </w:r>
            <w:r w:rsidRPr="008C7848">
              <w:t>научный руководитель Института комплексных проблем гигиены, д.м.н., профессор, чл</w:t>
            </w:r>
            <w:r w:rsidR="009A3867">
              <w:t>ен</w:t>
            </w:r>
            <w:r w:rsidRPr="008C7848">
              <w:t>-корр</w:t>
            </w:r>
            <w:r w:rsidR="009A3867">
              <w:t>еспондент РАН</w:t>
            </w:r>
            <w:r w:rsidRPr="008C7848">
              <w:t>, Москва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lastRenderedPageBreak/>
              <w:t>09:45 – 10:00</w:t>
            </w:r>
          </w:p>
        </w:tc>
        <w:tc>
          <w:tcPr>
            <w:tcW w:w="7938" w:type="dxa"/>
          </w:tcPr>
          <w:p w:rsidR="008C7848" w:rsidRPr="00190173" w:rsidRDefault="008C7848" w:rsidP="00244EE1">
            <w:pPr>
              <w:jc w:val="both"/>
              <w:rPr>
                <w:b/>
              </w:rPr>
            </w:pPr>
            <w:r w:rsidRPr="00190173">
              <w:rPr>
                <w:b/>
              </w:rPr>
              <w:t>Оценка состояния подготовки к труду обучающихся с ограниченными возможностями здоровья и инвалидов в организациях среднег</w:t>
            </w:r>
            <w:r w:rsidR="009A3867">
              <w:rPr>
                <w:b/>
              </w:rPr>
              <w:t>о профессионального образования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Default="008C7848" w:rsidP="009A3867">
            <w:pPr>
              <w:jc w:val="both"/>
            </w:pPr>
            <w:r w:rsidRPr="00EE6C6A">
              <w:rPr>
                <w:i/>
                <w:u w:val="single"/>
              </w:rPr>
              <w:t>Чернякина Татьяна Сергеевна</w:t>
            </w:r>
            <w:r w:rsidRPr="001D21DC">
              <w:t>, ФГБОУ ВО СЗГМУ им. И.И. Мечникова Минздрава России</w:t>
            </w:r>
            <w:r w:rsidR="009A3867">
              <w:t>,</w:t>
            </w:r>
            <w:r w:rsidRPr="001D21DC">
              <w:t xml:space="preserve"> профессор кафедры профилактической медицины и охраны здоровья, </w:t>
            </w:r>
            <w:r w:rsidR="009A3867" w:rsidRPr="001D21DC">
              <w:t>ФГБУ ФНОЦ МСЭ и Р им. Г.А. Альбрехта Минтруда России</w:t>
            </w:r>
            <w:r w:rsidR="009A3867">
              <w:t>,</w:t>
            </w:r>
            <w:r w:rsidR="009A3867" w:rsidRPr="001D21DC">
              <w:t xml:space="preserve"> </w:t>
            </w:r>
            <w:r w:rsidRPr="001D21DC">
              <w:t>главный научный сотрудник, д.м.н., профессор</w:t>
            </w:r>
            <w:r>
              <w:t>,</w:t>
            </w:r>
            <w:r w:rsidRPr="001D21DC">
              <w:t xml:space="preserve"> Санкт-Петербург</w:t>
            </w:r>
          </w:p>
          <w:p w:rsidR="008C7848" w:rsidRPr="00C7689E" w:rsidRDefault="008C7848" w:rsidP="009A3867">
            <w:pPr>
              <w:rPr>
                <w:i/>
              </w:rPr>
            </w:pPr>
            <w:r w:rsidRPr="00C7689E">
              <w:rPr>
                <w:i/>
              </w:rPr>
              <w:t>Лунева А.С.</w:t>
            </w:r>
            <w:r>
              <w:rPr>
                <w:i/>
              </w:rPr>
              <w:t>,</w:t>
            </w:r>
            <w:r w:rsidRPr="00440849">
              <w:t xml:space="preserve"> </w:t>
            </w:r>
            <w:r w:rsidRPr="00440849">
              <w:rPr>
                <w:i/>
              </w:rPr>
              <w:t>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10:00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10:15</w:t>
            </w:r>
          </w:p>
        </w:tc>
        <w:tc>
          <w:tcPr>
            <w:tcW w:w="7938" w:type="dxa"/>
          </w:tcPr>
          <w:p w:rsidR="008C7848" w:rsidRPr="00190173" w:rsidRDefault="008C7848" w:rsidP="00190173">
            <w:pPr>
              <w:jc w:val="both"/>
              <w:rPr>
                <w:b/>
              </w:rPr>
            </w:pPr>
            <w:r w:rsidRPr="00190173">
              <w:rPr>
                <w:b/>
              </w:rPr>
              <w:t xml:space="preserve">Российские научные школы в изучении физического развития детей: </w:t>
            </w:r>
            <w:proofErr w:type="spellStart"/>
            <w:r w:rsidRPr="00190173">
              <w:rPr>
                <w:b/>
              </w:rPr>
              <w:t>библиометрический</w:t>
            </w:r>
            <w:proofErr w:type="spellEnd"/>
            <w:r w:rsidRPr="00190173">
              <w:rPr>
                <w:b/>
              </w:rPr>
              <w:t xml:space="preserve"> анализ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C7689E" w:rsidRDefault="008C7848" w:rsidP="0042677A">
            <w:pPr>
              <w:jc w:val="both"/>
              <w:rPr>
                <w:i/>
              </w:rPr>
            </w:pPr>
            <w:r w:rsidRPr="00EE6C6A">
              <w:rPr>
                <w:i/>
                <w:u w:val="single"/>
              </w:rPr>
              <w:t>Федотов Денис Михайлович</w:t>
            </w:r>
            <w:r w:rsidR="009A3867">
              <w:t xml:space="preserve">, </w:t>
            </w:r>
            <w:r w:rsidR="009A3867" w:rsidRPr="009A3867">
              <w:t>ФГБОУ ВО СГМУ (г. Архангельск) Минздрава России</w:t>
            </w:r>
            <w:r w:rsidR="009A3867">
              <w:t xml:space="preserve">, </w:t>
            </w:r>
            <w:r>
              <w:t xml:space="preserve">декан </w:t>
            </w:r>
            <w:r w:rsidR="0042677A">
              <w:t>факультета медико-профилактического дела, медицинской биохимии и фармации</w:t>
            </w:r>
            <w:r w:rsidR="009A3867">
              <w:t>,</w:t>
            </w:r>
            <w:r>
              <w:t xml:space="preserve"> </w:t>
            </w:r>
            <w:r w:rsidRPr="00AA7723">
              <w:t>к.м.н.,</w:t>
            </w:r>
            <w:r w:rsidR="0042677A">
              <w:t xml:space="preserve"> доцент,</w:t>
            </w:r>
            <w:r w:rsidRPr="00AA7723">
              <w:t xml:space="preserve">  Архангельск</w:t>
            </w:r>
          </w:p>
          <w:p w:rsidR="008C7848" w:rsidRPr="008C7848" w:rsidRDefault="008C7848" w:rsidP="0042677A">
            <w:pPr>
              <w:jc w:val="both"/>
              <w:rPr>
                <w:i/>
              </w:rPr>
            </w:pPr>
            <w:proofErr w:type="spellStart"/>
            <w:r w:rsidRPr="00C7689E">
              <w:rPr>
                <w:i/>
              </w:rPr>
              <w:t>Милушкина</w:t>
            </w:r>
            <w:proofErr w:type="spellEnd"/>
            <w:r w:rsidRPr="00C7689E">
              <w:rPr>
                <w:i/>
              </w:rPr>
              <w:t xml:space="preserve"> О.Ю.,</w:t>
            </w:r>
            <w:r w:rsidR="009A3867">
              <w:rPr>
                <w:i/>
              </w:rPr>
              <w:t xml:space="preserve"> </w:t>
            </w:r>
            <w:r w:rsidRPr="00C7689E">
              <w:rPr>
                <w:i/>
              </w:rPr>
              <w:t>д.м.н., профессор, чл</w:t>
            </w:r>
            <w:r w:rsidR="009A3867">
              <w:rPr>
                <w:i/>
              </w:rPr>
              <w:t>ен</w:t>
            </w:r>
            <w:r w:rsidRPr="00C7689E">
              <w:rPr>
                <w:i/>
              </w:rPr>
              <w:t>-корр</w:t>
            </w:r>
            <w:r w:rsidR="009A3867">
              <w:rPr>
                <w:i/>
              </w:rPr>
              <w:t>еспондент</w:t>
            </w:r>
            <w:r w:rsidRPr="00C7689E">
              <w:rPr>
                <w:i/>
              </w:rPr>
              <w:t xml:space="preserve"> РАН</w:t>
            </w:r>
            <w:r w:rsidR="009A3867">
              <w:rPr>
                <w:i/>
              </w:rPr>
              <w:t xml:space="preserve">; </w:t>
            </w:r>
            <w:proofErr w:type="spellStart"/>
            <w:r w:rsidRPr="00C7689E">
              <w:rPr>
                <w:i/>
              </w:rPr>
              <w:t>Скоблина</w:t>
            </w:r>
            <w:proofErr w:type="spellEnd"/>
            <w:r w:rsidRPr="00C7689E">
              <w:rPr>
                <w:i/>
              </w:rPr>
              <w:t xml:space="preserve"> Н.А., </w:t>
            </w:r>
            <w:proofErr w:type="spellStart"/>
            <w:r w:rsidRPr="00C7689E">
              <w:rPr>
                <w:i/>
              </w:rPr>
              <w:t>д.м.н</w:t>
            </w:r>
            <w:proofErr w:type="spellEnd"/>
            <w:r w:rsidRPr="00C7689E">
              <w:rPr>
                <w:i/>
              </w:rPr>
              <w:t>, профессор,  Москва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10:15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10:30</w:t>
            </w:r>
          </w:p>
        </w:tc>
        <w:tc>
          <w:tcPr>
            <w:tcW w:w="7938" w:type="dxa"/>
          </w:tcPr>
          <w:p w:rsidR="008C7848" w:rsidRPr="008C7848" w:rsidRDefault="008C7848" w:rsidP="008C7848">
            <w:pPr>
              <w:rPr>
                <w:b/>
                <w:i/>
                <w:highlight w:val="yellow"/>
                <w:u w:val="single"/>
              </w:rPr>
            </w:pPr>
            <w:r w:rsidRPr="008C7848">
              <w:rPr>
                <w:b/>
                <w:bCs/>
                <w:color w:val="011C29"/>
              </w:rPr>
              <w:t>Питание детей раннего возраста: результаты анализа данных</w:t>
            </w:r>
            <w:r w:rsidRPr="008C7848">
              <w:rPr>
                <w:b/>
                <w:bCs/>
                <w:color w:val="2C2D2E"/>
              </w:rPr>
              <w:t xml:space="preserve"> социально-гигиенического мониторинга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E032B9" w:rsidRDefault="008C7848" w:rsidP="0042677A">
            <w:pPr>
              <w:jc w:val="both"/>
              <w:rPr>
                <w:i/>
                <w:highlight w:val="yellow"/>
                <w:u w:val="single"/>
              </w:rPr>
            </w:pPr>
            <w:r w:rsidRPr="008C7848">
              <w:rPr>
                <w:i/>
                <w:u w:val="single"/>
              </w:rPr>
              <w:t>Тихонова Юлия Леонидовна</w:t>
            </w:r>
            <w:r>
              <w:rPr>
                <w:i/>
                <w:u w:val="single"/>
              </w:rPr>
              <w:t>,</w:t>
            </w:r>
            <w:r w:rsidRPr="008C7848">
              <w:rPr>
                <w:rFonts w:ascii="Arial" w:hAnsi="Arial" w:cs="Arial"/>
                <w:color w:val="222222"/>
                <w:sz w:val="23"/>
                <w:szCs w:val="23"/>
              </w:rPr>
              <w:t xml:space="preserve"> </w:t>
            </w:r>
            <w:r w:rsidRPr="008C7848">
              <w:t xml:space="preserve">ФГАОУ ВО РНИМУ им. Н.И. Пирогова </w:t>
            </w:r>
            <w:r>
              <w:t>Минздрава России,</w:t>
            </w:r>
            <w:r w:rsidRPr="008C7848">
              <w:t xml:space="preserve"> доцент кафедры гигиены</w:t>
            </w:r>
            <w:r w:rsidR="0042677A">
              <w:t xml:space="preserve"> Института</w:t>
            </w:r>
            <w:r w:rsidR="0042677A" w:rsidRPr="008C7848">
              <w:t xml:space="preserve"> профилактической медицины им. З.П. Соловьева</w:t>
            </w:r>
            <w:r w:rsidR="0042677A">
              <w:t>,</w:t>
            </w:r>
            <w:r w:rsidRPr="008C7848">
              <w:t xml:space="preserve"> к.м.н.</w:t>
            </w:r>
            <w:r>
              <w:t xml:space="preserve"> Москва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10:30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10:45</w:t>
            </w:r>
          </w:p>
        </w:tc>
        <w:tc>
          <w:tcPr>
            <w:tcW w:w="7938" w:type="dxa"/>
          </w:tcPr>
          <w:p w:rsidR="008C7848" w:rsidRPr="00190173" w:rsidRDefault="008C7848" w:rsidP="00190173">
            <w:pPr>
              <w:jc w:val="both"/>
              <w:rPr>
                <w:b/>
              </w:rPr>
            </w:pPr>
            <w:r w:rsidRPr="00190173">
              <w:rPr>
                <w:b/>
              </w:rPr>
              <w:t>Оценка риска для здоровья  и развития детей и подростков использования цифровых  технологий для проведения досуга.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440849" w:rsidRDefault="008C7848" w:rsidP="0042677A">
            <w:pPr>
              <w:jc w:val="both"/>
            </w:pPr>
            <w:r w:rsidRPr="00EE6C6A">
              <w:rPr>
                <w:i/>
                <w:u w:val="single"/>
              </w:rPr>
              <w:t>Янушанец Ольга Ивановна</w:t>
            </w:r>
            <w:r w:rsidR="0042677A">
              <w:rPr>
                <w:i/>
                <w:u w:val="single"/>
              </w:rPr>
              <w:t>,</w:t>
            </w:r>
            <w:r w:rsidRPr="00440849">
              <w:t xml:space="preserve"> ФГБОУ ВО СЗГМУ им. И.И. Мечникова Минздрава России, профессор кафедры гигиены обучения, воспитания, труда и радиационной гигиены, </w:t>
            </w:r>
            <w:r w:rsidR="0042677A" w:rsidRPr="0042677A">
              <w:t>Главный внештатный специалист по гигиене детей и подростков Комитета по здравоохранению Правительства Санкт-Петербурга и СЗФО, д.м.н., профессор</w:t>
            </w:r>
            <w:r>
              <w:t xml:space="preserve">, </w:t>
            </w:r>
            <w:r w:rsidRPr="00440849">
              <w:t>Санкт-Петербург</w:t>
            </w:r>
          </w:p>
          <w:p w:rsidR="008C7848" w:rsidRPr="00440849" w:rsidRDefault="008C7848" w:rsidP="0042677A">
            <w:pPr>
              <w:rPr>
                <w:i/>
              </w:rPr>
            </w:pPr>
            <w:r w:rsidRPr="00440849">
              <w:rPr>
                <w:i/>
              </w:rPr>
              <w:t>Мельник Е.А.,</w:t>
            </w:r>
            <w:r>
              <w:rPr>
                <w:i/>
              </w:rPr>
              <w:t xml:space="preserve"> </w:t>
            </w:r>
            <w:proofErr w:type="spellStart"/>
            <w:r w:rsidRPr="00440849">
              <w:rPr>
                <w:i/>
              </w:rPr>
              <w:t>Прокопенкова</w:t>
            </w:r>
            <w:proofErr w:type="spellEnd"/>
            <w:r>
              <w:rPr>
                <w:i/>
              </w:rPr>
              <w:t xml:space="preserve"> </w:t>
            </w:r>
            <w:r w:rsidRPr="00440849">
              <w:rPr>
                <w:i/>
              </w:rPr>
              <w:t>П.А.</w:t>
            </w:r>
            <w:r>
              <w:rPr>
                <w:i/>
              </w:rPr>
              <w:t>,</w:t>
            </w:r>
            <w:r w:rsidRPr="00440849">
              <w:t xml:space="preserve"> </w:t>
            </w:r>
            <w:r w:rsidRPr="00440849">
              <w:rPr>
                <w:i/>
              </w:rPr>
              <w:t>Санкт-Петербург</w:t>
            </w:r>
          </w:p>
        </w:tc>
      </w:tr>
      <w:tr w:rsidR="008C7848" w:rsidTr="00DF107C">
        <w:trPr>
          <w:trHeight w:val="385"/>
        </w:trPr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10:45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11:00</w:t>
            </w:r>
          </w:p>
        </w:tc>
        <w:tc>
          <w:tcPr>
            <w:tcW w:w="7938" w:type="dxa"/>
          </w:tcPr>
          <w:p w:rsidR="008C7848" w:rsidRPr="00190173" w:rsidRDefault="008C7848" w:rsidP="00190173">
            <w:pPr>
              <w:spacing w:line="259" w:lineRule="auto"/>
              <w:jc w:val="both"/>
              <w:rPr>
                <w:b/>
              </w:rPr>
            </w:pPr>
            <w:r w:rsidRPr="00190173">
              <w:rPr>
                <w:b/>
              </w:rPr>
              <w:t>Риск ухудшения самочувствия у детей и молодежи при использовании гаджетов</w:t>
            </w:r>
          </w:p>
        </w:tc>
      </w:tr>
      <w:tr w:rsidR="008C7848" w:rsidTr="00DF107C">
        <w:trPr>
          <w:trHeight w:val="1202"/>
        </w:trPr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Default="008C7848" w:rsidP="0042677A">
            <w:pPr>
              <w:spacing w:line="259" w:lineRule="auto"/>
              <w:rPr>
                <w:rFonts w:eastAsiaTheme="minorHAnsi"/>
                <w:i/>
                <w:lang w:eastAsia="en-US"/>
              </w:rPr>
            </w:pPr>
            <w:r w:rsidRPr="00EE6C6A">
              <w:rPr>
                <w:i/>
                <w:u w:val="single"/>
              </w:rPr>
              <w:t>Якубова Ирек Ша</w:t>
            </w:r>
            <w:r w:rsidR="0042677A">
              <w:rPr>
                <w:i/>
                <w:u w:val="single"/>
              </w:rPr>
              <w:t>в</w:t>
            </w:r>
            <w:r w:rsidRPr="00EE6C6A">
              <w:rPr>
                <w:i/>
                <w:u w:val="single"/>
              </w:rPr>
              <w:t>катовна</w:t>
            </w:r>
            <w:r w:rsidR="0042677A">
              <w:rPr>
                <w:i/>
                <w:u w:val="single"/>
              </w:rPr>
              <w:t>,</w:t>
            </w:r>
            <w:r w:rsidRPr="00440849">
              <w:t xml:space="preserve"> ФГБОУ ВО СЗГМУ им. И.И. Мечникова Минздрава России; профессор кафедры профилактической медицины и охраны здоровья, д.м.н.,</w:t>
            </w:r>
            <w:r w:rsidR="0042677A">
              <w:t xml:space="preserve"> </w:t>
            </w:r>
            <w:r w:rsidRPr="00440849">
              <w:t>профессор</w:t>
            </w:r>
            <w:r>
              <w:t>,</w:t>
            </w:r>
            <w:r w:rsidRPr="00440849">
              <w:rPr>
                <w:rFonts w:eastAsiaTheme="minorHAnsi"/>
                <w:b/>
                <w:lang w:eastAsia="en-US"/>
              </w:rPr>
              <w:t xml:space="preserve"> </w:t>
            </w:r>
            <w:r w:rsidRPr="00607968">
              <w:t>Санкт-Петербург</w:t>
            </w:r>
            <w:r w:rsidRPr="00440849">
              <w:rPr>
                <w:rFonts w:eastAsiaTheme="minorHAnsi"/>
                <w:i/>
                <w:lang w:eastAsia="en-US"/>
              </w:rPr>
              <w:t xml:space="preserve"> </w:t>
            </w:r>
          </w:p>
          <w:p w:rsidR="008C7848" w:rsidRPr="00440849" w:rsidRDefault="008C7848" w:rsidP="0042677A">
            <w:pPr>
              <w:spacing w:line="259" w:lineRule="auto"/>
              <w:rPr>
                <w:i/>
              </w:rPr>
            </w:pPr>
            <w:r w:rsidRPr="0042677A">
              <w:rPr>
                <w:i/>
              </w:rPr>
              <w:t>Суворова А. В.</w:t>
            </w:r>
            <w:r w:rsidRPr="00440849">
              <w:rPr>
                <w:i/>
              </w:rPr>
              <w:t>, д.м.н., доцент,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11:00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11:15</w:t>
            </w:r>
          </w:p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A51FE6" w:rsidRDefault="008C7848" w:rsidP="00190173">
            <w:pPr>
              <w:jc w:val="both"/>
              <w:rPr>
                <w:highlight w:val="yellow"/>
              </w:rPr>
            </w:pPr>
            <w:r w:rsidRPr="00190173">
              <w:rPr>
                <w:b/>
              </w:rPr>
              <w:t>Нейрофизиологическое обоснование реакций организма старшеклассников при работе с мультимедийным образовательным контентом</w:t>
            </w:r>
            <w:r w:rsidRPr="00440849">
              <w:t>. 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A51FE6" w:rsidRDefault="008C7848" w:rsidP="0042677A">
            <w:pPr>
              <w:jc w:val="both"/>
              <w:rPr>
                <w:highlight w:val="yellow"/>
              </w:rPr>
            </w:pPr>
            <w:r w:rsidRPr="00EE6C6A">
              <w:rPr>
                <w:i/>
                <w:u w:val="single"/>
              </w:rPr>
              <w:t>Королева Анастасия Алексеевна</w:t>
            </w:r>
            <w:r w:rsidR="0042677A">
              <w:rPr>
                <w:i/>
                <w:u w:val="single"/>
              </w:rPr>
              <w:t>,</w:t>
            </w:r>
            <w:r w:rsidRPr="00A51FE6">
              <w:t xml:space="preserve"> ФГБОУ ВО СЗГМУ им. И.И. Мечникова Минздрава России, ассистент кафедры гигиены обучения, воспитания, труда и радиационной гигиены</w:t>
            </w:r>
            <w:r>
              <w:t>,</w:t>
            </w:r>
            <w:r w:rsidRPr="00A51FE6">
              <w:t xml:space="preserve">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11:15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11:30</w:t>
            </w:r>
          </w:p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190173" w:rsidRDefault="008C7848" w:rsidP="00190173">
            <w:pPr>
              <w:jc w:val="both"/>
              <w:rPr>
                <w:b/>
              </w:rPr>
            </w:pPr>
            <w:r w:rsidRPr="00190173">
              <w:rPr>
                <w:rFonts w:eastAsiaTheme="minorHAnsi"/>
                <w:b/>
                <w:lang w:eastAsia="en-US"/>
              </w:rPr>
              <w:t xml:space="preserve">Гигиеническая оценка состояния здоровья и военно-профессиональной деятельности курсантов военно-медицинской образовательной организации в период обучения 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DF107C" w:rsidRDefault="008C7848" w:rsidP="0042677A">
            <w:pPr>
              <w:jc w:val="both"/>
              <w:rPr>
                <w:rFonts w:eastAsiaTheme="minorHAnsi"/>
                <w:i/>
                <w:lang w:eastAsia="en-US"/>
              </w:rPr>
            </w:pPr>
            <w:proofErr w:type="spellStart"/>
            <w:r w:rsidRPr="00EE6C6A">
              <w:rPr>
                <w:rFonts w:eastAsiaTheme="minorHAnsi"/>
                <w:i/>
                <w:u w:val="single"/>
                <w:lang w:eastAsia="en-US"/>
              </w:rPr>
              <w:t>Кертанов</w:t>
            </w:r>
            <w:proofErr w:type="spellEnd"/>
            <w:r w:rsidRPr="00EE6C6A">
              <w:rPr>
                <w:rFonts w:eastAsiaTheme="minorHAnsi"/>
                <w:i/>
                <w:u w:val="single"/>
                <w:lang w:eastAsia="en-US"/>
              </w:rPr>
              <w:t xml:space="preserve"> </w:t>
            </w:r>
            <w:proofErr w:type="spellStart"/>
            <w:r w:rsidRPr="00EE6C6A">
              <w:rPr>
                <w:rFonts w:eastAsiaTheme="minorHAnsi"/>
                <w:i/>
                <w:u w:val="single"/>
                <w:lang w:eastAsia="en-US"/>
              </w:rPr>
              <w:t>Хетаг</w:t>
            </w:r>
            <w:proofErr w:type="spellEnd"/>
            <w:r w:rsidRPr="00EE6C6A">
              <w:rPr>
                <w:rFonts w:eastAsiaTheme="minorHAnsi"/>
                <w:i/>
                <w:u w:val="single"/>
                <w:lang w:eastAsia="en-US"/>
              </w:rPr>
              <w:t xml:space="preserve"> </w:t>
            </w:r>
            <w:proofErr w:type="spellStart"/>
            <w:r w:rsidRPr="00EE6C6A">
              <w:rPr>
                <w:rFonts w:eastAsiaTheme="minorHAnsi"/>
                <w:i/>
                <w:u w:val="single"/>
                <w:lang w:eastAsia="en-US"/>
              </w:rPr>
              <w:t>Алибекович</w:t>
            </w:r>
            <w:proofErr w:type="spellEnd"/>
            <w:r w:rsidR="0042677A">
              <w:rPr>
                <w:rFonts w:eastAsiaTheme="minorHAnsi"/>
                <w:i/>
                <w:u w:val="single"/>
                <w:lang w:eastAsia="en-US"/>
              </w:rPr>
              <w:t>,</w:t>
            </w:r>
            <w:r w:rsidR="00DF107C" w:rsidRPr="00DF107C">
              <w:rPr>
                <w:rFonts w:eastAsiaTheme="minorHAnsi"/>
                <w:i/>
                <w:lang w:eastAsia="en-US"/>
              </w:rPr>
              <w:t xml:space="preserve"> </w:t>
            </w:r>
            <w:r w:rsidRPr="00A51FE6">
              <w:rPr>
                <w:rFonts w:eastAsiaTheme="minorHAnsi"/>
                <w:lang w:eastAsia="en-US"/>
              </w:rPr>
              <w:t xml:space="preserve">Военно-медицинская академия, </w:t>
            </w:r>
            <w:r w:rsidR="00DF107C">
              <w:rPr>
                <w:rFonts w:eastAsiaTheme="minorHAnsi"/>
                <w:i/>
                <w:lang w:eastAsia="en-US"/>
              </w:rPr>
              <w:t xml:space="preserve">  </w:t>
            </w:r>
            <w:r w:rsidRPr="00A51FE6">
              <w:rPr>
                <w:rFonts w:eastAsiaTheme="minorHAnsi"/>
                <w:lang w:eastAsia="en-US"/>
              </w:rPr>
              <w:t>преподаватель кафедры</w:t>
            </w:r>
            <w:r w:rsidR="00DF107C">
              <w:rPr>
                <w:rFonts w:eastAsiaTheme="minorHAnsi"/>
                <w:i/>
                <w:lang w:eastAsia="en-US"/>
              </w:rPr>
              <w:t xml:space="preserve"> </w:t>
            </w:r>
            <w:r w:rsidRPr="00A51FE6">
              <w:rPr>
                <w:rFonts w:eastAsiaTheme="minorHAnsi"/>
                <w:lang w:eastAsia="en-US"/>
              </w:rPr>
              <w:t>(общей и военной гигиены, с курсом военно-морской и радиационной гигиены), Санкт-Петербург</w:t>
            </w:r>
          </w:p>
          <w:p w:rsidR="008C7848" w:rsidRPr="0087476D" w:rsidRDefault="008C7848" w:rsidP="008C7848">
            <w:pPr>
              <w:rPr>
                <w:i/>
              </w:rPr>
            </w:pPr>
            <w:proofErr w:type="spellStart"/>
            <w:r w:rsidRPr="0087476D">
              <w:rPr>
                <w:rFonts w:eastAsiaTheme="minorHAnsi"/>
                <w:i/>
                <w:lang w:eastAsia="en-US"/>
              </w:rPr>
              <w:t>Бокарев</w:t>
            </w:r>
            <w:proofErr w:type="spellEnd"/>
            <w:r w:rsidRPr="0087476D">
              <w:rPr>
                <w:rFonts w:eastAsiaTheme="minorHAnsi"/>
                <w:i/>
                <w:lang w:eastAsia="en-US"/>
              </w:rPr>
              <w:t xml:space="preserve"> М. А., к.м.н., доцент,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11:30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11:45</w:t>
            </w:r>
          </w:p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190173" w:rsidRDefault="008C7848" w:rsidP="0042677A">
            <w:pPr>
              <w:jc w:val="both"/>
              <w:rPr>
                <w:rFonts w:eastAsiaTheme="minorHAnsi"/>
                <w:b/>
                <w:highlight w:val="magenta"/>
                <w:lang w:eastAsia="en-US"/>
              </w:rPr>
            </w:pPr>
            <w:r w:rsidRPr="00190173">
              <w:rPr>
                <w:rFonts w:eastAsiaTheme="minorHAnsi"/>
                <w:b/>
                <w:lang w:eastAsia="en-US"/>
              </w:rPr>
              <w:t xml:space="preserve">Динамика показателей умственной работоспособности учащихся 10-11 классов 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BF1055" w:rsidRDefault="008C7848" w:rsidP="00914C61">
            <w:pPr>
              <w:jc w:val="both"/>
              <w:rPr>
                <w:rFonts w:eastAsiaTheme="minorHAnsi"/>
                <w:b/>
                <w:lang w:eastAsia="en-US"/>
              </w:rPr>
            </w:pPr>
            <w:r w:rsidRPr="00EE6C6A">
              <w:rPr>
                <w:rFonts w:eastAsiaTheme="minorHAnsi"/>
                <w:i/>
                <w:u w:val="single"/>
                <w:lang w:eastAsia="en-US"/>
              </w:rPr>
              <w:t>Васильева Ирина Валентиновна</w:t>
            </w:r>
            <w:r w:rsidR="0042677A" w:rsidRPr="0042677A">
              <w:rPr>
                <w:rFonts w:eastAsiaTheme="minorHAnsi"/>
                <w:i/>
                <w:lang w:eastAsia="en-US"/>
              </w:rPr>
              <w:t xml:space="preserve">, </w:t>
            </w:r>
            <w:r w:rsidR="0042677A" w:rsidRPr="0042677A">
              <w:rPr>
                <w:rFonts w:eastAsiaTheme="minorHAnsi"/>
                <w:lang w:eastAsia="en-US"/>
              </w:rPr>
              <w:t xml:space="preserve">ФГБОУ ВО </w:t>
            </w:r>
            <w:proofErr w:type="spellStart"/>
            <w:r w:rsidR="0042677A" w:rsidRPr="0042677A">
              <w:rPr>
                <w:rFonts w:eastAsiaTheme="minorHAnsi"/>
                <w:lang w:eastAsia="en-US"/>
              </w:rPr>
              <w:t>СПбГПМУ</w:t>
            </w:r>
            <w:proofErr w:type="spellEnd"/>
            <w:r w:rsidR="0042677A" w:rsidRPr="0042677A">
              <w:rPr>
                <w:rFonts w:eastAsiaTheme="minorHAnsi"/>
                <w:lang w:eastAsia="en-US"/>
              </w:rPr>
              <w:t xml:space="preserve"> Минздрава России</w:t>
            </w:r>
            <w:r w:rsidR="0042677A">
              <w:rPr>
                <w:rFonts w:eastAsiaTheme="minorHAnsi"/>
                <w:lang w:eastAsia="en-US"/>
              </w:rPr>
              <w:t>,</w:t>
            </w:r>
            <w:r w:rsidRPr="00894994">
              <w:rPr>
                <w:rFonts w:eastAsiaTheme="minorHAnsi"/>
                <w:lang w:eastAsia="en-US"/>
              </w:rPr>
              <w:t xml:space="preserve"> кафедра общей гигиены, к.м.н.,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894994">
              <w:rPr>
                <w:rFonts w:eastAsiaTheme="minorHAnsi"/>
                <w:lang w:eastAsia="en-US"/>
              </w:rPr>
              <w:t>доцент</w:t>
            </w:r>
            <w:r>
              <w:rPr>
                <w:rFonts w:eastAsiaTheme="minorHAnsi"/>
                <w:lang w:eastAsia="en-US"/>
              </w:rPr>
              <w:t xml:space="preserve">, </w:t>
            </w:r>
            <w:r w:rsidRPr="00894994">
              <w:rPr>
                <w:rFonts w:eastAsiaTheme="minorHAnsi"/>
                <w:lang w:eastAsia="en-US"/>
              </w:rPr>
              <w:t>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lastRenderedPageBreak/>
              <w:t>11:45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12:00</w:t>
            </w:r>
          </w:p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190173" w:rsidRDefault="008C7848" w:rsidP="00190173">
            <w:pPr>
              <w:jc w:val="both"/>
              <w:rPr>
                <w:b/>
              </w:rPr>
            </w:pPr>
            <w:r w:rsidRPr="00190173">
              <w:rPr>
                <w:b/>
              </w:rPr>
              <w:t xml:space="preserve">Формирование культуры здоровья детей и подростков. Актуальные подходы и формы работы. 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A51FE6" w:rsidRDefault="008C7848" w:rsidP="006D3648">
            <w:pPr>
              <w:jc w:val="both"/>
            </w:pPr>
            <w:proofErr w:type="spellStart"/>
            <w:r w:rsidRPr="00EE6C6A">
              <w:rPr>
                <w:i/>
                <w:u w:val="single"/>
              </w:rPr>
              <w:t>Дзаттиати</w:t>
            </w:r>
            <w:proofErr w:type="spellEnd"/>
            <w:r w:rsidRPr="00EE6C6A">
              <w:rPr>
                <w:i/>
                <w:u w:val="single"/>
              </w:rPr>
              <w:t xml:space="preserve"> Зарина Руслановна</w:t>
            </w:r>
            <w:r w:rsidR="0042677A">
              <w:rPr>
                <w:i/>
                <w:u w:val="single"/>
              </w:rPr>
              <w:t>,</w:t>
            </w:r>
            <w:r w:rsidRPr="00A51FE6">
              <w:t xml:space="preserve"> СПб ГКУЗ «Городской центр общественного здоровья и медицинской профилактики», заведующий отделом организации медицинской профилактики матерям и детям, врач-педиатр высшей категории</w:t>
            </w:r>
            <w:r>
              <w:t>,</w:t>
            </w:r>
            <w:r w:rsidRPr="00A51FE6">
              <w:t xml:space="preserve">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12:00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12:15</w:t>
            </w:r>
          </w:p>
        </w:tc>
        <w:tc>
          <w:tcPr>
            <w:tcW w:w="7938" w:type="dxa"/>
          </w:tcPr>
          <w:p w:rsidR="008C7848" w:rsidRPr="00190173" w:rsidRDefault="008C7848" w:rsidP="00914C61">
            <w:pPr>
              <w:rPr>
                <w:b/>
              </w:rPr>
            </w:pPr>
            <w:r w:rsidRPr="00190173">
              <w:rPr>
                <w:b/>
              </w:rPr>
              <w:t xml:space="preserve">Опыт работы врача по </w:t>
            </w:r>
            <w:proofErr w:type="spellStart"/>
            <w:r w:rsidRPr="00190173">
              <w:rPr>
                <w:b/>
              </w:rPr>
              <w:t>ГДиП</w:t>
            </w:r>
            <w:proofErr w:type="spellEnd"/>
            <w:r w:rsidRPr="00190173">
              <w:rPr>
                <w:b/>
              </w:rPr>
              <w:t xml:space="preserve"> в детской </w:t>
            </w:r>
            <w:r w:rsidR="00914C61" w:rsidRPr="00190173">
              <w:rPr>
                <w:b/>
              </w:rPr>
              <w:t>поликлинике</w:t>
            </w:r>
            <w:r w:rsidRPr="00190173">
              <w:rPr>
                <w:b/>
              </w:rPr>
              <w:t xml:space="preserve"> </w:t>
            </w:r>
          </w:p>
        </w:tc>
      </w:tr>
      <w:tr w:rsidR="008C7848" w:rsidTr="00DF107C">
        <w:tc>
          <w:tcPr>
            <w:tcW w:w="1701" w:type="dxa"/>
            <w:vMerge/>
          </w:tcPr>
          <w:p w:rsidR="008C7848" w:rsidRPr="009A3867" w:rsidRDefault="008C7848" w:rsidP="008C7848">
            <w:pPr>
              <w:rPr>
                <w:b/>
              </w:rPr>
            </w:pPr>
          </w:p>
        </w:tc>
        <w:tc>
          <w:tcPr>
            <w:tcW w:w="7938" w:type="dxa"/>
          </w:tcPr>
          <w:p w:rsidR="008C7848" w:rsidRPr="00A51FE6" w:rsidRDefault="008C7848" w:rsidP="0042677A">
            <w:pPr>
              <w:jc w:val="both"/>
            </w:pPr>
            <w:proofErr w:type="spellStart"/>
            <w:r w:rsidRPr="00EE6C6A">
              <w:rPr>
                <w:i/>
                <w:u w:val="single"/>
              </w:rPr>
              <w:t>Илюхина</w:t>
            </w:r>
            <w:proofErr w:type="spellEnd"/>
            <w:r w:rsidRPr="00EE6C6A">
              <w:rPr>
                <w:i/>
                <w:u w:val="single"/>
              </w:rPr>
              <w:t xml:space="preserve"> Ольга Александровна</w:t>
            </w:r>
            <w:r w:rsidR="0042677A">
              <w:rPr>
                <w:i/>
                <w:u w:val="single"/>
              </w:rPr>
              <w:t xml:space="preserve">, </w:t>
            </w:r>
            <w:r w:rsidR="0042677A" w:rsidRPr="0042677A">
              <w:t xml:space="preserve">СПб ГБУЗ </w:t>
            </w:r>
            <w:r w:rsidR="0042677A">
              <w:t>«</w:t>
            </w:r>
            <w:r w:rsidR="0042677A" w:rsidRPr="0042677A">
              <w:t>Д</w:t>
            </w:r>
            <w:r w:rsidR="0042677A">
              <w:t>етская городская поликлиника</w:t>
            </w:r>
            <w:r w:rsidR="0042677A" w:rsidRPr="0042677A">
              <w:t xml:space="preserve"> № 68</w:t>
            </w:r>
            <w:r w:rsidR="0042677A">
              <w:t>»,</w:t>
            </w:r>
            <w:r w:rsidR="0042677A" w:rsidRPr="0042677A">
              <w:t xml:space="preserve"> </w:t>
            </w:r>
            <w:r w:rsidRPr="00A51FE6">
              <w:t xml:space="preserve">врач по </w:t>
            </w:r>
            <w:r w:rsidR="0042677A">
              <w:t>гигиене детей и подростков</w:t>
            </w:r>
            <w:r>
              <w:t>,</w:t>
            </w:r>
            <w:r w:rsidRPr="00A51FE6">
              <w:t xml:space="preserve"> Санкт-Петербург</w:t>
            </w:r>
          </w:p>
        </w:tc>
      </w:tr>
      <w:tr w:rsidR="008C7848" w:rsidTr="00DF107C">
        <w:tc>
          <w:tcPr>
            <w:tcW w:w="1701" w:type="dxa"/>
            <w:vMerge w:val="restart"/>
          </w:tcPr>
          <w:p w:rsidR="008C7848" w:rsidRPr="009A3867" w:rsidRDefault="008C7848" w:rsidP="008C7848">
            <w:pPr>
              <w:rPr>
                <w:b/>
              </w:rPr>
            </w:pPr>
            <w:r w:rsidRPr="009A3867">
              <w:rPr>
                <w:b/>
              </w:rPr>
              <w:t>12:00</w:t>
            </w:r>
            <w:r w:rsidR="009A3867">
              <w:rPr>
                <w:b/>
              </w:rPr>
              <w:t xml:space="preserve"> </w:t>
            </w:r>
            <w:r w:rsidRPr="009A3867">
              <w:rPr>
                <w:b/>
              </w:rPr>
              <w:t>– 12:30</w:t>
            </w:r>
          </w:p>
        </w:tc>
        <w:tc>
          <w:tcPr>
            <w:tcW w:w="7938" w:type="dxa"/>
          </w:tcPr>
          <w:p w:rsidR="008C7848" w:rsidRPr="00190173" w:rsidRDefault="008C7848" w:rsidP="008C7848">
            <w:pPr>
              <w:rPr>
                <w:b/>
              </w:rPr>
            </w:pPr>
            <w:r w:rsidRPr="00190173">
              <w:rPr>
                <w:b/>
              </w:rPr>
              <w:t xml:space="preserve">Гигиенические особенности школьной обуви  </w:t>
            </w:r>
          </w:p>
        </w:tc>
      </w:tr>
      <w:tr w:rsidR="008C7848" w:rsidTr="00DF107C">
        <w:trPr>
          <w:trHeight w:val="1119"/>
        </w:trPr>
        <w:tc>
          <w:tcPr>
            <w:tcW w:w="1701" w:type="dxa"/>
            <w:vMerge/>
          </w:tcPr>
          <w:p w:rsidR="008C7848" w:rsidRPr="00440849" w:rsidRDefault="008C7848" w:rsidP="008C7848">
            <w:pPr>
              <w:rPr>
                <w:b/>
                <w:sz w:val="20"/>
                <w:szCs w:val="20"/>
              </w:rPr>
            </w:pPr>
          </w:p>
        </w:tc>
        <w:tc>
          <w:tcPr>
            <w:tcW w:w="7938" w:type="dxa"/>
          </w:tcPr>
          <w:p w:rsidR="008C7848" w:rsidRPr="0087476D" w:rsidRDefault="008C7848" w:rsidP="008C7848">
            <w:pPr>
              <w:rPr>
                <w:color w:val="1A1A1A"/>
                <w:shd w:val="clear" w:color="auto" w:fill="FFFFFF"/>
              </w:rPr>
            </w:pPr>
            <w:r w:rsidRPr="00EE6C6A">
              <w:rPr>
                <w:i/>
                <w:color w:val="1A1A1A"/>
                <w:u w:val="single"/>
                <w:shd w:val="clear" w:color="auto" w:fill="FFFFFF"/>
              </w:rPr>
              <w:t>Симонова Ольга Викторовна</w:t>
            </w:r>
            <w:r w:rsidR="00914C61">
              <w:rPr>
                <w:i/>
                <w:color w:val="1A1A1A"/>
                <w:u w:val="single"/>
                <w:shd w:val="clear" w:color="auto" w:fill="FFFFFF"/>
              </w:rPr>
              <w:t>,</w:t>
            </w:r>
            <w:r w:rsidRPr="0087476D">
              <w:rPr>
                <w:color w:val="1A1A1A"/>
                <w:shd w:val="clear" w:color="auto" w:fill="FFFFFF"/>
              </w:rPr>
              <w:t xml:space="preserve"> </w:t>
            </w:r>
            <w:r w:rsidR="00914C61" w:rsidRPr="0042677A">
              <w:rPr>
                <w:rFonts w:eastAsiaTheme="minorHAnsi"/>
                <w:lang w:eastAsia="en-US"/>
              </w:rPr>
              <w:t xml:space="preserve">ФГБОУ ВО </w:t>
            </w:r>
            <w:proofErr w:type="spellStart"/>
            <w:r w:rsidR="00914C61" w:rsidRPr="0042677A">
              <w:rPr>
                <w:rFonts w:eastAsiaTheme="minorHAnsi"/>
                <w:lang w:eastAsia="en-US"/>
              </w:rPr>
              <w:t>СПбГПМУ</w:t>
            </w:r>
            <w:proofErr w:type="spellEnd"/>
            <w:r w:rsidR="00914C61" w:rsidRPr="0042677A">
              <w:rPr>
                <w:rFonts w:eastAsiaTheme="minorHAnsi"/>
                <w:lang w:eastAsia="en-US"/>
              </w:rPr>
              <w:t xml:space="preserve"> Минздрава России</w:t>
            </w:r>
            <w:r w:rsidRPr="0087476D">
              <w:rPr>
                <w:color w:val="1A1A1A"/>
                <w:shd w:val="clear" w:color="auto" w:fill="FFFFFF"/>
              </w:rPr>
              <w:t>, доцент кафедры общей гигиены к.м.н.,</w:t>
            </w:r>
            <w:r w:rsidR="00914C61">
              <w:rPr>
                <w:color w:val="1A1A1A"/>
                <w:shd w:val="clear" w:color="auto" w:fill="FFFFFF"/>
              </w:rPr>
              <w:t xml:space="preserve"> </w:t>
            </w:r>
            <w:r w:rsidRPr="0087476D">
              <w:rPr>
                <w:color w:val="1A1A1A"/>
                <w:shd w:val="clear" w:color="auto" w:fill="FFFFFF"/>
              </w:rPr>
              <w:t>доцент</w:t>
            </w:r>
            <w:r>
              <w:rPr>
                <w:color w:val="1A1A1A"/>
                <w:shd w:val="clear" w:color="auto" w:fill="FFFFFF"/>
              </w:rPr>
              <w:t>,</w:t>
            </w:r>
            <w:r w:rsidRPr="0087476D">
              <w:rPr>
                <w:color w:val="1A1A1A"/>
                <w:shd w:val="clear" w:color="auto" w:fill="FFFFFF"/>
              </w:rPr>
              <w:t>  Санкт-Петербург</w:t>
            </w:r>
          </w:p>
          <w:p w:rsidR="008C7848" w:rsidRPr="00244EE1" w:rsidRDefault="008C7848" w:rsidP="00914C61">
            <w:pPr>
              <w:pStyle w:val="228bf8a64b8551e1msonormal"/>
              <w:shd w:val="clear" w:color="auto" w:fill="FFFFFF"/>
              <w:spacing w:before="0" w:beforeAutospacing="0" w:after="160" w:afterAutospacing="0" w:line="235" w:lineRule="atLeast"/>
              <w:jc w:val="both"/>
              <w:rPr>
                <w:i/>
                <w:color w:val="1A1A1A"/>
              </w:rPr>
            </w:pPr>
            <w:r w:rsidRPr="0087476D">
              <w:rPr>
                <w:i/>
                <w:color w:val="1A1A1A"/>
              </w:rPr>
              <w:t>Пузырев В.Г.</w:t>
            </w:r>
            <w:r w:rsidR="00914C61">
              <w:rPr>
                <w:i/>
                <w:color w:val="1A1A1A"/>
              </w:rPr>
              <w:t xml:space="preserve">, </w:t>
            </w:r>
            <w:r w:rsidRPr="0087476D">
              <w:rPr>
                <w:i/>
                <w:color w:val="1A1A1A"/>
              </w:rPr>
              <w:t>к.м.н., доцент</w:t>
            </w:r>
            <w:r w:rsidR="00914C61">
              <w:rPr>
                <w:i/>
                <w:color w:val="1A1A1A"/>
              </w:rPr>
              <w:t>;</w:t>
            </w:r>
            <w:r w:rsidRPr="0087476D">
              <w:rPr>
                <w:i/>
                <w:color w:val="1A1A1A"/>
              </w:rPr>
              <w:t xml:space="preserve"> Щерба Е.В.</w:t>
            </w:r>
            <w:r w:rsidR="00914C61">
              <w:rPr>
                <w:i/>
                <w:color w:val="1A1A1A"/>
              </w:rPr>
              <w:t>,</w:t>
            </w:r>
            <w:r w:rsidRPr="0087476D">
              <w:rPr>
                <w:i/>
                <w:color w:val="1A1A1A"/>
              </w:rPr>
              <w:t xml:space="preserve"> к.м.н., доцент</w:t>
            </w:r>
            <w:r w:rsidR="00914C61">
              <w:rPr>
                <w:i/>
                <w:color w:val="1A1A1A"/>
              </w:rPr>
              <w:t>;</w:t>
            </w:r>
            <w:r w:rsidRPr="0087476D">
              <w:rPr>
                <w:i/>
                <w:color w:val="1A1A1A"/>
              </w:rPr>
              <w:t xml:space="preserve"> </w:t>
            </w:r>
            <w:proofErr w:type="spellStart"/>
            <w:r w:rsidRPr="0087476D">
              <w:rPr>
                <w:i/>
                <w:color w:val="1A1A1A"/>
              </w:rPr>
              <w:t>Печникова</w:t>
            </w:r>
            <w:proofErr w:type="spellEnd"/>
            <w:r w:rsidRPr="0087476D">
              <w:rPr>
                <w:i/>
                <w:color w:val="1A1A1A"/>
              </w:rPr>
              <w:t xml:space="preserve"> А.</w:t>
            </w:r>
            <w:r w:rsidR="00914C61">
              <w:rPr>
                <w:i/>
                <w:color w:val="1A1A1A"/>
              </w:rPr>
              <w:t>А., Щерба В.</w:t>
            </w:r>
            <w:r w:rsidRPr="0087476D">
              <w:rPr>
                <w:i/>
                <w:color w:val="1A1A1A"/>
              </w:rPr>
              <w:t>А.</w:t>
            </w:r>
            <w:r w:rsidR="00914C61">
              <w:rPr>
                <w:i/>
                <w:color w:val="1A1A1A"/>
              </w:rPr>
              <w:t>,</w:t>
            </w:r>
            <w:r w:rsidR="00914C61">
              <w:t xml:space="preserve"> </w:t>
            </w:r>
            <w:r w:rsidR="00914C61" w:rsidRPr="00914C61">
              <w:rPr>
                <w:i/>
                <w:color w:val="1A1A1A"/>
              </w:rPr>
              <w:t>Санкт-Петербург</w:t>
            </w:r>
          </w:p>
        </w:tc>
      </w:tr>
    </w:tbl>
    <w:p w:rsidR="008C7848" w:rsidRDefault="006C63DE" w:rsidP="006C63DE">
      <w:pPr>
        <w:rPr>
          <w:b/>
          <w:iCs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Default="006C63DE" w:rsidP="006C63DE">
      <w:pPr>
        <w:rPr>
          <w:b/>
          <w:iCs/>
        </w:rPr>
      </w:pPr>
    </w:p>
    <w:p w:rsidR="006C63DE" w:rsidRDefault="006C63DE" w:rsidP="006C63DE">
      <w:pPr>
        <w:rPr>
          <w:b/>
        </w:rPr>
      </w:pPr>
    </w:p>
    <w:p w:rsidR="000D64A1" w:rsidRPr="00A57494" w:rsidRDefault="000D64A1" w:rsidP="000D64A1">
      <w:pPr>
        <w:tabs>
          <w:tab w:val="left" w:pos="0"/>
        </w:tabs>
        <w:jc w:val="center"/>
        <w:rPr>
          <w:b/>
        </w:rPr>
      </w:pPr>
      <w:r w:rsidRPr="00A57494">
        <w:rPr>
          <w:b/>
        </w:rPr>
        <w:t xml:space="preserve">СЕКЦИОННОЕ </w:t>
      </w:r>
      <w:r>
        <w:rPr>
          <w:b/>
        </w:rPr>
        <w:t>ЗАСЕДАНИЕ</w:t>
      </w:r>
    </w:p>
    <w:p w:rsidR="000D64A1" w:rsidRPr="00F749D3" w:rsidRDefault="000D64A1" w:rsidP="000D64A1">
      <w:pPr>
        <w:tabs>
          <w:tab w:val="left" w:pos="0"/>
        </w:tabs>
        <w:jc w:val="center"/>
        <w:rPr>
          <w:b/>
        </w:rPr>
      </w:pPr>
      <w:r>
        <w:rPr>
          <w:b/>
        </w:rPr>
        <w:t>«</w:t>
      </w:r>
      <w:r w:rsidRPr="00F749D3">
        <w:rPr>
          <w:b/>
        </w:rPr>
        <w:t>МУЛЬТИДИСЦИПЛИНАРНЫЙ ПОДХОД</w:t>
      </w:r>
      <w:r>
        <w:rPr>
          <w:b/>
        </w:rPr>
        <w:t xml:space="preserve"> К ОХРАНЕ МАТЕРИНСТВА И ДЕТСТВА»</w:t>
      </w:r>
    </w:p>
    <w:p w:rsidR="000D64A1" w:rsidRPr="00F749D3" w:rsidRDefault="000D64A1" w:rsidP="000D64A1">
      <w:pPr>
        <w:tabs>
          <w:tab w:val="left" w:pos="0"/>
        </w:tabs>
        <w:jc w:val="center"/>
        <w:rPr>
          <w:b/>
        </w:rPr>
      </w:pPr>
      <w:r w:rsidRPr="004A6167">
        <w:rPr>
          <w:b/>
        </w:rPr>
        <w:t>При поддержке научно-практической школы «</w:t>
      </w:r>
      <w:proofErr w:type="spellStart"/>
      <w:r w:rsidRPr="004A6167">
        <w:rPr>
          <w:b/>
        </w:rPr>
        <w:t>Мультидисциплинарный</w:t>
      </w:r>
      <w:proofErr w:type="spellEnd"/>
      <w:r w:rsidRPr="004A6167">
        <w:rPr>
          <w:b/>
        </w:rPr>
        <w:t xml:space="preserve"> подход к охране репродуктивного здоровья, материнства и детства, с превентивными аспектами активного долголетия»</w:t>
      </w:r>
    </w:p>
    <w:p w:rsidR="000D64A1" w:rsidRPr="00F749D3" w:rsidRDefault="000D64A1" w:rsidP="000D64A1">
      <w:pPr>
        <w:tabs>
          <w:tab w:val="left" w:pos="0"/>
        </w:tabs>
        <w:jc w:val="center"/>
        <w:rPr>
          <w:b/>
        </w:rPr>
      </w:pPr>
    </w:p>
    <w:p w:rsidR="000D64A1" w:rsidRPr="00F749D3" w:rsidRDefault="000D64A1" w:rsidP="000D64A1">
      <w:pPr>
        <w:tabs>
          <w:tab w:val="left" w:pos="0"/>
        </w:tabs>
        <w:ind w:firstLine="709"/>
        <w:rPr>
          <w:bCs/>
        </w:rPr>
      </w:pPr>
      <w:r w:rsidRPr="00F749D3">
        <w:rPr>
          <w:b/>
          <w:bCs/>
        </w:rPr>
        <w:t>Начало проведения</w:t>
      </w:r>
      <w:r w:rsidRPr="00641A42">
        <w:rPr>
          <w:b/>
          <w:bCs/>
        </w:rPr>
        <w:t xml:space="preserve">: </w:t>
      </w:r>
      <w:r>
        <w:rPr>
          <w:bCs/>
        </w:rPr>
        <w:t>10</w:t>
      </w:r>
      <w:r w:rsidRPr="00641A42">
        <w:rPr>
          <w:bCs/>
        </w:rPr>
        <w:t xml:space="preserve">:00, </w:t>
      </w:r>
      <w:r w:rsidRPr="00641A42">
        <w:rPr>
          <w:b/>
          <w:bCs/>
        </w:rPr>
        <w:t xml:space="preserve">окончание: </w:t>
      </w:r>
      <w:r w:rsidRPr="00915589">
        <w:rPr>
          <w:bCs/>
        </w:rPr>
        <w:t>14:</w:t>
      </w:r>
      <w:r>
        <w:rPr>
          <w:bCs/>
        </w:rPr>
        <w:t>3</w:t>
      </w:r>
      <w:r w:rsidRPr="00915589">
        <w:rPr>
          <w:bCs/>
        </w:rPr>
        <w:t>0</w:t>
      </w:r>
    </w:p>
    <w:p w:rsidR="000D64A1" w:rsidRPr="00F749D3" w:rsidRDefault="000D64A1" w:rsidP="000D64A1">
      <w:pPr>
        <w:tabs>
          <w:tab w:val="left" w:pos="0"/>
        </w:tabs>
        <w:ind w:firstLine="709"/>
        <w:jc w:val="both"/>
        <w:rPr>
          <w:bCs/>
        </w:rPr>
      </w:pPr>
      <w:r w:rsidRPr="00F749D3">
        <w:rPr>
          <w:b/>
        </w:rPr>
        <w:t xml:space="preserve">Место проведения: </w:t>
      </w:r>
      <w:proofErr w:type="spellStart"/>
      <w:r w:rsidRPr="00F749D3">
        <w:rPr>
          <w:bCs/>
        </w:rPr>
        <w:t>Заневский</w:t>
      </w:r>
      <w:proofErr w:type="spellEnd"/>
      <w:r w:rsidRPr="00F749D3">
        <w:rPr>
          <w:bCs/>
        </w:rPr>
        <w:t xml:space="preserve"> пр., д. 1/82, 8 подъезд, 3 этаж, кафедра акушерства и гинекологии им. С.Н. Давыдова, большой конференц-зал</w:t>
      </w:r>
    </w:p>
    <w:p w:rsidR="000D64A1" w:rsidRPr="00F749D3" w:rsidRDefault="000D64A1" w:rsidP="000D64A1">
      <w:pPr>
        <w:tabs>
          <w:tab w:val="left" w:pos="0"/>
        </w:tabs>
        <w:ind w:firstLine="709"/>
        <w:jc w:val="both"/>
        <w:rPr>
          <w:bCs/>
        </w:rPr>
      </w:pPr>
    </w:p>
    <w:p w:rsidR="000D64A1" w:rsidRPr="00F749D3" w:rsidRDefault="000D64A1" w:rsidP="000D64A1">
      <w:pPr>
        <w:tabs>
          <w:tab w:val="left" w:pos="0"/>
        </w:tabs>
        <w:ind w:firstLine="709"/>
        <w:rPr>
          <w:b/>
        </w:rPr>
      </w:pPr>
      <w:r w:rsidRPr="00F749D3">
        <w:rPr>
          <w:b/>
        </w:rPr>
        <w:t>МОДЕРАТОРЫ:</w:t>
      </w:r>
    </w:p>
    <w:p w:rsidR="000D64A1" w:rsidRPr="00F749D3" w:rsidRDefault="000D64A1" w:rsidP="000D64A1">
      <w:pPr>
        <w:numPr>
          <w:ilvl w:val="0"/>
          <w:numId w:val="6"/>
        </w:numPr>
        <w:ind w:left="0" w:firstLine="709"/>
        <w:jc w:val="both"/>
        <w:rPr>
          <w:b/>
        </w:rPr>
      </w:pPr>
      <w:r w:rsidRPr="00F749D3">
        <w:t>Кахиани Е.И. – директор Института педиатрии, заведующий кафедрой акушерства и гинекологии им. С.Н. Давыдова</w:t>
      </w:r>
      <w:r>
        <w:t xml:space="preserve">, </w:t>
      </w:r>
      <w:r>
        <w:rPr>
          <w:rFonts w:ascii="Liberation Sans" w:hAnsi="Liberation Sans"/>
          <w:color w:val="000000"/>
        </w:rPr>
        <w:t>заслуженный врач РФ,</w:t>
      </w:r>
      <w:r w:rsidRPr="00F749D3">
        <w:t xml:space="preserve"> ФГБОУ ВО СЗГМУ им. И.И. Мечникова Минздрава России; д.м.н., профессор</w:t>
      </w:r>
    </w:p>
    <w:p w:rsidR="000D64A1" w:rsidRPr="00F749D3" w:rsidRDefault="000D64A1" w:rsidP="000D64A1">
      <w:pPr>
        <w:numPr>
          <w:ilvl w:val="0"/>
          <w:numId w:val="6"/>
        </w:numPr>
        <w:ind w:left="0" w:firstLine="709"/>
        <w:jc w:val="both"/>
      </w:pPr>
      <w:r w:rsidRPr="00F749D3">
        <w:t>Олина А.А. – профессор кафедры акушерства и гинекологии им. С.Н. Давыдова ФГБОУ ВО СЗГМУ им. И.И. Мечникова Минздрава России; д.м.н., профессор</w:t>
      </w:r>
    </w:p>
    <w:p w:rsidR="000D64A1" w:rsidRPr="00F749D3" w:rsidRDefault="000D64A1" w:rsidP="000D64A1">
      <w:pPr>
        <w:numPr>
          <w:ilvl w:val="0"/>
          <w:numId w:val="6"/>
        </w:numPr>
        <w:ind w:left="0" w:firstLine="709"/>
        <w:jc w:val="both"/>
      </w:pPr>
      <w:r w:rsidRPr="00F749D3">
        <w:t>Дудниченко</w:t>
      </w:r>
      <w:r w:rsidRPr="00F749D3">
        <w:rPr>
          <w:b/>
        </w:rPr>
        <w:t xml:space="preserve"> </w:t>
      </w:r>
      <w:r w:rsidRPr="00F749D3">
        <w:t>Т.А. – помощник директора Института педиатрии, доцент кафедры акушерства и гинекологии им. С.Н. Давыдова ФГБОУ ВО СЗГМУ им. И.И. Мечникова Минздрава России; к.м.н., доцент</w:t>
      </w:r>
    </w:p>
    <w:p w:rsidR="000D64A1" w:rsidRDefault="000D64A1" w:rsidP="000D64A1">
      <w:pPr>
        <w:ind w:firstLine="851"/>
        <w:jc w:val="center"/>
        <w:rPr>
          <w:b/>
        </w:rPr>
      </w:pPr>
    </w:p>
    <w:p w:rsidR="000D64A1" w:rsidRDefault="000D64A1" w:rsidP="000D64A1">
      <w:pPr>
        <w:ind w:firstLine="851"/>
        <w:jc w:val="center"/>
        <w:rPr>
          <w:b/>
        </w:rPr>
      </w:pPr>
      <w:r w:rsidRPr="00440894">
        <w:rPr>
          <w:b/>
        </w:rPr>
        <w:t>СЕКЦИОННЫЕ ДОКЛАДЫ</w:t>
      </w:r>
    </w:p>
    <w:p w:rsidR="000D64A1" w:rsidRPr="00F749D3" w:rsidRDefault="000D64A1" w:rsidP="000D64A1">
      <w:pPr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0D64A1" w:rsidRPr="00F749D3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>
              <w:rPr>
                <w:b/>
              </w:rPr>
              <w:t>10:00 – 10:10</w:t>
            </w:r>
          </w:p>
        </w:tc>
        <w:tc>
          <w:tcPr>
            <w:tcW w:w="7938" w:type="dxa"/>
          </w:tcPr>
          <w:p w:rsidR="000D64A1" w:rsidRPr="000452DC" w:rsidRDefault="000D64A1" w:rsidP="00D94EBB">
            <w:pPr>
              <w:tabs>
                <w:tab w:val="left" w:pos="0"/>
              </w:tabs>
              <w:jc w:val="both"/>
              <w:rPr>
                <w:b/>
              </w:rPr>
            </w:pPr>
            <w:r w:rsidRPr="00915589">
              <w:rPr>
                <w:b/>
              </w:rPr>
              <w:t>Вступительное слово.</w:t>
            </w:r>
            <w:r>
              <w:rPr>
                <w:b/>
              </w:rPr>
              <w:t xml:space="preserve"> 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915589" w:rsidRDefault="000D64A1" w:rsidP="00D94EBB">
            <w:pPr>
              <w:tabs>
                <w:tab w:val="left" w:pos="0"/>
              </w:tabs>
              <w:jc w:val="both"/>
              <w:rPr>
                <w:b/>
              </w:rPr>
            </w:pPr>
            <w:r w:rsidRPr="00F877F8">
              <w:rPr>
                <w:i/>
                <w:u w:val="single"/>
                <w:lang w:eastAsia="ar-SA"/>
              </w:rPr>
              <w:t>Кахиани Екатерина Инвериевна</w:t>
            </w:r>
            <w:r w:rsidRPr="00F877F8">
              <w:rPr>
                <w:lang w:eastAsia="ar-SA"/>
              </w:rPr>
              <w:t xml:space="preserve">, </w:t>
            </w:r>
            <w:r w:rsidRPr="00F877F8">
              <w:rPr>
                <w:color w:val="2C2D2E"/>
              </w:rPr>
              <w:t xml:space="preserve">ФГБОУ ВО СЗГМУ им. И.И. Мечникова Минздрава России; </w:t>
            </w:r>
            <w:r w:rsidRPr="00F877F8">
              <w:t xml:space="preserve">директор института педиатрии, зав. кафедрой акушерства и гинекологии им. С.Н. Давыдова, </w:t>
            </w:r>
            <w:r w:rsidRPr="00F877F8">
              <w:rPr>
                <w:rFonts w:ascii="Liberation Sans" w:hAnsi="Liberation Sans"/>
                <w:color w:val="000000"/>
              </w:rPr>
              <w:t xml:space="preserve">заслуженный врач РФ, </w:t>
            </w:r>
            <w:r w:rsidRPr="00F877F8">
              <w:t>д.м.н., профессор, Санкт-Петербург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10:</w:t>
            </w:r>
            <w:r>
              <w:rPr>
                <w:b/>
              </w:rPr>
              <w:t>1</w:t>
            </w:r>
            <w:r w:rsidRPr="00915589">
              <w:rPr>
                <w:b/>
              </w:rPr>
              <w:t>0 – 10:</w:t>
            </w:r>
            <w:r>
              <w:rPr>
                <w:b/>
              </w:rPr>
              <w:t>3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A079EC">
              <w:rPr>
                <w:b/>
              </w:rPr>
              <w:t>Дисперсионное картирование в профилактике артериальной гипертензии у детей и подростков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Default="000D64A1" w:rsidP="00D94EBB">
            <w:pPr>
              <w:pStyle w:val="afa"/>
              <w:jc w:val="both"/>
              <w:rPr>
                <w:sz w:val="24"/>
                <w:szCs w:val="24"/>
                <w:lang w:eastAsia="ru-RU"/>
              </w:rPr>
            </w:pPr>
            <w:r w:rsidRPr="00977DC7">
              <w:rPr>
                <w:i/>
                <w:sz w:val="24"/>
                <w:szCs w:val="24"/>
                <w:u w:val="single"/>
                <w:lang w:eastAsia="ru-RU"/>
              </w:rPr>
              <w:t xml:space="preserve">Шмелева Ирина </w:t>
            </w:r>
            <w:proofErr w:type="spellStart"/>
            <w:r w:rsidRPr="00977DC7">
              <w:rPr>
                <w:i/>
                <w:sz w:val="24"/>
                <w:szCs w:val="24"/>
                <w:u w:val="single"/>
                <w:lang w:eastAsia="ru-RU"/>
              </w:rPr>
              <w:t>Олегована</w:t>
            </w:r>
            <w:proofErr w:type="spellEnd"/>
            <w:r>
              <w:t xml:space="preserve">, </w:t>
            </w:r>
            <w:r w:rsidRPr="00977DC7">
              <w:rPr>
                <w:sz w:val="24"/>
                <w:szCs w:val="24"/>
                <w:lang w:eastAsia="ru-RU"/>
              </w:rPr>
              <w:t xml:space="preserve">ФГБОУ ВО СЗГМУ им. И.И. Мечникова Минздрава России; ассистент кафедры педиатрии и детской кардиологии, врач-пульмонолог, детское пульмонологическое отделение №4, ФГБУ «СПб НИИФ» Минздрава России, Санкт-Петербург </w:t>
            </w:r>
          </w:p>
          <w:p w:rsidR="000D64A1" w:rsidRPr="00F877F8" w:rsidRDefault="000D64A1" w:rsidP="00D94EBB">
            <w:pPr>
              <w:pStyle w:val="afa"/>
              <w:jc w:val="both"/>
              <w:rPr>
                <w:i/>
                <w:sz w:val="24"/>
                <w:szCs w:val="24"/>
                <w:lang w:eastAsia="ru-RU"/>
              </w:rPr>
            </w:pPr>
            <w:proofErr w:type="spellStart"/>
            <w:r w:rsidRPr="00977DC7">
              <w:rPr>
                <w:i/>
                <w:sz w:val="24"/>
                <w:szCs w:val="24"/>
                <w:lang w:eastAsia="ru-RU"/>
              </w:rPr>
              <w:lastRenderedPageBreak/>
              <w:t>Старевская</w:t>
            </w:r>
            <w:proofErr w:type="spellEnd"/>
            <w:r w:rsidRPr="00977DC7">
              <w:rPr>
                <w:i/>
                <w:sz w:val="24"/>
                <w:szCs w:val="24"/>
                <w:lang w:eastAsia="ru-RU"/>
              </w:rPr>
              <w:t xml:space="preserve"> С. В., д.м.н.; Мельник С. И., Санкт-Петербург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lastRenderedPageBreak/>
              <w:t>10:30 – 10:50</w:t>
            </w: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A079EC">
              <w:rPr>
                <w:b/>
              </w:rPr>
              <w:t xml:space="preserve">Профилактика </w:t>
            </w:r>
            <w:proofErr w:type="spellStart"/>
            <w:r w:rsidRPr="00A079EC">
              <w:rPr>
                <w:b/>
              </w:rPr>
              <w:t>жизнеопасных</w:t>
            </w:r>
            <w:proofErr w:type="spellEnd"/>
            <w:r w:rsidRPr="00A079EC">
              <w:rPr>
                <w:b/>
              </w:rPr>
              <w:t xml:space="preserve"> осложнений при удалении опухолей сложной локализации у новорожденных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contextualSpacing/>
              <w:jc w:val="both"/>
              <w:rPr>
                <w:i/>
              </w:rPr>
            </w:pPr>
            <w:proofErr w:type="spellStart"/>
            <w:r w:rsidRPr="00F877F8">
              <w:rPr>
                <w:i/>
                <w:u w:val="single"/>
              </w:rPr>
              <w:t>Новопольцева</w:t>
            </w:r>
            <w:proofErr w:type="spellEnd"/>
            <w:r w:rsidRPr="00F877F8">
              <w:rPr>
                <w:i/>
                <w:u w:val="single"/>
              </w:rPr>
              <w:t xml:space="preserve"> Ольга Николаевна</w:t>
            </w:r>
            <w:r w:rsidRPr="00F877F8">
              <w:t>, ДГМКСЦВМТ (бывшая ДГБ №1); врач</w:t>
            </w:r>
            <w:r w:rsidRPr="00F877F8">
              <w:rPr>
                <w:i/>
              </w:rPr>
              <w:t xml:space="preserve"> </w:t>
            </w:r>
            <w:r w:rsidRPr="00F877F8">
              <w:t>высшей категории неонатальный хирург блока патологии новорожденных, Санкт-Петербург</w:t>
            </w:r>
            <w:r w:rsidRPr="00F877F8">
              <w:rPr>
                <w:i/>
              </w:rPr>
              <w:t xml:space="preserve"> </w:t>
            </w:r>
          </w:p>
          <w:p w:rsidR="000D64A1" w:rsidRPr="00F877F8" w:rsidRDefault="000D64A1" w:rsidP="00D94EBB">
            <w:pPr>
              <w:contextualSpacing/>
              <w:jc w:val="both"/>
            </w:pPr>
            <w:r w:rsidRPr="00F877F8">
              <w:rPr>
                <w:i/>
              </w:rPr>
              <w:t xml:space="preserve">Мовсесян Р.Р., член-корр. РАН, д.м.н.; </w:t>
            </w:r>
            <w:proofErr w:type="spellStart"/>
            <w:r w:rsidRPr="00F877F8">
              <w:rPr>
                <w:i/>
              </w:rPr>
              <w:t>Котин</w:t>
            </w:r>
            <w:proofErr w:type="spellEnd"/>
            <w:r w:rsidRPr="00F877F8">
              <w:rPr>
                <w:i/>
              </w:rPr>
              <w:t xml:space="preserve"> А.Н., к.м.н.; Караваева С.А., д.м.н., профессор; </w:t>
            </w:r>
            <w:proofErr w:type="spellStart"/>
            <w:r w:rsidRPr="00F877F8">
              <w:rPr>
                <w:i/>
              </w:rPr>
              <w:t>Леваднев</w:t>
            </w:r>
            <w:proofErr w:type="spellEnd"/>
            <w:r w:rsidRPr="00F877F8">
              <w:rPr>
                <w:i/>
              </w:rPr>
              <w:t xml:space="preserve"> Ю.В., </w:t>
            </w:r>
            <w:proofErr w:type="spellStart"/>
            <w:r w:rsidRPr="00F877F8">
              <w:rPr>
                <w:i/>
              </w:rPr>
              <w:t>к.м.н</w:t>
            </w:r>
            <w:proofErr w:type="spellEnd"/>
            <w:r w:rsidRPr="00F877F8">
              <w:rPr>
                <w:i/>
              </w:rPr>
              <w:t>, Санкт-Петербург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10:50 – 11:10</w:t>
            </w: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A079EC">
              <w:rPr>
                <w:b/>
              </w:rPr>
              <w:t>Профилактика инфекций у недоношенных детей: от перинатального риска к практике интенсивной терапии</w:t>
            </w:r>
          </w:p>
        </w:tc>
      </w:tr>
      <w:tr w:rsidR="000D64A1" w:rsidRPr="00F749D3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pStyle w:val="afa"/>
              <w:jc w:val="both"/>
              <w:rPr>
                <w:sz w:val="24"/>
                <w:szCs w:val="24"/>
                <w:shd w:val="clear" w:color="auto" w:fill="FFFFFF"/>
              </w:rPr>
            </w:pPr>
            <w:r w:rsidRPr="00F877F8">
              <w:rPr>
                <w:i/>
                <w:sz w:val="24"/>
                <w:szCs w:val="24"/>
                <w:u w:val="single"/>
              </w:rPr>
              <w:t>Конюхов Денис Максимович</w:t>
            </w:r>
            <w:r w:rsidRPr="00F877F8">
              <w:rPr>
                <w:sz w:val="24"/>
                <w:szCs w:val="24"/>
              </w:rPr>
              <w:t xml:space="preserve">, </w:t>
            </w:r>
            <w:r w:rsidRPr="00F877F8">
              <w:rPr>
                <w:sz w:val="24"/>
                <w:szCs w:val="24"/>
                <w:shd w:val="clear" w:color="auto" w:fill="FFFFFF"/>
              </w:rPr>
              <w:t>НМИЦ инфекционных болезней ФМБА России; аспирант</w:t>
            </w:r>
            <w:r w:rsidRPr="00F877F8">
              <w:rPr>
                <w:sz w:val="24"/>
                <w:szCs w:val="24"/>
              </w:rPr>
              <w:t>, Санкт-Петербург</w:t>
            </w:r>
          </w:p>
          <w:p w:rsidR="000D64A1" w:rsidRPr="00F877F8" w:rsidRDefault="000D64A1" w:rsidP="00D94EBB">
            <w:pPr>
              <w:pStyle w:val="afa"/>
              <w:jc w:val="both"/>
              <w:rPr>
                <w:sz w:val="24"/>
                <w:szCs w:val="24"/>
              </w:rPr>
            </w:pPr>
            <w:r w:rsidRPr="00F877F8">
              <w:rPr>
                <w:i/>
                <w:sz w:val="24"/>
                <w:szCs w:val="24"/>
                <w:lang w:eastAsia="ru-RU"/>
              </w:rPr>
              <w:t>Гончар Н.В., д.м.н.; Ермоленко К.Д., д.м.н.,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11:</w:t>
            </w:r>
            <w:r>
              <w:rPr>
                <w:b/>
              </w:rPr>
              <w:t>1</w:t>
            </w:r>
            <w:r w:rsidRPr="00915589">
              <w:rPr>
                <w:b/>
              </w:rPr>
              <w:t>0 – 11:</w:t>
            </w:r>
            <w:r>
              <w:rPr>
                <w:b/>
              </w:rPr>
              <w:t>3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</w:rPr>
            </w:pPr>
            <w:r w:rsidRPr="00A079EC">
              <w:rPr>
                <w:b/>
              </w:rPr>
              <w:t>Ортопедические последствия гематогенного остеомиелита у детей: проблема и решение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contextualSpacing/>
              <w:jc w:val="both"/>
              <w:rPr>
                <w:color w:val="2C2D2E"/>
              </w:rPr>
            </w:pPr>
            <w:r w:rsidRPr="00F877F8">
              <w:rPr>
                <w:i/>
                <w:u w:val="single"/>
                <w:lang w:eastAsia="ar-SA"/>
              </w:rPr>
              <w:t>Гаркавенко Юрий Евгеньевич</w:t>
            </w:r>
            <w:r w:rsidRPr="00F877F8">
              <w:rPr>
                <w:color w:val="2C2D2E"/>
              </w:rPr>
              <w:t xml:space="preserve">, ФГБОУ ВО СЗГМУ им. И.И. Мечникова Минздрава России; профессор кафедры детской травматологии и ортопедии института педиатрии, ведущий научный сотрудник ФГБУ НМИЦ детской травматологии и ортопедии им. Г.И. </w:t>
            </w:r>
            <w:proofErr w:type="spellStart"/>
            <w:r w:rsidRPr="00F877F8">
              <w:rPr>
                <w:color w:val="2C2D2E"/>
              </w:rPr>
              <w:t>Турнера</w:t>
            </w:r>
            <w:proofErr w:type="spellEnd"/>
            <w:r w:rsidRPr="00F877F8">
              <w:rPr>
                <w:color w:val="2C2D2E"/>
              </w:rPr>
              <w:t xml:space="preserve">, д.м.н., доцент, </w:t>
            </w:r>
            <w:r w:rsidRPr="00F877F8">
              <w:t>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 w:rsidRPr="00915589">
              <w:rPr>
                <w:b/>
              </w:rPr>
              <w:t>11:</w:t>
            </w:r>
            <w:r>
              <w:rPr>
                <w:b/>
              </w:rPr>
              <w:t>3</w:t>
            </w:r>
            <w:r w:rsidRPr="00915589">
              <w:rPr>
                <w:b/>
              </w:rPr>
              <w:t>0 – 12:</w:t>
            </w:r>
            <w:r>
              <w:rPr>
                <w:b/>
              </w:rPr>
              <w:t>0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942360" w:rsidRDefault="000D64A1" w:rsidP="00D94EBB">
            <w:pPr>
              <w:contextualSpacing/>
              <w:jc w:val="both"/>
              <w:rPr>
                <w:bCs/>
                <w:i/>
                <w:iCs/>
                <w:lang w:eastAsia="ar-SA"/>
              </w:rPr>
            </w:pPr>
            <w:r w:rsidRPr="00942360">
              <w:rPr>
                <w:bCs/>
                <w:i/>
                <w:iCs/>
                <w:lang w:eastAsia="ar-SA"/>
              </w:rPr>
              <w:t>Перерыв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 w:rsidRPr="00915589">
              <w:rPr>
                <w:b/>
              </w:rPr>
              <w:t>12:</w:t>
            </w:r>
            <w:r>
              <w:rPr>
                <w:b/>
              </w:rPr>
              <w:t>0</w:t>
            </w:r>
            <w:r w:rsidRPr="00915589">
              <w:rPr>
                <w:b/>
              </w:rPr>
              <w:t>0 – 12:</w:t>
            </w:r>
            <w:r>
              <w:rPr>
                <w:b/>
              </w:rPr>
              <w:t>2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F877F8" w:rsidRDefault="000D64A1" w:rsidP="00D94EBB">
            <w:pPr>
              <w:contextualSpacing/>
              <w:rPr>
                <w:b/>
              </w:rPr>
            </w:pPr>
            <w:r w:rsidRPr="00A079EC">
              <w:rPr>
                <w:b/>
              </w:rPr>
              <w:t>Профилактика осложнений</w:t>
            </w:r>
            <w:r w:rsidRPr="00F877F8">
              <w:t xml:space="preserve"> </w:t>
            </w:r>
            <w:r w:rsidRPr="00A079EC">
              <w:rPr>
                <w:b/>
              </w:rPr>
              <w:t xml:space="preserve">хирургического лечения наружного генитального </w:t>
            </w:r>
            <w:proofErr w:type="spellStart"/>
            <w:r w:rsidRPr="00A079EC">
              <w:rPr>
                <w:b/>
              </w:rPr>
              <w:t>эндометриоза</w:t>
            </w:r>
            <w:proofErr w:type="spellEnd"/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F877F8">
              <w:rPr>
                <w:i/>
                <w:u w:val="single"/>
                <w:lang w:eastAsia="ar-SA"/>
              </w:rPr>
              <w:t>Кахиани Екатерина Инвериевна</w:t>
            </w:r>
            <w:r w:rsidRPr="00F877F8">
              <w:rPr>
                <w:lang w:eastAsia="ar-SA"/>
              </w:rPr>
              <w:t xml:space="preserve">, </w:t>
            </w:r>
            <w:r w:rsidRPr="00F877F8">
              <w:rPr>
                <w:color w:val="2C2D2E"/>
              </w:rPr>
              <w:t xml:space="preserve">ФГБОУ ВО СЗГМУ им. И.И. Мечникова Минздрава России; </w:t>
            </w:r>
            <w:r w:rsidRPr="00F877F8">
              <w:t xml:space="preserve">директор института педиатрии, зав. кафедрой акушерства и гинекологии им. С.Н. Давыдова, </w:t>
            </w:r>
            <w:r w:rsidRPr="00F877F8">
              <w:rPr>
                <w:rFonts w:ascii="Liberation Sans" w:hAnsi="Liberation Sans"/>
                <w:color w:val="000000"/>
              </w:rPr>
              <w:t xml:space="preserve">заслуженный врач РФ, </w:t>
            </w:r>
            <w:r w:rsidRPr="00F877F8">
              <w:t>д.м.н., профессор, Санкт-Петербург</w:t>
            </w:r>
          </w:p>
          <w:p w:rsidR="000D64A1" w:rsidRPr="00F877F8" w:rsidRDefault="000D64A1" w:rsidP="00D94EBB">
            <w:pPr>
              <w:contextualSpacing/>
              <w:jc w:val="both"/>
              <w:rPr>
                <w:i/>
              </w:rPr>
            </w:pPr>
            <w:r w:rsidRPr="00F877F8">
              <w:rPr>
                <w:i/>
              </w:rPr>
              <w:t>Дудниченко Т.А.</w:t>
            </w:r>
            <w:r>
              <w:rPr>
                <w:i/>
              </w:rPr>
              <w:t>,</w:t>
            </w:r>
            <w:r w:rsidRPr="00F877F8">
              <w:rPr>
                <w:i/>
              </w:rPr>
              <w:t xml:space="preserve"> к.м.н.; Кахиани М.И., к.м.н.,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12:</w:t>
            </w:r>
            <w:r>
              <w:rPr>
                <w:b/>
              </w:rPr>
              <w:t>2</w:t>
            </w:r>
            <w:r w:rsidRPr="00915589">
              <w:rPr>
                <w:b/>
              </w:rPr>
              <w:t>0 – 12:</w:t>
            </w:r>
            <w:r>
              <w:rPr>
                <w:b/>
              </w:rPr>
              <w:t>4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  <w:i/>
              </w:rPr>
            </w:pPr>
            <w:r w:rsidRPr="00A079EC">
              <w:rPr>
                <w:b/>
              </w:rPr>
              <w:t>Когда начинать профилактику акушерских осложнений?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Default="000D64A1" w:rsidP="00D94EBB">
            <w:pPr>
              <w:tabs>
                <w:tab w:val="left" w:pos="0"/>
              </w:tabs>
              <w:jc w:val="both"/>
            </w:pPr>
            <w:r w:rsidRPr="00F877F8">
              <w:rPr>
                <w:i/>
                <w:u w:val="single"/>
              </w:rPr>
              <w:t>Олина Анна Александровна</w:t>
            </w:r>
            <w:r w:rsidRPr="00F877F8">
              <w:t xml:space="preserve">, </w:t>
            </w:r>
            <w:r w:rsidRPr="00F877F8">
              <w:rPr>
                <w:color w:val="2C2D2E"/>
              </w:rPr>
              <w:t xml:space="preserve">ФГБОУ ВО СЗГМУ им. И.И. Мечникова Минздрава России; </w:t>
            </w:r>
            <w:r w:rsidRPr="00F877F8">
              <w:t>профессор кафедры акушерства и гинекологии им. С.Н. Давыдова, д.м.н., профессор, Санкт-Петербург</w:t>
            </w:r>
          </w:p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proofErr w:type="spellStart"/>
            <w:r>
              <w:rPr>
                <w:i/>
              </w:rPr>
              <w:t>Толибова</w:t>
            </w:r>
            <w:proofErr w:type="spellEnd"/>
            <w:r>
              <w:rPr>
                <w:i/>
              </w:rPr>
              <w:t xml:space="preserve"> Г.Х., д.м.н., </w:t>
            </w:r>
            <w:r w:rsidRPr="00F877F8">
              <w:rPr>
                <w:i/>
              </w:rPr>
              <w:t>Кахиани М.И., к.м.н., Санкт-Петербург</w:t>
            </w:r>
            <w:r w:rsidR="00B156AE">
              <w:rPr>
                <w:i/>
              </w:rPr>
              <w:t xml:space="preserve">, </w:t>
            </w:r>
            <w:r w:rsidR="00B156AE" w:rsidRPr="00B156AE">
              <w:rPr>
                <w:i/>
              </w:rPr>
              <w:t>Завьялова Ю. А., Пермь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12:</w:t>
            </w:r>
            <w:r>
              <w:rPr>
                <w:b/>
              </w:rPr>
              <w:t>4</w:t>
            </w:r>
            <w:r w:rsidRPr="00915589">
              <w:rPr>
                <w:b/>
              </w:rPr>
              <w:t>0 – 13:</w:t>
            </w:r>
            <w:r>
              <w:rPr>
                <w:b/>
              </w:rPr>
              <w:t>0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</w:rPr>
            </w:pPr>
            <w:r w:rsidRPr="00A079EC">
              <w:rPr>
                <w:b/>
              </w:rPr>
              <w:t xml:space="preserve">Современные подходы в лечении </w:t>
            </w:r>
            <w:proofErr w:type="spellStart"/>
            <w:r w:rsidRPr="00A079EC">
              <w:rPr>
                <w:b/>
              </w:rPr>
              <w:t>невынашивания</w:t>
            </w:r>
            <w:proofErr w:type="spellEnd"/>
            <w:r w:rsidRPr="00A079EC">
              <w:rPr>
                <w:b/>
              </w:rPr>
              <w:t xml:space="preserve"> беременности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F877F8">
              <w:rPr>
                <w:i/>
                <w:u w:val="single"/>
                <w:lang w:eastAsia="ar-SA"/>
              </w:rPr>
              <w:t>Кахиани Екатерина Инвериевна</w:t>
            </w:r>
            <w:r w:rsidRPr="00F877F8">
              <w:rPr>
                <w:lang w:eastAsia="ar-SA"/>
              </w:rPr>
              <w:t xml:space="preserve">, </w:t>
            </w:r>
            <w:r w:rsidRPr="00F877F8">
              <w:rPr>
                <w:color w:val="2C2D2E"/>
              </w:rPr>
              <w:t xml:space="preserve">ФГБОУ ВО СЗГМУ им. И.И. Мечникова Минздрава России; </w:t>
            </w:r>
            <w:r w:rsidRPr="00F877F8">
              <w:t>зав. кафедрой акушерства и гинекологии им. С.Н. Давыдова, директор института педиатрии, д.м.н., профессор, Санкт-Петербург</w:t>
            </w:r>
          </w:p>
          <w:p w:rsidR="000D64A1" w:rsidRPr="00F877F8" w:rsidRDefault="000D64A1" w:rsidP="00D94EBB">
            <w:pPr>
              <w:contextualSpacing/>
              <w:rPr>
                <w:b/>
              </w:rPr>
            </w:pPr>
            <w:proofErr w:type="spellStart"/>
            <w:r w:rsidRPr="00F877F8">
              <w:rPr>
                <w:i/>
              </w:rPr>
              <w:t>Рищук</w:t>
            </w:r>
            <w:proofErr w:type="spellEnd"/>
            <w:r w:rsidRPr="00F877F8">
              <w:rPr>
                <w:i/>
              </w:rPr>
              <w:t xml:space="preserve"> С.В., д.м.н., Коробков Н.А., д.м.н.,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  <w:r w:rsidRPr="00915589">
              <w:rPr>
                <w:b/>
              </w:rPr>
              <w:t>13:</w:t>
            </w:r>
            <w:r>
              <w:rPr>
                <w:b/>
              </w:rPr>
              <w:t>0</w:t>
            </w:r>
            <w:r w:rsidRPr="00915589">
              <w:rPr>
                <w:b/>
              </w:rPr>
              <w:t>0 – 13:</w:t>
            </w:r>
            <w:r>
              <w:rPr>
                <w:b/>
              </w:rPr>
              <w:t>2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</w:rPr>
            </w:pPr>
            <w:r w:rsidRPr="00A079EC">
              <w:rPr>
                <w:b/>
              </w:rPr>
              <w:t>Корь в практике врача-акушера-гинеколога</w:t>
            </w:r>
          </w:p>
        </w:tc>
      </w:tr>
      <w:tr w:rsidR="000D64A1" w:rsidTr="00914C61">
        <w:tc>
          <w:tcPr>
            <w:tcW w:w="1668" w:type="dxa"/>
          </w:tcPr>
          <w:p w:rsidR="000D64A1" w:rsidRPr="00F877F8" w:rsidRDefault="000D64A1" w:rsidP="00D94EBB">
            <w:pPr>
              <w:rPr>
                <w:b/>
                <w:highlight w:val="yellow"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tabs>
                <w:tab w:val="left" w:pos="0"/>
              </w:tabs>
              <w:jc w:val="both"/>
            </w:pPr>
            <w:r w:rsidRPr="00F877F8">
              <w:rPr>
                <w:i/>
                <w:u w:val="single"/>
                <w:lang w:eastAsia="ar-SA"/>
              </w:rPr>
              <w:t>Мельникова Светлана Евгеньевна</w:t>
            </w:r>
            <w:r w:rsidRPr="00F877F8">
              <w:rPr>
                <w:lang w:eastAsia="ar-SA"/>
              </w:rPr>
              <w:t xml:space="preserve">, </w:t>
            </w:r>
            <w:r w:rsidRPr="00F877F8">
              <w:rPr>
                <w:color w:val="2C2D2E"/>
              </w:rPr>
              <w:t xml:space="preserve">ФГБОУ ВО СЗГМУ им. И.И. Мечникова Минздрава России; </w:t>
            </w:r>
            <w:r w:rsidRPr="00F877F8">
              <w:t>доцент кафедры акушерства и гинекологии им. С.Н. Давыдова, к.м.н., Санкт-Петербург</w:t>
            </w:r>
          </w:p>
          <w:p w:rsidR="000D64A1" w:rsidRPr="00F877F8" w:rsidRDefault="000D64A1" w:rsidP="00D94EBB">
            <w:pPr>
              <w:contextualSpacing/>
              <w:rPr>
                <w:b/>
              </w:rPr>
            </w:pPr>
            <w:r w:rsidRPr="00F877F8">
              <w:rPr>
                <w:i/>
              </w:rPr>
              <w:t>Дудниченко Т.А. к.м.н.; Кахиани Е.И., д.м.н., профессор,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 w:rsidRPr="00915589">
              <w:rPr>
                <w:b/>
              </w:rPr>
              <w:t>13:</w:t>
            </w:r>
            <w:r>
              <w:rPr>
                <w:b/>
              </w:rPr>
              <w:t>2</w:t>
            </w:r>
            <w:r w:rsidRPr="00915589">
              <w:rPr>
                <w:b/>
              </w:rPr>
              <w:t>0 – 13:</w:t>
            </w:r>
            <w:r>
              <w:rPr>
                <w:b/>
              </w:rPr>
              <w:t>4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</w:rPr>
            </w:pPr>
            <w:r w:rsidRPr="00A079EC">
              <w:rPr>
                <w:b/>
              </w:rPr>
              <w:t>От метаболических нарушений к репродуктивному здоровью: профилактика овариальной дисфункции в подростковом возрасте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Pr="00F877F8" w:rsidRDefault="000D64A1" w:rsidP="00D94EBB">
            <w:pPr>
              <w:contextualSpacing/>
              <w:rPr>
                <w:i/>
                <w:u w:val="single"/>
                <w:lang w:eastAsia="ar-SA"/>
              </w:rPr>
            </w:pPr>
            <w:proofErr w:type="spellStart"/>
            <w:r w:rsidRPr="00ED0219">
              <w:rPr>
                <w:i/>
                <w:lang w:eastAsia="ar-SA"/>
              </w:rPr>
              <w:t>Серикбаева</w:t>
            </w:r>
            <w:proofErr w:type="spellEnd"/>
            <w:r w:rsidRPr="00ED0219">
              <w:rPr>
                <w:i/>
                <w:lang w:eastAsia="ar-SA"/>
              </w:rPr>
              <w:t xml:space="preserve"> </w:t>
            </w:r>
            <w:proofErr w:type="spellStart"/>
            <w:r w:rsidRPr="00ED0219">
              <w:rPr>
                <w:rStyle w:val="1065"/>
                <w:i/>
                <w:iCs/>
                <w:color w:val="000000"/>
              </w:rPr>
              <w:t>Айнаш</w:t>
            </w:r>
            <w:proofErr w:type="spellEnd"/>
            <w:r w:rsidRPr="00ED0219">
              <w:rPr>
                <w:rStyle w:val="1065"/>
                <w:i/>
                <w:iCs/>
                <w:color w:val="000000"/>
              </w:rPr>
              <w:t xml:space="preserve"> </w:t>
            </w:r>
            <w:proofErr w:type="spellStart"/>
            <w:r w:rsidRPr="00ED0219">
              <w:rPr>
                <w:rStyle w:val="1065"/>
                <w:i/>
                <w:iCs/>
                <w:color w:val="000000"/>
              </w:rPr>
              <w:t>Толеубековна</w:t>
            </w:r>
            <w:proofErr w:type="spellEnd"/>
            <w:r w:rsidRPr="00F877F8">
              <w:rPr>
                <w:lang w:eastAsia="ar-SA"/>
              </w:rPr>
              <w:t xml:space="preserve">, </w:t>
            </w:r>
            <w:r w:rsidRPr="00F877F8">
              <w:t>НАО Медицинский Университет Астана; преподаватель кафедры акушерства и гинекологии №1, к.м.н., Астана, Казахстан</w:t>
            </w:r>
          </w:p>
          <w:p w:rsidR="000D64A1" w:rsidRPr="00F877F8" w:rsidRDefault="000D64A1" w:rsidP="00D94EBB">
            <w:pPr>
              <w:contextualSpacing/>
              <w:jc w:val="both"/>
              <w:rPr>
                <w:b/>
                <w:i/>
              </w:rPr>
            </w:pPr>
            <w:proofErr w:type="spellStart"/>
            <w:r w:rsidRPr="00F877F8">
              <w:rPr>
                <w:i/>
              </w:rPr>
              <w:t>Хамидуллина</w:t>
            </w:r>
            <w:proofErr w:type="spellEnd"/>
            <w:r w:rsidRPr="00F877F8">
              <w:rPr>
                <w:i/>
              </w:rPr>
              <w:t xml:space="preserve"> З.Г., к.м.н., профессор; </w:t>
            </w:r>
            <w:proofErr w:type="spellStart"/>
            <w:r w:rsidRPr="00F877F8">
              <w:rPr>
                <w:i/>
              </w:rPr>
              <w:t>Баубекова</w:t>
            </w:r>
            <w:proofErr w:type="spellEnd"/>
            <w:r w:rsidRPr="00F877F8">
              <w:rPr>
                <w:i/>
              </w:rPr>
              <w:t xml:space="preserve"> А. Ш., к.м.н.; Астана, Казахстан; Кахиани Е.И., д.м.н., профессор,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>
              <w:rPr>
                <w:b/>
              </w:rPr>
              <w:lastRenderedPageBreak/>
              <w:t>13:40 – 14:00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jc w:val="both"/>
              <w:rPr>
                <w:b/>
                <w:i/>
                <w:u w:val="single"/>
                <w:lang w:eastAsia="ar-SA"/>
              </w:rPr>
            </w:pPr>
            <w:r w:rsidRPr="00A079EC">
              <w:rPr>
                <w:b/>
                <w:bCs/>
              </w:rPr>
              <w:t>Применение фармакокинетических/ фармакодинамических принципов у родильниц с послеродовой инфекцией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Default="000D64A1" w:rsidP="00D94EBB">
            <w:r w:rsidRPr="00ED0219">
              <w:rPr>
                <w:rStyle w:val="1065"/>
                <w:i/>
                <w:iCs/>
                <w:color w:val="000000"/>
                <w:u w:val="single"/>
              </w:rPr>
              <w:t>Анисимов Виктор Николаевич</w:t>
            </w:r>
            <w:r>
              <w:t xml:space="preserve">, </w:t>
            </w:r>
            <w:r w:rsidRPr="00ED0219">
              <w:t>ГБУЗ «Ленинградский областной научно-клинический перинатальный центр»</w:t>
            </w:r>
            <w:r>
              <w:t xml:space="preserve">, </w:t>
            </w:r>
            <w:r w:rsidRPr="00ED0219">
              <w:t>врач</w:t>
            </w:r>
            <w:r>
              <w:t>-акушер-гинеколог, Санкт-Петербург</w:t>
            </w:r>
          </w:p>
          <w:p w:rsidR="000D64A1" w:rsidRPr="00ED0219" w:rsidRDefault="000D64A1" w:rsidP="00D94EBB">
            <w:proofErr w:type="spellStart"/>
            <w:r w:rsidRPr="00ED0219">
              <w:rPr>
                <w:i/>
                <w:iCs/>
              </w:rPr>
              <w:t>Пухавская</w:t>
            </w:r>
            <w:proofErr w:type="spellEnd"/>
            <w:r w:rsidRPr="00ED0219">
              <w:rPr>
                <w:i/>
                <w:iCs/>
              </w:rPr>
              <w:t xml:space="preserve"> Ж.Г., Лапин Я.Е., Коробков Н.А.,</w:t>
            </w:r>
            <w:r w:rsidRPr="00F877F8">
              <w:rPr>
                <w:i/>
              </w:rPr>
              <w:t xml:space="preserve"> д.м.н.,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>
              <w:rPr>
                <w:b/>
              </w:rPr>
              <w:t>14:00 – 14:20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jc w:val="both"/>
              <w:rPr>
                <w:rStyle w:val="1065"/>
                <w:b/>
                <w:i/>
                <w:iCs/>
                <w:color w:val="000000"/>
                <w:u w:val="single"/>
              </w:rPr>
            </w:pPr>
            <w:r w:rsidRPr="00A079EC">
              <w:rPr>
                <w:b/>
                <w:bCs/>
              </w:rPr>
              <w:t>Предикторы инфицирования резистентными возбудителями и возможности стратификации риска в оперативном акушерстве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</w:p>
        </w:tc>
        <w:tc>
          <w:tcPr>
            <w:tcW w:w="7938" w:type="dxa"/>
          </w:tcPr>
          <w:p w:rsidR="000D64A1" w:rsidRDefault="000D64A1" w:rsidP="00D94EBB">
            <w:r w:rsidRPr="00ED0219">
              <w:rPr>
                <w:i/>
                <w:iCs/>
                <w:u w:val="single"/>
              </w:rPr>
              <w:t>Лапин Я.Е</w:t>
            </w:r>
            <w:r>
              <w:rPr>
                <w:i/>
                <w:iCs/>
              </w:rPr>
              <w:t xml:space="preserve">., </w:t>
            </w:r>
            <w:r w:rsidRPr="00ED0219">
              <w:t>ГБУЗ «Ленинградский областной научно-клинический перинатальный центр»</w:t>
            </w:r>
            <w:r>
              <w:t xml:space="preserve">, </w:t>
            </w:r>
            <w:r w:rsidRPr="00ED0219">
              <w:t>врач</w:t>
            </w:r>
            <w:r>
              <w:t>-акушер-гинеколог, Санкт-Петербург</w:t>
            </w:r>
          </w:p>
          <w:p w:rsidR="000D64A1" w:rsidRPr="00ED0219" w:rsidRDefault="000D64A1" w:rsidP="00D94EBB">
            <w:pPr>
              <w:rPr>
                <w:rStyle w:val="1065"/>
                <w:i/>
                <w:iCs/>
                <w:color w:val="000000"/>
                <w:u w:val="single"/>
              </w:rPr>
            </w:pPr>
            <w:r w:rsidRPr="00ED0219">
              <w:rPr>
                <w:rStyle w:val="1065"/>
                <w:i/>
                <w:iCs/>
                <w:color w:val="000000"/>
              </w:rPr>
              <w:t>Анисимов В.Н.,</w:t>
            </w:r>
            <w:r>
              <w:rPr>
                <w:rStyle w:val="1065"/>
                <w:i/>
                <w:iCs/>
                <w:color w:val="000000"/>
                <w:u w:val="single"/>
              </w:rPr>
              <w:t xml:space="preserve"> </w:t>
            </w:r>
            <w:proofErr w:type="spellStart"/>
            <w:r w:rsidRPr="00ED0219">
              <w:rPr>
                <w:i/>
                <w:iCs/>
              </w:rPr>
              <w:t>Пухавская</w:t>
            </w:r>
            <w:proofErr w:type="spellEnd"/>
            <w:r w:rsidRPr="00ED0219">
              <w:rPr>
                <w:i/>
                <w:iCs/>
              </w:rPr>
              <w:t xml:space="preserve"> Ж.Г., Коробков Н.А.,</w:t>
            </w:r>
            <w:r w:rsidRPr="00F877F8">
              <w:rPr>
                <w:i/>
              </w:rPr>
              <w:t xml:space="preserve"> д.м.н., Санкт-Петербург</w:t>
            </w:r>
          </w:p>
        </w:tc>
      </w:tr>
      <w:tr w:rsidR="000D64A1" w:rsidTr="00914C61">
        <w:tc>
          <w:tcPr>
            <w:tcW w:w="1668" w:type="dxa"/>
          </w:tcPr>
          <w:p w:rsidR="000D64A1" w:rsidRPr="00915589" w:rsidRDefault="000D64A1" w:rsidP="00D94EBB">
            <w:pPr>
              <w:rPr>
                <w:b/>
              </w:rPr>
            </w:pPr>
            <w:r w:rsidRPr="00915589">
              <w:rPr>
                <w:b/>
              </w:rPr>
              <w:t>1</w:t>
            </w:r>
            <w:r>
              <w:rPr>
                <w:b/>
              </w:rPr>
              <w:t>4</w:t>
            </w:r>
            <w:r w:rsidRPr="00915589">
              <w:rPr>
                <w:b/>
              </w:rPr>
              <w:t>:</w:t>
            </w:r>
            <w:r>
              <w:rPr>
                <w:b/>
              </w:rPr>
              <w:t>2</w:t>
            </w:r>
            <w:r w:rsidRPr="00915589">
              <w:rPr>
                <w:b/>
              </w:rPr>
              <w:t>0 – 14:</w:t>
            </w:r>
            <w:r>
              <w:rPr>
                <w:b/>
              </w:rPr>
              <w:t>3</w:t>
            </w:r>
            <w:r w:rsidRPr="00915589">
              <w:rPr>
                <w:b/>
              </w:rPr>
              <w:t>0</w:t>
            </w:r>
          </w:p>
        </w:tc>
        <w:tc>
          <w:tcPr>
            <w:tcW w:w="7938" w:type="dxa"/>
          </w:tcPr>
          <w:p w:rsidR="000D64A1" w:rsidRPr="00A079EC" w:rsidRDefault="000D64A1" w:rsidP="00D94EBB">
            <w:pPr>
              <w:contextualSpacing/>
              <w:rPr>
                <w:i/>
                <w:lang w:eastAsia="ar-SA"/>
              </w:rPr>
            </w:pPr>
            <w:r w:rsidRPr="00A079EC">
              <w:rPr>
                <w:i/>
              </w:rPr>
              <w:t xml:space="preserve">Дискуссия </w:t>
            </w:r>
          </w:p>
        </w:tc>
      </w:tr>
    </w:tbl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0D64A1" w:rsidRDefault="006C63DE" w:rsidP="006C63DE">
      <w:pPr>
        <w:tabs>
          <w:tab w:val="left" w:pos="0"/>
        </w:tabs>
        <w:rPr>
          <w:b/>
          <w:iCs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Default="006C63DE" w:rsidP="006C63DE">
      <w:pPr>
        <w:tabs>
          <w:tab w:val="left" w:pos="0"/>
        </w:tabs>
        <w:rPr>
          <w:b/>
          <w:iCs/>
        </w:rPr>
      </w:pPr>
    </w:p>
    <w:p w:rsidR="006C63DE" w:rsidRDefault="006C63DE" w:rsidP="006C63DE">
      <w:pPr>
        <w:tabs>
          <w:tab w:val="left" w:pos="0"/>
        </w:tabs>
        <w:rPr>
          <w:b/>
        </w:rPr>
      </w:pPr>
    </w:p>
    <w:p w:rsidR="00762903" w:rsidRPr="00762903" w:rsidRDefault="00762903" w:rsidP="00762903">
      <w:pPr>
        <w:tabs>
          <w:tab w:val="left" w:pos="0"/>
        </w:tabs>
        <w:jc w:val="center"/>
        <w:rPr>
          <w:b/>
        </w:rPr>
      </w:pPr>
      <w:r w:rsidRPr="00762903">
        <w:rPr>
          <w:b/>
        </w:rPr>
        <w:t>СПБ ГКУЗ «Городской центр общественного здоровья и медицинской профилактики»</w:t>
      </w:r>
    </w:p>
    <w:p w:rsidR="00762903" w:rsidRDefault="00762903" w:rsidP="00762903">
      <w:pPr>
        <w:tabs>
          <w:tab w:val="left" w:pos="0"/>
        </w:tabs>
        <w:jc w:val="center"/>
        <w:rPr>
          <w:b/>
        </w:rPr>
      </w:pPr>
    </w:p>
    <w:p w:rsidR="00762903" w:rsidRPr="00F749D3" w:rsidRDefault="00762903" w:rsidP="00762903">
      <w:pPr>
        <w:tabs>
          <w:tab w:val="left" w:pos="0"/>
        </w:tabs>
        <w:jc w:val="center"/>
        <w:rPr>
          <w:b/>
        </w:rPr>
      </w:pPr>
      <w:r>
        <w:rPr>
          <w:b/>
        </w:rPr>
        <w:t>СЕКЦИОННОЕ ЗАСЕДАНИЕ</w:t>
      </w:r>
    </w:p>
    <w:p w:rsidR="00762903" w:rsidRPr="00F749D3" w:rsidRDefault="0011738C" w:rsidP="00762903">
      <w:pPr>
        <w:jc w:val="center"/>
        <w:rPr>
          <w:b/>
        </w:rPr>
      </w:pPr>
      <w:r>
        <w:rPr>
          <w:b/>
        </w:rPr>
        <w:t>«</w:t>
      </w:r>
      <w:r w:rsidR="00762903" w:rsidRPr="00F749D3">
        <w:rPr>
          <w:b/>
        </w:rPr>
        <w:t>ЗДОРОВЬЕСБЕРЕГАЮЩЕЕ ПОВЕДЕНИЕ.</w:t>
      </w:r>
    </w:p>
    <w:p w:rsidR="00762903" w:rsidRPr="00F749D3" w:rsidRDefault="00762903" w:rsidP="00762903">
      <w:pPr>
        <w:jc w:val="center"/>
      </w:pPr>
      <w:r w:rsidRPr="00F749D3">
        <w:rPr>
          <w:b/>
        </w:rPr>
        <w:t>УКРЕПЛЕНИЕ ЗДОРОВЬЯ</w:t>
      </w:r>
      <w:r w:rsidR="0011738C">
        <w:rPr>
          <w:b/>
        </w:rPr>
        <w:t>»</w:t>
      </w:r>
    </w:p>
    <w:p w:rsidR="00762903" w:rsidRPr="00F749D3" w:rsidRDefault="00762903" w:rsidP="00762903"/>
    <w:p w:rsidR="00762903" w:rsidRPr="00F749D3" w:rsidRDefault="00762903" w:rsidP="00762903">
      <w:pPr>
        <w:tabs>
          <w:tab w:val="left" w:pos="0"/>
        </w:tabs>
        <w:ind w:firstLine="709"/>
        <w:rPr>
          <w:b/>
          <w:bCs/>
        </w:rPr>
      </w:pPr>
      <w:r w:rsidRPr="00F749D3">
        <w:rPr>
          <w:b/>
          <w:bCs/>
        </w:rPr>
        <w:t xml:space="preserve">Начало проведения: </w:t>
      </w:r>
      <w:r>
        <w:rPr>
          <w:bCs/>
        </w:rPr>
        <w:t>09:0</w:t>
      </w:r>
      <w:r w:rsidRPr="00F749D3">
        <w:rPr>
          <w:bCs/>
        </w:rPr>
        <w:t xml:space="preserve">0, </w:t>
      </w:r>
      <w:r w:rsidRPr="00F749D3">
        <w:rPr>
          <w:b/>
          <w:bCs/>
        </w:rPr>
        <w:t xml:space="preserve">окончание: </w:t>
      </w:r>
      <w:r w:rsidRPr="00F749D3">
        <w:rPr>
          <w:bCs/>
        </w:rPr>
        <w:t>1</w:t>
      </w:r>
      <w:r w:rsidRPr="00944F38">
        <w:rPr>
          <w:bCs/>
        </w:rPr>
        <w:t>3</w:t>
      </w:r>
      <w:r w:rsidRPr="00F749D3">
        <w:rPr>
          <w:bCs/>
        </w:rPr>
        <w:t>:</w:t>
      </w:r>
      <w:r w:rsidRPr="00944F38">
        <w:rPr>
          <w:bCs/>
        </w:rPr>
        <w:t>0</w:t>
      </w:r>
      <w:r>
        <w:rPr>
          <w:bCs/>
        </w:rPr>
        <w:t>0</w:t>
      </w:r>
    </w:p>
    <w:p w:rsidR="00762903" w:rsidRPr="00F749D3" w:rsidRDefault="00762903" w:rsidP="00762903">
      <w:pPr>
        <w:tabs>
          <w:tab w:val="left" w:pos="0"/>
        </w:tabs>
        <w:ind w:firstLine="709"/>
      </w:pPr>
      <w:r w:rsidRPr="00F749D3">
        <w:rPr>
          <w:b/>
          <w:bCs/>
        </w:rPr>
        <w:t>Место проведения:</w:t>
      </w:r>
      <w:r w:rsidRPr="00F749D3">
        <w:t xml:space="preserve"> </w:t>
      </w:r>
      <w:r>
        <w:t xml:space="preserve">Итальянская ул., д. 25, </w:t>
      </w:r>
      <w:r w:rsidRPr="00944F38">
        <w:t xml:space="preserve">этаж 1, </w:t>
      </w:r>
      <w:proofErr w:type="spellStart"/>
      <w:r w:rsidRPr="00944F38">
        <w:t>конференц</w:t>
      </w:r>
      <w:proofErr w:type="spellEnd"/>
      <w:r w:rsidRPr="00944F38">
        <w:t xml:space="preserve"> зал</w:t>
      </w:r>
      <w:r>
        <w:t xml:space="preserve"> </w:t>
      </w:r>
    </w:p>
    <w:p w:rsidR="00762903" w:rsidRPr="00F749D3" w:rsidRDefault="00762903" w:rsidP="00762903">
      <w:pPr>
        <w:tabs>
          <w:tab w:val="left" w:pos="0"/>
        </w:tabs>
        <w:ind w:firstLine="709"/>
        <w:rPr>
          <w:b/>
        </w:rPr>
      </w:pPr>
    </w:p>
    <w:p w:rsidR="00762903" w:rsidRDefault="00762903" w:rsidP="00762903">
      <w:pPr>
        <w:tabs>
          <w:tab w:val="left" w:pos="0"/>
        </w:tabs>
        <w:ind w:firstLine="709"/>
        <w:rPr>
          <w:b/>
        </w:rPr>
      </w:pPr>
      <w:r w:rsidRPr="00F749D3">
        <w:rPr>
          <w:b/>
        </w:rPr>
        <w:t>МОДЕРАТОРЫ:</w:t>
      </w:r>
    </w:p>
    <w:p w:rsidR="00762903" w:rsidRPr="00612A31" w:rsidRDefault="00762903" w:rsidP="006D3648">
      <w:pPr>
        <w:numPr>
          <w:ilvl w:val="0"/>
          <w:numId w:val="8"/>
        </w:numPr>
        <w:tabs>
          <w:tab w:val="left" w:pos="0"/>
        </w:tabs>
        <w:suppressAutoHyphens/>
        <w:ind w:left="0" w:firstLine="709"/>
        <w:jc w:val="both"/>
        <w:rPr>
          <w:color w:val="000000"/>
        </w:rPr>
      </w:pPr>
      <w:r w:rsidRPr="00612A31">
        <w:rPr>
          <w:color w:val="000000"/>
        </w:rPr>
        <w:t>Бережной А.В. – директор СПб ГКУЗ «Городской центр общественного здоровья и медицинской профилактики»</w:t>
      </w:r>
    </w:p>
    <w:p w:rsidR="00762903" w:rsidRPr="00612A31" w:rsidRDefault="00762903" w:rsidP="006D3648">
      <w:pPr>
        <w:pStyle w:val="af7"/>
        <w:numPr>
          <w:ilvl w:val="0"/>
          <w:numId w:val="8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Ченцов Д.В. – Главный внештатный специалист по медицинской профилактике Комитета по здравоохранению Санкт-Петербурга, главный врач СПб ГАУЗ «Городская поликлиника №40»</w:t>
      </w:r>
    </w:p>
    <w:p w:rsidR="00762903" w:rsidRPr="00612A31" w:rsidRDefault="00762903" w:rsidP="006D3648">
      <w:pPr>
        <w:pStyle w:val="af7"/>
        <w:numPr>
          <w:ilvl w:val="0"/>
          <w:numId w:val="11"/>
        </w:numPr>
        <w:tabs>
          <w:tab w:val="left" w:pos="0"/>
        </w:tabs>
        <w:spacing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Суворова А.В. - Начальник Управления науки, профессор кафедры профилактической медицины и охраны здоровья ФГБОУ ВО СЗГМУ им. И.И. Мечникова Минздрава России, д.м.н., доцент</w:t>
      </w:r>
    </w:p>
    <w:p w:rsidR="00762903" w:rsidRPr="00612A31" w:rsidRDefault="00762903" w:rsidP="00762903">
      <w:pPr>
        <w:suppressAutoHyphens/>
        <w:ind w:firstLine="709"/>
        <w:jc w:val="both"/>
        <w:rPr>
          <w:color w:val="000000"/>
        </w:rPr>
      </w:pPr>
    </w:p>
    <w:p w:rsidR="00762903" w:rsidRPr="00F749D3" w:rsidRDefault="00762903" w:rsidP="006D3648">
      <w:pPr>
        <w:tabs>
          <w:tab w:val="left" w:pos="0"/>
        </w:tabs>
        <w:suppressAutoHyphens/>
        <w:ind w:firstLine="709"/>
        <w:jc w:val="both"/>
      </w:pPr>
      <w:r w:rsidRPr="00F749D3">
        <w:rPr>
          <w:b/>
        </w:rPr>
        <w:t xml:space="preserve">СЕКРЕТАРЬ: </w:t>
      </w:r>
      <w:r w:rsidRPr="00F749D3">
        <w:t>Семенова И.В. – старший лаборант кафедры профилактической медицины и охраны здоровья ФГБОУ ВО СЗГМУ им. И.И. Мечникова Минздрава России</w:t>
      </w:r>
    </w:p>
    <w:p w:rsidR="00762903" w:rsidRPr="00F749D3" w:rsidRDefault="00762903" w:rsidP="00762903">
      <w:pPr>
        <w:tabs>
          <w:tab w:val="left" w:pos="0"/>
        </w:tabs>
        <w:ind w:firstLine="709"/>
        <w:jc w:val="center"/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762903" w:rsidRPr="00F749D3" w:rsidTr="00AC0464">
        <w:tc>
          <w:tcPr>
            <w:tcW w:w="1668" w:type="dxa"/>
          </w:tcPr>
          <w:p w:rsidR="00762903" w:rsidRDefault="00762903" w:rsidP="00AC0464">
            <w:pPr>
              <w:rPr>
                <w:b/>
              </w:rPr>
            </w:pPr>
            <w:r>
              <w:rPr>
                <w:b/>
              </w:rPr>
              <w:t>9:00-9:05</w:t>
            </w: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>
              <w:rPr>
                <w:b/>
              </w:rPr>
              <w:t>Приветствие участников секционного заседания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9:05-9:20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Укрепление здоровья на рабочем месте: методическая база, экономические аргументы и инновации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165F88" w:rsidRDefault="00762903" w:rsidP="00AC0464">
            <w:pPr>
              <w:tabs>
                <w:tab w:val="left" w:pos="0"/>
              </w:tabs>
              <w:jc w:val="both"/>
            </w:pPr>
            <w:r w:rsidRPr="00165F88">
              <w:rPr>
                <w:i/>
                <w:u w:val="single"/>
              </w:rPr>
              <w:t>Концевая Анна Васильевна</w:t>
            </w:r>
            <w:r w:rsidRPr="00165F88">
              <w:t xml:space="preserve">, НМИЦ терапии и профилактической медицины, заместитель директора по </w:t>
            </w:r>
            <w:r>
              <w:t>научной и аналитической работе,</w:t>
            </w:r>
            <w:r>
              <w:rPr>
                <w:i/>
              </w:rPr>
              <w:t xml:space="preserve"> </w:t>
            </w:r>
            <w:r w:rsidRPr="00E73997">
              <w:t>д.м.н., профессор, Москва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9:20-9:35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Медико-социальные аспекты профилактики болезней системы кровообращения у лиц молодого возраста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Default="00762903" w:rsidP="00AC0464">
            <w:pPr>
              <w:tabs>
                <w:tab w:val="left" w:pos="0"/>
              </w:tabs>
              <w:jc w:val="both"/>
            </w:pPr>
            <w:r w:rsidRPr="00B02CF5">
              <w:rPr>
                <w:i/>
                <w:u w:val="single"/>
              </w:rPr>
              <w:t>Авдеева Марина Владимировна</w:t>
            </w:r>
            <w:r w:rsidRPr="00B02CF5">
              <w:t xml:space="preserve"> — ФГБОУ ВО СЗГМУ им. И.И. Мечникова Минздрава России</w:t>
            </w:r>
            <w:r>
              <w:t xml:space="preserve">, </w:t>
            </w:r>
            <w:r w:rsidRPr="00B02CF5">
              <w:t>профессор кафедры общественного здоровья, экономики и управления здравоохранением</w:t>
            </w:r>
            <w:r>
              <w:t xml:space="preserve">, </w:t>
            </w:r>
            <w:r w:rsidRPr="00E73997">
              <w:t>д.м.н., доцент</w:t>
            </w:r>
            <w:r>
              <w:t xml:space="preserve">, </w:t>
            </w:r>
            <w:r w:rsidRPr="00E73997">
              <w:t>Санкт-Петербург</w:t>
            </w:r>
          </w:p>
          <w:p w:rsidR="00762903" w:rsidRPr="00B02CF5" w:rsidRDefault="00762903" w:rsidP="00AC0464">
            <w:pPr>
              <w:tabs>
                <w:tab w:val="left" w:pos="0"/>
              </w:tabs>
              <w:jc w:val="both"/>
            </w:pPr>
            <w:r w:rsidRPr="00B02CF5">
              <w:rPr>
                <w:i/>
              </w:rPr>
              <w:lastRenderedPageBreak/>
              <w:t>Гончар Н.О.</w:t>
            </w:r>
            <w:r w:rsidRPr="00E73997">
              <w:rPr>
                <w:i/>
              </w:rPr>
              <w:t>,</w:t>
            </w:r>
            <w:r>
              <w:t xml:space="preserve"> </w:t>
            </w:r>
            <w:r w:rsidRPr="00B02CF5">
              <w:rPr>
                <w:i/>
              </w:rPr>
              <w:t>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lastRenderedPageBreak/>
              <w:t>9:35-9:50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>ХОБЛ в фокусе профилактической медицины: возможности Программы государственных гарантий и резервы совершенствования медицинской помощи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E73997" w:rsidRDefault="00762903" w:rsidP="00AC0464">
            <w:pPr>
              <w:contextualSpacing/>
              <w:jc w:val="both"/>
            </w:pPr>
            <w:r w:rsidRPr="00C66497">
              <w:rPr>
                <w:i/>
                <w:u w:val="single"/>
              </w:rPr>
              <w:t>Ризаханова Ольга Александровна</w:t>
            </w:r>
            <w:r w:rsidRPr="00DB4AD3">
              <w:t xml:space="preserve">, ФГБОУ ВО СЗГМУ им. И.И. Мечникова Минздрава России, доцент кафедры общественного здоровья, экономики и управления здравоохранением, </w:t>
            </w:r>
            <w:r w:rsidRPr="00E73997">
              <w:t>к.м.н., доцент,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9:50-10:05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>Программа здоровья будущих матерей – как один из путей укрепления общественного здоровья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contextualSpacing/>
              <w:jc w:val="both"/>
            </w:pPr>
            <w:r w:rsidRPr="00C66497">
              <w:rPr>
                <w:i/>
                <w:u w:val="single"/>
              </w:rPr>
              <w:t>Буланова Элина Витальевна</w:t>
            </w:r>
            <w:r w:rsidRPr="00440894">
              <w:t xml:space="preserve">, </w:t>
            </w:r>
            <w:r w:rsidRPr="00C71710">
              <w:t>ФГБОУ ВО Тверской государственный медицинск</w:t>
            </w:r>
            <w:r>
              <w:t>ий университет Минздрава России</w:t>
            </w:r>
            <w:r w:rsidRPr="00440894">
              <w:t xml:space="preserve">; </w:t>
            </w:r>
            <w:r w:rsidRPr="00C71710">
              <w:t>старший преподаватель</w:t>
            </w:r>
            <w:r w:rsidRPr="00440894">
              <w:t xml:space="preserve"> кафедры </w:t>
            </w:r>
            <w:r>
              <w:t>физической культуры и спортивной медицины,</w:t>
            </w:r>
            <w:r w:rsidRPr="00C71710">
              <w:t xml:space="preserve"> Тверь</w:t>
            </w:r>
          </w:p>
          <w:p w:rsidR="00762903" w:rsidRPr="00DB4AD3" w:rsidRDefault="00762903" w:rsidP="00AC0464">
            <w:pPr>
              <w:contextualSpacing/>
              <w:rPr>
                <w:i/>
              </w:rPr>
            </w:pPr>
            <w:r w:rsidRPr="00DB4AD3">
              <w:rPr>
                <w:i/>
              </w:rPr>
              <w:t>Ж</w:t>
            </w:r>
            <w:r>
              <w:rPr>
                <w:i/>
              </w:rPr>
              <w:t>уков С.В., д.м.н., профессор,</w:t>
            </w:r>
            <w:r w:rsidRPr="00DB4AD3">
              <w:rPr>
                <w:i/>
              </w:rPr>
              <w:t xml:space="preserve"> Тверь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10:05-10:20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Льготное лекарственное обеспечение пациентов с хроническими заболеваниями: доступность, набор социальных услуг и маршруты получения терапии на примере ХОБЛ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165F88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B02CF5">
              <w:rPr>
                <w:bCs/>
                <w:i/>
                <w:iCs/>
                <w:u w:val="single"/>
              </w:rPr>
              <w:t>Ризаханова Ольга Александровна</w:t>
            </w:r>
            <w:r w:rsidRPr="00B02CF5">
              <w:rPr>
                <w:bCs/>
                <w:i/>
                <w:iCs/>
              </w:rPr>
              <w:t xml:space="preserve">, </w:t>
            </w:r>
            <w:r w:rsidRPr="00D357FA">
              <w:rPr>
                <w:bCs/>
                <w:iCs/>
              </w:rPr>
              <w:t>ФГБОУ ВО СЗГМУ им. И.И. Мечникова Минздрава России, доцент кафедры общественного здоровья, экономик</w:t>
            </w:r>
            <w:r>
              <w:rPr>
                <w:bCs/>
                <w:iCs/>
              </w:rPr>
              <w:t xml:space="preserve">и и управления здравоохранением, </w:t>
            </w:r>
            <w:r w:rsidRPr="00D357FA">
              <w:rPr>
                <w:bCs/>
                <w:iCs/>
              </w:rPr>
              <w:t>к.м.н., доцент,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10:20-10:35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>Академический медицинский кластер многопрофильного вуза как организационная форма интегрированной медико-профилактической помощи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F00534" w:rsidRDefault="00762903" w:rsidP="00AC0464">
            <w:pPr>
              <w:contextualSpacing/>
              <w:jc w:val="both"/>
            </w:pPr>
            <w:r w:rsidRPr="00D37C31">
              <w:rPr>
                <w:i/>
                <w:u w:val="single"/>
              </w:rPr>
              <w:t>Черняев Михаил Викторович</w:t>
            </w:r>
            <w:r w:rsidRPr="00F00534">
              <w:t xml:space="preserve">, ФГАОУ ВО «Российский университет дружбы народов имени </w:t>
            </w:r>
            <w:proofErr w:type="spellStart"/>
            <w:r w:rsidRPr="00F00534">
              <w:t>Патриса</w:t>
            </w:r>
            <w:proofErr w:type="spellEnd"/>
            <w:r w:rsidRPr="00F00534">
              <w:t xml:space="preserve"> Лумумбы</w:t>
            </w:r>
            <w:r>
              <w:t>»</w:t>
            </w:r>
            <w:r w:rsidRPr="00F00534">
              <w:t>, советник при ректорате, доцент кафедры госпитальной хирургии с курсом детской хирургии Медицинского института, к.м.н., доцент, Москва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10:35-10:50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Оценка распространенности поведенческих факторов риска и показателей здоровья обучающихся образовательной организации высшего медицинского образования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8C780E">
              <w:rPr>
                <w:i/>
                <w:u w:val="single"/>
              </w:rPr>
              <w:t>Баймаков Евгений Анатольевич</w:t>
            </w:r>
            <w:r w:rsidRPr="008C780E">
              <w:rPr>
                <w:i/>
              </w:rPr>
              <w:t>,</w:t>
            </w:r>
            <w:r w:rsidRPr="00440894">
              <w:t xml:space="preserve"> ФГБОУ ВО СЗГМУ им. И.И. Мечникова Минздрава России; </w:t>
            </w:r>
            <w:r w:rsidRPr="00C71710">
              <w:t xml:space="preserve">доцент кафедры профилактической медицины и </w:t>
            </w:r>
            <w:r>
              <w:t>охраны здоровья, к.м.н.,</w:t>
            </w:r>
            <w:r w:rsidRPr="00440894">
              <w:t xml:space="preserve"> Санкт-Петербург</w:t>
            </w:r>
          </w:p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C71710">
              <w:rPr>
                <w:i/>
              </w:rPr>
              <w:t xml:space="preserve">Павлова А.Н., </w:t>
            </w:r>
            <w:r w:rsidRPr="00440894">
              <w:rPr>
                <w:i/>
              </w:rPr>
              <w:t xml:space="preserve">к.м.н.; </w:t>
            </w:r>
            <w:r w:rsidRPr="00C71710">
              <w:rPr>
                <w:i/>
              </w:rPr>
              <w:t>Мишкич И.А.,</w:t>
            </w:r>
            <w:proofErr w:type="spellStart"/>
            <w:r>
              <w:rPr>
                <w:i/>
              </w:rPr>
              <w:t>д.м.н</w:t>
            </w:r>
            <w:proofErr w:type="spellEnd"/>
            <w:r>
              <w:rPr>
                <w:i/>
              </w:rPr>
              <w:t>., профессор,</w:t>
            </w:r>
            <w:r w:rsidRPr="00C71710">
              <w:rPr>
                <w:i/>
              </w:rPr>
              <w:t xml:space="preserve"> Воробьев Д.В.</w:t>
            </w:r>
            <w:r>
              <w:rPr>
                <w:i/>
              </w:rPr>
              <w:t>,</w:t>
            </w:r>
            <w:r w:rsidRPr="00C71710">
              <w:rPr>
                <w:i/>
              </w:rPr>
              <w:t xml:space="preserve"> </w:t>
            </w:r>
            <w:r w:rsidRPr="00440894">
              <w:rPr>
                <w:i/>
              </w:rPr>
              <w:t>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10:50-11:05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Здоровье сберегающее поведение студентов медицинского ВУЗа при покупке в магазине и при дистанционной покупке парфюмерно-косметической продукции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BA5E0F">
              <w:rPr>
                <w:i/>
                <w:u w:val="single"/>
              </w:rPr>
              <w:t>Мозжухина Наталья Александровна</w:t>
            </w:r>
            <w:r w:rsidRPr="00440894">
              <w:t xml:space="preserve">, ФГБОУ ВО СЗГМУ им. И.И. Мечникова Минздрава России; </w:t>
            </w:r>
            <w:r>
              <w:t>доцент к</w:t>
            </w:r>
            <w:r w:rsidRPr="00440894">
              <w:t>афедры профилактическ</w:t>
            </w:r>
            <w:r>
              <w:t>ой медицины и охраны здоровья, к</w:t>
            </w:r>
            <w:r w:rsidRPr="00440894">
              <w:t xml:space="preserve">.м.н., </w:t>
            </w:r>
            <w:r>
              <w:t>доцент</w:t>
            </w:r>
            <w:r w:rsidRPr="00440894">
              <w:t>, Санкт-Петербург</w:t>
            </w:r>
          </w:p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 w:rsidRPr="00BA5E0F">
              <w:rPr>
                <w:i/>
              </w:rPr>
              <w:t>Апшева</w:t>
            </w:r>
            <w:proofErr w:type="spellEnd"/>
            <w:r w:rsidRPr="00BA5E0F">
              <w:rPr>
                <w:i/>
              </w:rPr>
              <w:t xml:space="preserve"> А.М., </w:t>
            </w:r>
            <w:r w:rsidRPr="00440894">
              <w:rPr>
                <w:i/>
              </w:rPr>
              <w:t>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11:05-11:20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Информированность студентов медицинских колледжей Санкт-Петербурга о репродуктивном здоровье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BA5E0F">
              <w:rPr>
                <w:i/>
                <w:u w:val="single"/>
              </w:rPr>
              <w:t>Чернявская Анна Владимировна</w:t>
            </w:r>
            <w:r w:rsidRPr="00440894">
              <w:t xml:space="preserve">, </w:t>
            </w:r>
            <w:r w:rsidRPr="00BA5E0F">
              <w:t>СПб ГКУЗ «Городской центр общественного здоровья и медицинской профилактики» (</w:t>
            </w:r>
            <w:proofErr w:type="spellStart"/>
            <w:r w:rsidRPr="00BA5E0F">
              <w:t>ГЦОЗиМП</w:t>
            </w:r>
            <w:proofErr w:type="spellEnd"/>
            <w:r w:rsidRPr="00BA5E0F">
              <w:t>),</w:t>
            </w:r>
            <w:r>
              <w:t xml:space="preserve"> заведующий</w:t>
            </w:r>
            <w:r w:rsidRPr="00BA5E0F">
              <w:t xml:space="preserve"> организационно-методическим отделом</w:t>
            </w:r>
            <w:r>
              <w:t xml:space="preserve">, </w:t>
            </w:r>
            <w:r w:rsidRPr="00440894">
              <w:t xml:space="preserve">ФГБОУ ВО СЗГМУ им. И.И. Мечникова Минздрава России; </w:t>
            </w:r>
            <w:r>
              <w:t>ассистент</w:t>
            </w:r>
            <w:r w:rsidRPr="00440894">
              <w:t xml:space="preserve"> кафедры профилактической медицины и охраны здоровья, Санкт-Петербург</w:t>
            </w:r>
          </w:p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>
              <w:rPr>
                <w:i/>
              </w:rPr>
              <w:t>Репешов</w:t>
            </w:r>
            <w:proofErr w:type="spellEnd"/>
            <w:r>
              <w:rPr>
                <w:i/>
              </w:rPr>
              <w:t xml:space="preserve"> С.М,</w:t>
            </w:r>
            <w:r>
              <w:t xml:space="preserve"> </w:t>
            </w:r>
            <w:proofErr w:type="spellStart"/>
            <w:r w:rsidRPr="00BA5E0F">
              <w:rPr>
                <w:i/>
              </w:rPr>
              <w:t>Лихтарович</w:t>
            </w:r>
            <w:proofErr w:type="spellEnd"/>
            <w:r w:rsidRPr="00BA5E0F">
              <w:rPr>
                <w:i/>
              </w:rPr>
              <w:t xml:space="preserve"> А.О,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11:20-11:35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Оценка распространенности курения и употребления алкогольных напитков среди молодых инвалидов в возрасте 16-29 лет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05687A">
              <w:rPr>
                <w:i/>
                <w:u w:val="single"/>
              </w:rPr>
              <w:t>Чернякина Татьяна Сергеевна</w:t>
            </w:r>
            <w:r w:rsidRPr="00440894">
              <w:t>, ФГБОУ ВО СЗГМУ им. И.И. Мечникова Минздрава России; профессор кафедры профилактической медицины и охраны здоровья, д.м.н., профессор, Санкт-Петербург</w:t>
            </w:r>
          </w:p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>
              <w:rPr>
                <w:i/>
              </w:rPr>
              <w:t>Уродкова</w:t>
            </w:r>
            <w:proofErr w:type="spellEnd"/>
            <w:r>
              <w:rPr>
                <w:i/>
              </w:rPr>
              <w:t xml:space="preserve"> Л.Н</w:t>
            </w:r>
            <w:r w:rsidRPr="00440894">
              <w:rPr>
                <w:i/>
              </w:rPr>
              <w:t>.,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11:35-11:50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 xml:space="preserve">Экспозиции Музея гигиены, способствующие формированию </w:t>
            </w:r>
            <w:proofErr w:type="spellStart"/>
            <w:r w:rsidRPr="007A3417">
              <w:rPr>
                <w:b/>
              </w:rPr>
              <w:t>здоровьесберегающих</w:t>
            </w:r>
            <w:proofErr w:type="spellEnd"/>
            <w:r w:rsidRPr="007A3417">
              <w:rPr>
                <w:b/>
              </w:rPr>
              <w:t xml:space="preserve"> привычек у детей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contextualSpacing/>
            </w:pPr>
            <w:r w:rsidRPr="00C66497">
              <w:rPr>
                <w:i/>
                <w:u w:val="single"/>
              </w:rPr>
              <w:t>Васильева Валентина Васильевна</w:t>
            </w:r>
            <w:r w:rsidRPr="00590196">
              <w:rPr>
                <w:i/>
              </w:rPr>
              <w:t>,</w:t>
            </w:r>
            <w:r w:rsidRPr="00440894">
              <w:t xml:space="preserve"> </w:t>
            </w:r>
            <w:r w:rsidRPr="00BA5E0F">
              <w:t xml:space="preserve">СПб ГКУЗ </w:t>
            </w:r>
            <w:proofErr w:type="spellStart"/>
            <w:r w:rsidRPr="00BA5E0F">
              <w:t>ГЦОЗиМП</w:t>
            </w:r>
            <w:proofErr w:type="spellEnd"/>
            <w:r w:rsidRPr="00BA5E0F">
              <w:t xml:space="preserve"> (Музей гигиены)</w:t>
            </w:r>
            <w:r w:rsidRPr="00440894">
              <w:t xml:space="preserve">; </w:t>
            </w:r>
            <w:r>
              <w:t>в</w:t>
            </w:r>
            <w:r w:rsidRPr="00BA5E0F">
              <w:t>рач по гигиеническому воспитанию</w:t>
            </w:r>
            <w:r>
              <w:t>, к</w:t>
            </w:r>
            <w:r w:rsidRPr="00440894">
              <w:t>.м.н.,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11:50-12:05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Волонтерская деятельность студентов Медицинского колледжа №1 в Музее гигиены как вариант досуговой занятости молодежи, создания мотивации на ведение здорового образа жизни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 w:rsidRPr="0005687A">
              <w:rPr>
                <w:i/>
                <w:u w:val="single"/>
              </w:rPr>
              <w:t>Конкиева</w:t>
            </w:r>
            <w:proofErr w:type="spellEnd"/>
            <w:r w:rsidRPr="0005687A">
              <w:rPr>
                <w:i/>
                <w:u w:val="single"/>
              </w:rPr>
              <w:t xml:space="preserve"> Наталья Анатольевна</w:t>
            </w:r>
            <w:r w:rsidRPr="00440894">
              <w:t xml:space="preserve">, </w:t>
            </w:r>
            <w:r>
              <w:t>Частное образовательное учреждение высшего образования «Санкт-Петербургский медико-социальный институт» (ЧОУВО «СПб МСИ»),</w:t>
            </w:r>
            <w:r>
              <w:rPr>
                <w:iCs/>
              </w:rPr>
              <w:t xml:space="preserve"> доцент кафедры медико-биологических дисциплин, </w:t>
            </w:r>
            <w:r w:rsidRPr="0005687A">
              <w:rPr>
                <w:iCs/>
              </w:rPr>
              <w:t>Санкт-Петербургское государственное бюджетное профессиональное образовательное учреждение «Медицинский колледж №1» (СПб ГБПОУ «МК№1»)</w:t>
            </w:r>
            <w:r>
              <w:rPr>
                <w:iCs/>
              </w:rPr>
              <w:t xml:space="preserve">, </w:t>
            </w:r>
            <w:r w:rsidRPr="0005687A">
              <w:rPr>
                <w:iCs/>
              </w:rPr>
              <w:t>преподаватель анатомии</w:t>
            </w:r>
            <w:r>
              <w:rPr>
                <w:iCs/>
              </w:rPr>
              <w:t xml:space="preserve">, к.б.н., </w:t>
            </w:r>
            <w:r w:rsidRPr="00440894">
              <w:t>Санкт-Петербург</w:t>
            </w:r>
          </w:p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>
              <w:rPr>
                <w:i/>
              </w:rPr>
              <w:t>Чернявская А.В.</w:t>
            </w:r>
            <w:r w:rsidRPr="00440894">
              <w:rPr>
                <w:i/>
              </w:rPr>
              <w:t>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12:05-12:20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7A3417">
              <w:rPr>
                <w:b/>
              </w:rPr>
              <w:t>О развитии региональных проектов в здравоохранении Ленинградской области в рамках национального проекта «Активное и продолжительное долголетие» и федерального проекта «Здоровье для каждого»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Pr="00440894" w:rsidRDefault="00762903" w:rsidP="00AC0464">
            <w:pPr>
              <w:tabs>
                <w:tab w:val="left" w:pos="0"/>
              </w:tabs>
              <w:jc w:val="both"/>
            </w:pPr>
            <w:r w:rsidRPr="00E1388D">
              <w:rPr>
                <w:i/>
                <w:u w:val="single"/>
              </w:rPr>
              <w:t>Тюлькина Ольга Сергеевна</w:t>
            </w:r>
            <w:r w:rsidRPr="00E1388D">
              <w:t>,</w:t>
            </w:r>
            <w:r w:rsidRPr="00440894">
              <w:t xml:space="preserve"> </w:t>
            </w:r>
            <w:r>
              <w:t>ГКУЗ ЛО «Центр общественного здоровья»</w:t>
            </w:r>
            <w:r w:rsidRPr="00440894">
              <w:t xml:space="preserve">, </w:t>
            </w:r>
            <w:r>
              <w:t>директор, к</w:t>
            </w:r>
            <w:r w:rsidRPr="00440894">
              <w:t>.м.н., 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12:20-12:35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>Потенциал внедрения методов интегративной медицины в укрепление здоровья населения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Default="00762903" w:rsidP="00AC0464">
            <w:pPr>
              <w:contextualSpacing/>
              <w:jc w:val="both"/>
            </w:pPr>
            <w:r w:rsidRPr="00C66497">
              <w:rPr>
                <w:i/>
                <w:u w:val="single"/>
              </w:rPr>
              <w:t>Сергиенко Виктория Владимировна</w:t>
            </w:r>
            <w:r>
              <w:t xml:space="preserve">, </w:t>
            </w:r>
            <w:r w:rsidRPr="004A6BC6">
              <w:t>ФГБОУ ВО СЗГМУ им. И.И. Мечникова Минздрава России;</w:t>
            </w:r>
            <w:r>
              <w:t xml:space="preserve"> специалист отдела международных отношений, </w:t>
            </w:r>
            <w:r w:rsidRPr="00823D67">
              <w:t>Санкт-Петербург</w:t>
            </w:r>
          </w:p>
          <w:p w:rsidR="00762903" w:rsidRPr="004A6BC6" w:rsidRDefault="00762903" w:rsidP="00AC0464">
            <w:pPr>
              <w:contextualSpacing/>
              <w:jc w:val="both"/>
            </w:pPr>
            <w:r w:rsidRPr="00823D67">
              <w:rPr>
                <w:i/>
              </w:rPr>
              <w:t>Силин А.В., д.м.н., профессор</w:t>
            </w:r>
            <w:r>
              <w:t xml:space="preserve">, </w:t>
            </w:r>
            <w:r w:rsidRPr="003C0B47">
              <w:rPr>
                <w:i/>
              </w:rPr>
              <w:t>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  <w:r>
              <w:rPr>
                <w:b/>
              </w:rPr>
              <w:t>12:35-12:50</w:t>
            </w:r>
          </w:p>
        </w:tc>
        <w:tc>
          <w:tcPr>
            <w:tcW w:w="7938" w:type="dxa"/>
          </w:tcPr>
          <w:p w:rsidR="00762903" w:rsidRPr="007A3417" w:rsidRDefault="00762903" w:rsidP="00AC0464">
            <w:pPr>
              <w:contextualSpacing/>
              <w:rPr>
                <w:b/>
              </w:rPr>
            </w:pPr>
            <w:r w:rsidRPr="007A3417">
              <w:rPr>
                <w:b/>
              </w:rPr>
              <w:t>Волонтеры-медики: от профилактики до помощи - вместе</w:t>
            </w:r>
          </w:p>
        </w:tc>
      </w:tr>
      <w:tr w:rsidR="00762903" w:rsidRPr="00F749D3" w:rsidTr="00AC0464">
        <w:trPr>
          <w:trHeight w:val="1469"/>
        </w:trPr>
        <w:tc>
          <w:tcPr>
            <w:tcW w:w="1668" w:type="dxa"/>
          </w:tcPr>
          <w:p w:rsidR="00762903" w:rsidRPr="00F749D3" w:rsidRDefault="007629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762903" w:rsidRDefault="00762903" w:rsidP="00AC0464">
            <w:pPr>
              <w:contextualSpacing/>
            </w:pPr>
            <w:r w:rsidRPr="00C66497">
              <w:rPr>
                <w:i/>
                <w:u w:val="single"/>
              </w:rPr>
              <w:t>Явдошенко Евгений Олегович</w:t>
            </w:r>
            <w:r>
              <w:t xml:space="preserve">, </w:t>
            </w:r>
            <w:r w:rsidRPr="000D7960">
              <w:t>ФГБОУ ВО СЗГМУ им. И.И. Мечникова Минздрава России;</w:t>
            </w:r>
            <w:r>
              <w:t xml:space="preserve"> проректор по воспитательной работе и молодёжной политике, заведующий кафедрой физической культуры, </w:t>
            </w:r>
            <w:proofErr w:type="spellStart"/>
            <w:r>
              <w:t>к.п.н</w:t>
            </w:r>
            <w:proofErr w:type="spellEnd"/>
            <w:r>
              <w:t>., доцент, Санкт-Петербург</w:t>
            </w:r>
          </w:p>
          <w:p w:rsidR="00762903" w:rsidRPr="00590196" w:rsidRDefault="00762903" w:rsidP="00AC0464">
            <w:pPr>
              <w:contextualSpacing/>
            </w:pPr>
            <w:proofErr w:type="spellStart"/>
            <w:r w:rsidRPr="00590196">
              <w:rPr>
                <w:i/>
              </w:rPr>
              <w:t>Вислогузова</w:t>
            </w:r>
            <w:proofErr w:type="spellEnd"/>
            <w:r w:rsidRPr="00590196">
              <w:rPr>
                <w:i/>
              </w:rPr>
              <w:t xml:space="preserve"> Д. А.</w:t>
            </w:r>
            <w:r w:rsidRPr="00590196">
              <w:t xml:space="preserve">, </w:t>
            </w:r>
            <w:r w:rsidRPr="003C0B47">
              <w:rPr>
                <w:i/>
              </w:rPr>
              <w:t>Санкт-Петербург</w:t>
            </w:r>
          </w:p>
        </w:tc>
      </w:tr>
      <w:tr w:rsidR="00762903" w:rsidRPr="00F749D3" w:rsidTr="00AC0464">
        <w:tc>
          <w:tcPr>
            <w:tcW w:w="1668" w:type="dxa"/>
          </w:tcPr>
          <w:p w:rsidR="00762903" w:rsidRDefault="00762903" w:rsidP="00AC0464">
            <w:pPr>
              <w:rPr>
                <w:b/>
              </w:rPr>
            </w:pPr>
            <w:r>
              <w:rPr>
                <w:b/>
              </w:rPr>
              <w:t>12:50-13:00</w:t>
            </w:r>
          </w:p>
        </w:tc>
        <w:tc>
          <w:tcPr>
            <w:tcW w:w="7938" w:type="dxa"/>
          </w:tcPr>
          <w:p w:rsidR="00762903" w:rsidRPr="00D37C31" w:rsidRDefault="00762903" w:rsidP="00AC0464">
            <w:pPr>
              <w:contextualSpacing/>
              <w:rPr>
                <w:b/>
              </w:rPr>
            </w:pPr>
            <w:r w:rsidRPr="00D37C31">
              <w:rPr>
                <w:b/>
              </w:rPr>
              <w:t xml:space="preserve">Обсуждение, </w:t>
            </w:r>
            <w:r>
              <w:rPr>
                <w:b/>
              </w:rPr>
              <w:t>о</w:t>
            </w:r>
            <w:r w:rsidRPr="00D37C31">
              <w:rPr>
                <w:b/>
              </w:rPr>
              <w:t>тветы на вопросы</w:t>
            </w:r>
          </w:p>
          <w:p w:rsidR="00762903" w:rsidRPr="00C568DE" w:rsidRDefault="00762903" w:rsidP="00AC0464">
            <w:pPr>
              <w:contextualSpacing/>
            </w:pPr>
          </w:p>
        </w:tc>
      </w:tr>
    </w:tbl>
    <w:p w:rsidR="006C63DE" w:rsidRDefault="006C63DE" w:rsidP="006C63DE">
      <w:pPr>
        <w:tabs>
          <w:tab w:val="left" w:pos="0"/>
        </w:tabs>
        <w:rPr>
          <w:b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762903" w:rsidRDefault="00762903" w:rsidP="008C7848">
      <w:pPr>
        <w:tabs>
          <w:tab w:val="left" w:pos="0"/>
        </w:tabs>
        <w:jc w:val="center"/>
        <w:rPr>
          <w:b/>
        </w:rPr>
      </w:pPr>
    </w:p>
    <w:p w:rsidR="006C63DE" w:rsidRDefault="006C63DE" w:rsidP="008C7848">
      <w:pPr>
        <w:tabs>
          <w:tab w:val="left" w:pos="0"/>
        </w:tabs>
        <w:jc w:val="center"/>
        <w:rPr>
          <w:b/>
          <w:bCs/>
          <w:shd w:val="clear" w:color="auto" w:fill="FFFFFF"/>
        </w:rPr>
      </w:pPr>
    </w:p>
    <w:p w:rsidR="00762903" w:rsidRPr="00762903" w:rsidRDefault="00762903" w:rsidP="008C7848">
      <w:pPr>
        <w:tabs>
          <w:tab w:val="left" w:pos="0"/>
        </w:tabs>
        <w:jc w:val="center"/>
        <w:rPr>
          <w:b/>
        </w:rPr>
      </w:pPr>
      <w:r w:rsidRPr="00762903">
        <w:rPr>
          <w:b/>
          <w:bCs/>
          <w:shd w:val="clear" w:color="auto" w:fill="FFFFFF"/>
        </w:rPr>
        <w:t>ФГБОУ ВО СЗГМУ им. И.И. Мечникова Минздрава России</w:t>
      </w:r>
    </w:p>
    <w:p w:rsidR="00762903" w:rsidRDefault="00762903" w:rsidP="008C7848">
      <w:pPr>
        <w:tabs>
          <w:tab w:val="left" w:pos="0"/>
        </w:tabs>
        <w:jc w:val="center"/>
        <w:rPr>
          <w:b/>
        </w:rPr>
      </w:pPr>
    </w:p>
    <w:p w:rsidR="00762903" w:rsidRPr="00612A31" w:rsidRDefault="00762903" w:rsidP="00762903">
      <w:pPr>
        <w:tabs>
          <w:tab w:val="left" w:pos="0"/>
        </w:tabs>
        <w:jc w:val="center"/>
        <w:rPr>
          <w:b/>
          <w:color w:val="000000"/>
        </w:rPr>
      </w:pPr>
      <w:r>
        <w:rPr>
          <w:b/>
          <w:color w:val="000000"/>
        </w:rPr>
        <w:t>СЕКЦИОННОЕ ЗАСЕДАНИЕ</w:t>
      </w:r>
    </w:p>
    <w:p w:rsidR="00762903" w:rsidRDefault="0011738C" w:rsidP="00762903">
      <w:pPr>
        <w:tabs>
          <w:tab w:val="left" w:pos="0"/>
        </w:tabs>
        <w:jc w:val="center"/>
        <w:rPr>
          <w:b/>
          <w:color w:val="000000"/>
        </w:rPr>
      </w:pPr>
      <w:r>
        <w:rPr>
          <w:b/>
          <w:color w:val="000000"/>
        </w:rPr>
        <w:t>«</w:t>
      </w:r>
      <w:r w:rsidR="00762903" w:rsidRPr="00103F3E">
        <w:rPr>
          <w:b/>
          <w:color w:val="000000"/>
        </w:rPr>
        <w:t>ПРАВОВ</w:t>
      </w:r>
      <w:r w:rsidR="00762903">
        <w:rPr>
          <w:b/>
          <w:color w:val="000000"/>
        </w:rPr>
        <w:t>О</w:t>
      </w:r>
      <w:r w:rsidR="00762903" w:rsidRPr="00103F3E">
        <w:rPr>
          <w:b/>
          <w:color w:val="000000"/>
        </w:rPr>
        <w:t>Е РЕГУЛИРОВАНИЕ МЕДИЦИНСКОГО ОБРАЗОВАНИЯ</w:t>
      </w:r>
      <w:r>
        <w:rPr>
          <w:b/>
          <w:color w:val="000000"/>
        </w:rPr>
        <w:t>»</w:t>
      </w:r>
    </w:p>
    <w:p w:rsidR="00762903" w:rsidRPr="00612A31" w:rsidRDefault="00762903" w:rsidP="00762903">
      <w:pPr>
        <w:ind w:left="709"/>
        <w:rPr>
          <w:b/>
          <w:color w:val="000000"/>
        </w:rPr>
      </w:pPr>
    </w:p>
    <w:p w:rsidR="00646A03" w:rsidRPr="00F749D3" w:rsidRDefault="00646A03" w:rsidP="00646A03">
      <w:pPr>
        <w:ind w:left="709"/>
        <w:rPr>
          <w:color w:val="000000" w:themeColor="text1"/>
        </w:rPr>
      </w:pPr>
      <w:r w:rsidRPr="00F749D3">
        <w:rPr>
          <w:b/>
          <w:color w:val="000000" w:themeColor="text1"/>
        </w:rPr>
        <w:t>Начало проведения</w:t>
      </w:r>
      <w:r w:rsidRPr="00641A42">
        <w:rPr>
          <w:b/>
          <w:color w:val="000000" w:themeColor="text1"/>
        </w:rPr>
        <w:t xml:space="preserve">: </w:t>
      </w:r>
      <w:r w:rsidRPr="00646A03">
        <w:rPr>
          <w:bCs/>
          <w:color w:val="000000" w:themeColor="text1"/>
        </w:rPr>
        <w:t>10:00, окончание</w:t>
      </w:r>
      <w:r w:rsidRPr="00646A03">
        <w:rPr>
          <w:color w:val="000000" w:themeColor="text1"/>
        </w:rPr>
        <w:t>: 12:30</w:t>
      </w:r>
    </w:p>
    <w:p w:rsidR="00646A03" w:rsidRPr="00F749D3" w:rsidRDefault="00646A03" w:rsidP="00646A03">
      <w:pPr>
        <w:ind w:firstLine="709"/>
        <w:jc w:val="both"/>
        <w:rPr>
          <w:color w:val="000000" w:themeColor="text1"/>
        </w:rPr>
      </w:pPr>
      <w:r w:rsidRPr="00F749D3">
        <w:rPr>
          <w:b/>
          <w:color w:val="000000" w:themeColor="text1"/>
        </w:rPr>
        <w:t>Место проведения:</w:t>
      </w:r>
      <w:r w:rsidRPr="00F749D3">
        <w:rPr>
          <w:color w:val="000000" w:themeColor="text1"/>
        </w:rPr>
        <w:t xml:space="preserve"> Пискаревский пр., д.47, </w:t>
      </w:r>
      <w:r w:rsidRPr="003B6F59">
        <w:rPr>
          <w:color w:val="000000" w:themeColor="text1"/>
        </w:rPr>
        <w:t>пав</w:t>
      </w:r>
      <w:r>
        <w:rPr>
          <w:color w:val="000000" w:themeColor="text1"/>
        </w:rPr>
        <w:t>ильон</w:t>
      </w:r>
      <w:r w:rsidRPr="003B6F59">
        <w:rPr>
          <w:color w:val="000000" w:themeColor="text1"/>
        </w:rPr>
        <w:t xml:space="preserve"> 12доп, </w:t>
      </w:r>
      <w:r w:rsidRPr="00646A03">
        <w:rPr>
          <w:color w:val="000000" w:themeColor="text1"/>
        </w:rPr>
        <w:t>1 этаж, аудитория 1/7</w:t>
      </w:r>
    </w:p>
    <w:p w:rsidR="00646A03" w:rsidRPr="00F749D3" w:rsidRDefault="00646A03" w:rsidP="00646A03">
      <w:pPr>
        <w:tabs>
          <w:tab w:val="left" w:pos="0"/>
        </w:tabs>
        <w:ind w:firstLine="709"/>
        <w:rPr>
          <w:b/>
          <w:color w:val="000000" w:themeColor="text1"/>
        </w:rPr>
      </w:pPr>
    </w:p>
    <w:p w:rsidR="00646A03" w:rsidRDefault="00646A03" w:rsidP="00646A03">
      <w:pPr>
        <w:tabs>
          <w:tab w:val="left" w:pos="0"/>
        </w:tabs>
        <w:ind w:firstLine="709"/>
        <w:rPr>
          <w:b/>
          <w:color w:val="000000"/>
        </w:rPr>
      </w:pPr>
      <w:r w:rsidRPr="00F749D3">
        <w:rPr>
          <w:b/>
          <w:color w:val="000000" w:themeColor="text1"/>
        </w:rPr>
        <w:t>МОДЕРАТОРЫ:</w:t>
      </w:r>
    </w:p>
    <w:p w:rsidR="00646A03" w:rsidRDefault="00646A03" w:rsidP="006D3648">
      <w:pPr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3B6F59">
        <w:rPr>
          <w:color w:val="000000" w:themeColor="text1"/>
        </w:rPr>
        <w:lastRenderedPageBreak/>
        <w:t xml:space="preserve">Маценко Е.И. </w:t>
      </w:r>
      <w:r>
        <w:rPr>
          <w:color w:val="000000" w:themeColor="text1"/>
        </w:rPr>
        <w:t xml:space="preserve">- </w:t>
      </w:r>
      <w:proofErr w:type="spellStart"/>
      <w:r w:rsidRPr="003B6F59">
        <w:rPr>
          <w:color w:val="000000" w:themeColor="text1"/>
        </w:rPr>
        <w:t>и.о</w:t>
      </w:r>
      <w:proofErr w:type="spellEnd"/>
      <w:r w:rsidRPr="003B6F59">
        <w:rPr>
          <w:color w:val="000000" w:themeColor="text1"/>
        </w:rPr>
        <w:t xml:space="preserve">. заведующего кафедрой правоведения и медицинского права </w:t>
      </w:r>
      <w:bookmarkStart w:id="1" w:name="_Hlk244009720"/>
      <w:r w:rsidRPr="003B6F59">
        <w:rPr>
          <w:color w:val="000000" w:themeColor="text1"/>
        </w:rPr>
        <w:t>ФГБОУ ВО СЗГМУ им. Мечникова Минздрава России</w:t>
      </w:r>
      <w:r>
        <w:rPr>
          <w:color w:val="000000" w:themeColor="text1"/>
        </w:rPr>
        <w:t>,</w:t>
      </w:r>
      <w:r w:rsidRPr="003B6F59">
        <w:rPr>
          <w:color w:val="000000" w:themeColor="text1"/>
        </w:rPr>
        <w:t xml:space="preserve"> </w:t>
      </w:r>
      <w:proofErr w:type="spellStart"/>
      <w:r w:rsidRPr="003B6F59">
        <w:rPr>
          <w:color w:val="000000" w:themeColor="text1"/>
        </w:rPr>
        <w:t>к.юр.н</w:t>
      </w:r>
      <w:proofErr w:type="spellEnd"/>
      <w:r w:rsidRPr="003B6F59">
        <w:rPr>
          <w:color w:val="000000" w:themeColor="text1"/>
        </w:rPr>
        <w:t>.,</w:t>
      </w:r>
      <w:bookmarkEnd w:id="1"/>
    </w:p>
    <w:p w:rsidR="00646A03" w:rsidRPr="00646A03" w:rsidRDefault="00646A03" w:rsidP="006D3648">
      <w:pPr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color w:val="000000" w:themeColor="text1"/>
        </w:rPr>
      </w:pPr>
      <w:r w:rsidRPr="00646A03">
        <w:rPr>
          <w:color w:val="000000" w:themeColor="text1"/>
        </w:rPr>
        <w:t xml:space="preserve">Дубовая Е.Г. – доцент кафедры правоведения и медицинского права </w:t>
      </w:r>
      <w:bookmarkStart w:id="2" w:name="_Hlk244009781"/>
      <w:r w:rsidRPr="00646A03">
        <w:rPr>
          <w:color w:val="000000" w:themeColor="text1"/>
        </w:rPr>
        <w:t>ФГБОУ ВО СЗГМУ им. Мечникова Минздрава России</w:t>
      </w:r>
      <w:bookmarkEnd w:id="2"/>
      <w:r w:rsidRPr="00646A03">
        <w:rPr>
          <w:color w:val="000000" w:themeColor="text1"/>
        </w:rPr>
        <w:t>, к.м.н.</w:t>
      </w:r>
    </w:p>
    <w:p w:rsidR="00646A03" w:rsidRPr="00646A03" w:rsidRDefault="00646A03" w:rsidP="006D3648">
      <w:pPr>
        <w:tabs>
          <w:tab w:val="left" w:pos="0"/>
        </w:tabs>
        <w:ind w:firstLine="709"/>
        <w:rPr>
          <w:b/>
          <w:color w:val="000000" w:themeColor="text1"/>
        </w:rPr>
      </w:pPr>
    </w:p>
    <w:p w:rsidR="00646A03" w:rsidRDefault="00646A03" w:rsidP="006D3648">
      <w:pPr>
        <w:tabs>
          <w:tab w:val="left" w:pos="0"/>
        </w:tabs>
        <w:ind w:firstLine="709"/>
        <w:rPr>
          <w:b/>
          <w:color w:val="000000" w:themeColor="text1"/>
        </w:rPr>
      </w:pPr>
      <w:r w:rsidRPr="00646A03">
        <w:rPr>
          <w:b/>
          <w:color w:val="000000" w:themeColor="text1"/>
        </w:rPr>
        <w:t xml:space="preserve">СЕКРЕТАРЬ: </w:t>
      </w:r>
      <w:r w:rsidRPr="00646A03">
        <w:rPr>
          <w:bCs/>
          <w:color w:val="000000" w:themeColor="text1"/>
        </w:rPr>
        <w:t>Кузнецова Анна Сергеевна, лаборант кафедры правоведения и медицинского права</w:t>
      </w:r>
      <w:r w:rsidRPr="00646A03">
        <w:rPr>
          <w:bCs/>
        </w:rPr>
        <w:t xml:space="preserve"> </w:t>
      </w:r>
      <w:r w:rsidRPr="00646A03">
        <w:rPr>
          <w:bCs/>
          <w:color w:val="000000" w:themeColor="text1"/>
        </w:rPr>
        <w:t>ФГБОУ ВО СЗГМУ им. Мечникова Минздрава России.</w:t>
      </w:r>
    </w:p>
    <w:p w:rsidR="00762903" w:rsidRPr="00612A31" w:rsidRDefault="00762903" w:rsidP="00762903">
      <w:pPr>
        <w:tabs>
          <w:tab w:val="left" w:pos="0"/>
        </w:tabs>
        <w:ind w:firstLine="709"/>
        <w:rPr>
          <w:b/>
          <w:color w:val="000000"/>
        </w:rPr>
      </w:pPr>
    </w:p>
    <w:p w:rsidR="00762903" w:rsidRPr="00612A31" w:rsidRDefault="00762903" w:rsidP="00762903">
      <w:pPr>
        <w:tabs>
          <w:tab w:val="left" w:pos="0"/>
        </w:tabs>
        <w:ind w:firstLine="709"/>
        <w:rPr>
          <w:b/>
          <w:color w:val="000000"/>
        </w:rPr>
      </w:pPr>
      <w:r w:rsidRPr="00612A31">
        <w:rPr>
          <w:b/>
          <w:color w:val="000000"/>
        </w:rPr>
        <w:t>СЕКРЕТАРЬ:</w:t>
      </w:r>
    </w:p>
    <w:p w:rsidR="00762903" w:rsidRDefault="00762903" w:rsidP="008C7848">
      <w:pPr>
        <w:tabs>
          <w:tab w:val="left" w:pos="0"/>
        </w:tabs>
        <w:jc w:val="center"/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10:00 – 10:15</w:t>
            </w:r>
          </w:p>
        </w:tc>
        <w:tc>
          <w:tcPr>
            <w:tcW w:w="7938" w:type="dxa"/>
          </w:tcPr>
          <w:p w:rsidR="00646A03" w:rsidRPr="00440894" w:rsidRDefault="00646A03" w:rsidP="00AC0464">
            <w:pPr>
              <w:tabs>
                <w:tab w:val="left" w:pos="0"/>
              </w:tabs>
              <w:jc w:val="both"/>
            </w:pPr>
            <w:r w:rsidRPr="001C4D5E">
              <w:rPr>
                <w:b/>
              </w:rPr>
              <w:t xml:space="preserve">Анализ нормативно-правового регулирования, направленного на </w:t>
            </w:r>
            <w:r w:rsidRPr="00661909">
              <w:rPr>
                <w:b/>
              </w:rPr>
              <w:t>формирование</w:t>
            </w:r>
            <w:r w:rsidRPr="001C4D5E">
              <w:rPr>
                <w:b/>
              </w:rPr>
              <w:t xml:space="preserve"> здорового образа жизни граждан Российской Федерации.</w:t>
            </w:r>
          </w:p>
        </w:tc>
      </w:tr>
      <w:tr w:rsidR="00646A03" w:rsidRPr="00F749D3" w:rsidTr="00646A03">
        <w:trPr>
          <w:trHeight w:val="1182"/>
        </w:trPr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Default="00646A03" w:rsidP="00646A03">
            <w:pPr>
              <w:tabs>
                <w:tab w:val="left" w:pos="0"/>
              </w:tabs>
              <w:jc w:val="both"/>
              <w:rPr>
                <w:iCs/>
              </w:rPr>
            </w:pPr>
            <w:r>
              <w:rPr>
                <w:i/>
                <w:u w:val="single"/>
              </w:rPr>
              <w:t>Маценко Елена Игоревна,</w:t>
            </w:r>
            <w:r w:rsidRPr="00D6222D">
              <w:rPr>
                <w:color w:val="000000" w:themeColor="text1"/>
              </w:rPr>
              <w:t xml:space="preserve"> </w:t>
            </w:r>
            <w:r w:rsidRPr="00D6222D">
              <w:rPr>
                <w:iCs/>
              </w:rPr>
              <w:t>ФГБОУ ВО СЗГМУ им. Мечникова Минздрава России</w:t>
            </w:r>
            <w:r>
              <w:rPr>
                <w:iCs/>
              </w:rPr>
              <w:t>,</w:t>
            </w:r>
            <w:r w:rsidRPr="00D6222D">
              <w:rPr>
                <w:iCs/>
              </w:rPr>
              <w:t xml:space="preserve"> </w:t>
            </w:r>
            <w:proofErr w:type="spellStart"/>
            <w:r w:rsidRPr="00D6222D">
              <w:rPr>
                <w:iCs/>
              </w:rPr>
              <w:t>и.о</w:t>
            </w:r>
            <w:proofErr w:type="spellEnd"/>
            <w:r w:rsidRPr="00D6222D">
              <w:rPr>
                <w:iCs/>
              </w:rPr>
              <w:t xml:space="preserve">. заведующего кафедрой правоведения и медицинского права, </w:t>
            </w:r>
            <w:proofErr w:type="spellStart"/>
            <w:r w:rsidRPr="00D6222D">
              <w:rPr>
                <w:iCs/>
              </w:rPr>
              <w:t>к.юр.н</w:t>
            </w:r>
            <w:proofErr w:type="spellEnd"/>
            <w:r w:rsidRPr="00D6222D">
              <w:rPr>
                <w:iCs/>
              </w:rPr>
              <w:t>.,</w:t>
            </w:r>
            <w:r>
              <w:rPr>
                <w:iCs/>
              </w:rPr>
              <w:t xml:space="preserve"> </w:t>
            </w:r>
            <w:r w:rsidRPr="00440894">
              <w:t>Санкт-Петербург</w:t>
            </w:r>
          </w:p>
          <w:p w:rsidR="00646A03" w:rsidRPr="00D6222D" w:rsidRDefault="00646A03" w:rsidP="00646A03">
            <w:pPr>
              <w:tabs>
                <w:tab w:val="left" w:pos="0"/>
              </w:tabs>
              <w:jc w:val="both"/>
              <w:rPr>
                <w:iCs/>
              </w:rPr>
            </w:pPr>
            <w:proofErr w:type="spellStart"/>
            <w:r w:rsidRPr="00646A03">
              <w:rPr>
                <w:i/>
              </w:rPr>
              <w:t>Агаева</w:t>
            </w:r>
            <w:proofErr w:type="spellEnd"/>
            <w:r w:rsidRPr="00646A03">
              <w:rPr>
                <w:i/>
              </w:rPr>
              <w:t xml:space="preserve"> М. Б.,</w:t>
            </w:r>
            <w:r w:rsidRPr="00440894">
              <w:t xml:space="preserve"> </w:t>
            </w:r>
            <w:r w:rsidRPr="00646A03">
              <w:rPr>
                <w:i/>
              </w:rPr>
              <w:t>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10:15-10:30</w:t>
            </w:r>
          </w:p>
        </w:tc>
        <w:tc>
          <w:tcPr>
            <w:tcW w:w="7938" w:type="dxa"/>
          </w:tcPr>
          <w:p w:rsidR="00646A03" w:rsidRPr="00903A44" w:rsidRDefault="00646A03" w:rsidP="00AC0464">
            <w:pPr>
              <w:tabs>
                <w:tab w:val="left" w:pos="0"/>
              </w:tabs>
              <w:jc w:val="both"/>
              <w:rPr>
                <w:b/>
                <w:bCs/>
                <w:iCs/>
              </w:rPr>
            </w:pPr>
            <w:r w:rsidRPr="00903A44">
              <w:rPr>
                <w:b/>
                <w:bCs/>
                <w:iCs/>
              </w:rPr>
              <w:t>Профилактическ</w:t>
            </w:r>
            <w:r>
              <w:rPr>
                <w:b/>
                <w:bCs/>
                <w:iCs/>
              </w:rPr>
              <w:t>ая медицина и биоэтическое правосознание</w:t>
            </w:r>
            <w:r w:rsidRPr="00903A44">
              <w:rPr>
                <w:b/>
                <w:bCs/>
                <w:iCs/>
              </w:rPr>
              <w:t xml:space="preserve"> </w:t>
            </w:r>
          </w:p>
        </w:tc>
      </w:tr>
      <w:tr w:rsidR="00646A03" w:rsidRPr="00F749D3" w:rsidTr="00646A03">
        <w:trPr>
          <w:trHeight w:val="848"/>
        </w:trPr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Default="00646A03" w:rsidP="00646A03">
            <w:pPr>
              <w:tabs>
                <w:tab w:val="left" w:pos="0"/>
              </w:tabs>
              <w:jc w:val="both"/>
              <w:rPr>
                <w:i/>
                <w:u w:val="single"/>
              </w:rPr>
            </w:pPr>
            <w:proofErr w:type="spellStart"/>
            <w:r>
              <w:rPr>
                <w:i/>
                <w:u w:val="single"/>
              </w:rPr>
              <w:t>Леснова</w:t>
            </w:r>
            <w:proofErr w:type="spellEnd"/>
            <w:r>
              <w:rPr>
                <w:i/>
                <w:u w:val="single"/>
              </w:rPr>
              <w:t xml:space="preserve"> Наталья Игоревна,</w:t>
            </w:r>
            <w:r>
              <w:rPr>
                <w:iCs/>
              </w:rPr>
              <w:t xml:space="preserve"> </w:t>
            </w:r>
            <w:r w:rsidRPr="002F1E31">
              <w:rPr>
                <w:iCs/>
              </w:rPr>
              <w:t>ФГБОУ ВО СЗГМУ им. И.И. Мечникова Минздрава России</w:t>
            </w:r>
            <w:r>
              <w:rPr>
                <w:iCs/>
              </w:rPr>
              <w:t>, д</w:t>
            </w:r>
            <w:r w:rsidRPr="002F1E31">
              <w:rPr>
                <w:iCs/>
              </w:rPr>
              <w:t>оцент кафедры правоведения и медицинского права; Санкт-Петербург</w:t>
            </w:r>
            <w:r>
              <w:rPr>
                <w:iCs/>
              </w:rPr>
              <w:t xml:space="preserve"> 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10:30-10:45</w:t>
            </w:r>
          </w:p>
        </w:tc>
        <w:tc>
          <w:tcPr>
            <w:tcW w:w="7938" w:type="dxa"/>
          </w:tcPr>
          <w:p w:rsidR="00646A03" w:rsidRPr="00E51D75" w:rsidRDefault="00646A03" w:rsidP="00AC0464">
            <w:pPr>
              <w:tabs>
                <w:tab w:val="left" w:pos="0"/>
              </w:tabs>
              <w:jc w:val="both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Обязанность работника проходить профилактические медицинские осмотры.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Pr="00E51D75" w:rsidRDefault="00646A03" w:rsidP="00646A03">
            <w:pPr>
              <w:contextualSpacing/>
              <w:jc w:val="both"/>
              <w:rPr>
                <w:i/>
                <w:iCs/>
              </w:rPr>
            </w:pPr>
            <w:proofErr w:type="spellStart"/>
            <w:r w:rsidRPr="00902CBC">
              <w:rPr>
                <w:i/>
                <w:iCs/>
                <w:u w:val="single"/>
              </w:rPr>
              <w:t>Максоцкий</w:t>
            </w:r>
            <w:proofErr w:type="spellEnd"/>
            <w:r w:rsidRPr="00902CBC">
              <w:rPr>
                <w:i/>
                <w:iCs/>
                <w:u w:val="single"/>
              </w:rPr>
              <w:t xml:space="preserve"> Роберт Александрович</w:t>
            </w:r>
            <w:r>
              <w:rPr>
                <w:i/>
                <w:iCs/>
              </w:rPr>
              <w:t>,</w:t>
            </w:r>
            <w:r w:rsidRPr="00E51D75">
              <w:rPr>
                <w:i/>
                <w:iCs/>
              </w:rPr>
              <w:t xml:space="preserve"> </w:t>
            </w:r>
            <w:r w:rsidRPr="00902CBC">
              <w:t>ФГБОУ ВО СЗГМУ им. И.И. Мечникова Минздрава России</w:t>
            </w:r>
            <w:r>
              <w:t>,</w:t>
            </w:r>
            <w:r w:rsidRPr="00902CBC">
              <w:t xml:space="preserve"> преподаватель кафедры правоведения и медицинского права, 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10:45-11:00</w:t>
            </w:r>
          </w:p>
        </w:tc>
        <w:tc>
          <w:tcPr>
            <w:tcW w:w="7938" w:type="dxa"/>
          </w:tcPr>
          <w:p w:rsidR="00646A03" w:rsidRDefault="00646A03" w:rsidP="00AC0464">
            <w:pPr>
              <w:contextualSpacing/>
              <w:rPr>
                <w:i/>
                <w:iCs/>
              </w:rPr>
            </w:pPr>
            <w:r>
              <w:rPr>
                <w:b/>
                <w:bCs/>
                <w:iCs/>
              </w:rPr>
              <w:t>Информация о пациенте в контексте советской профилактической медицины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Default="00646A03" w:rsidP="00646A03">
            <w:pPr>
              <w:contextualSpacing/>
              <w:rPr>
                <w:i/>
                <w:iCs/>
              </w:rPr>
            </w:pPr>
            <w:r w:rsidRPr="00902CBC">
              <w:rPr>
                <w:i/>
                <w:iCs/>
                <w:u w:val="single"/>
              </w:rPr>
              <w:t>Волчкова Юлия Анатольевна</w:t>
            </w:r>
            <w:r>
              <w:rPr>
                <w:i/>
                <w:iCs/>
              </w:rPr>
              <w:t xml:space="preserve">, </w:t>
            </w:r>
            <w:r w:rsidRPr="002F1E31">
              <w:rPr>
                <w:iCs/>
              </w:rPr>
              <w:t>ФГБОУ ВО СЗГМУ им. И.И. Мечникова Минздрава России</w:t>
            </w:r>
            <w:r>
              <w:rPr>
                <w:iCs/>
              </w:rPr>
              <w:t>, д</w:t>
            </w:r>
            <w:r w:rsidRPr="002F1E31">
              <w:rPr>
                <w:iCs/>
              </w:rPr>
              <w:t>оцент кафедры правоведения и медицинского права; Санкт-Петербург</w:t>
            </w:r>
          </w:p>
        </w:tc>
      </w:tr>
      <w:tr w:rsidR="00646A03" w:rsidRPr="00F749D3" w:rsidTr="00646A03">
        <w:trPr>
          <w:trHeight w:val="291"/>
        </w:trPr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11:00-11:15</w:t>
            </w:r>
          </w:p>
        </w:tc>
        <w:tc>
          <w:tcPr>
            <w:tcW w:w="7938" w:type="dxa"/>
          </w:tcPr>
          <w:p w:rsidR="00646A03" w:rsidRPr="002350AC" w:rsidRDefault="00646A03" w:rsidP="00AC0464">
            <w:pPr>
              <w:contextualSpacing/>
              <w:rPr>
                <w:b/>
                <w:bCs/>
              </w:rPr>
            </w:pPr>
            <w:r w:rsidRPr="002350AC">
              <w:rPr>
                <w:b/>
                <w:bCs/>
              </w:rPr>
              <w:t>Клинические рекомендации в профилактической медицине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Pr="002350AC" w:rsidRDefault="00646A03" w:rsidP="00646A03">
            <w:pPr>
              <w:contextualSpacing/>
              <w:rPr>
                <w:i/>
                <w:iCs/>
              </w:rPr>
            </w:pPr>
            <w:proofErr w:type="spellStart"/>
            <w:r w:rsidRPr="00902CBC">
              <w:rPr>
                <w:i/>
                <w:iCs/>
                <w:u w:val="single"/>
              </w:rPr>
              <w:t>Клисов</w:t>
            </w:r>
            <w:proofErr w:type="spellEnd"/>
            <w:r w:rsidRPr="00902CBC">
              <w:rPr>
                <w:i/>
                <w:iCs/>
                <w:u w:val="single"/>
              </w:rPr>
              <w:t xml:space="preserve"> Максим Константинович</w:t>
            </w:r>
            <w:r>
              <w:rPr>
                <w:i/>
                <w:iCs/>
              </w:rPr>
              <w:t xml:space="preserve">, </w:t>
            </w:r>
            <w:r w:rsidRPr="00902CBC">
              <w:t>ФГБОУ ВО СЗГМУ им. И.И. Мечникова Минздрава России</w:t>
            </w:r>
            <w:r>
              <w:t>,</w:t>
            </w:r>
            <w:r w:rsidRPr="00902CBC">
              <w:t xml:space="preserve"> преподаватель кафедры правоведения и медицинского права; 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11:30-11:45</w:t>
            </w:r>
          </w:p>
        </w:tc>
        <w:tc>
          <w:tcPr>
            <w:tcW w:w="7938" w:type="dxa"/>
          </w:tcPr>
          <w:p w:rsidR="00646A03" w:rsidRPr="000473FA" w:rsidRDefault="00646A03" w:rsidP="00AC0464">
            <w:pPr>
              <w:contextualSpacing/>
              <w:rPr>
                <w:b/>
                <w:bCs/>
              </w:rPr>
            </w:pPr>
            <w:r w:rsidRPr="000473FA">
              <w:rPr>
                <w:b/>
                <w:bCs/>
              </w:rPr>
              <w:t xml:space="preserve">Профилактика дефектов качества и безопасности </w:t>
            </w:r>
            <w:r>
              <w:rPr>
                <w:b/>
                <w:bCs/>
              </w:rPr>
              <w:t xml:space="preserve">медицинской деятельности </w:t>
            </w:r>
            <w:r w:rsidRPr="000473FA">
              <w:rPr>
                <w:b/>
                <w:bCs/>
              </w:rPr>
              <w:t>в последипломном обучении врачей.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Pr="002F1E31" w:rsidRDefault="00646A03" w:rsidP="00AC0464">
            <w:pPr>
              <w:contextualSpacing/>
            </w:pPr>
            <w:r w:rsidRPr="002F1E31">
              <w:rPr>
                <w:i/>
                <w:iCs/>
                <w:u w:val="single"/>
              </w:rPr>
              <w:t>Сергеева Марина Борисовна,</w:t>
            </w:r>
            <w:r w:rsidRPr="002F1E31">
              <w:t xml:space="preserve"> заведующий кафедр</w:t>
            </w:r>
            <w:r>
              <w:t xml:space="preserve">ой </w:t>
            </w:r>
            <w:r w:rsidRPr="002F1E31">
              <w:t xml:space="preserve">травматологии и ортопедии ИДПО ФНОЦ </w:t>
            </w:r>
            <w:proofErr w:type="spellStart"/>
            <w:r w:rsidRPr="002F1E31">
              <w:t>МСЭиР</w:t>
            </w:r>
            <w:proofErr w:type="spellEnd"/>
            <w:r w:rsidRPr="002F1E31">
              <w:t xml:space="preserve"> им Альбрехта травматологии к.м.н., юрист, </w:t>
            </w:r>
            <w:r>
              <w:t>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11:45-12:00</w:t>
            </w:r>
          </w:p>
        </w:tc>
        <w:tc>
          <w:tcPr>
            <w:tcW w:w="7938" w:type="dxa"/>
          </w:tcPr>
          <w:p w:rsidR="00646A03" w:rsidRPr="006F7946" w:rsidRDefault="00646A03" w:rsidP="00AC0464">
            <w:pPr>
              <w:contextualSpacing/>
              <w:rPr>
                <w:b/>
                <w:bCs/>
              </w:rPr>
            </w:pPr>
            <w:r w:rsidRPr="006F7946">
              <w:rPr>
                <w:b/>
                <w:bCs/>
              </w:rPr>
              <w:t>Профилактическая медицина с позиции пациента. Плюсы и минусы.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Default="00646A03" w:rsidP="00646A03">
            <w:pPr>
              <w:contextualSpacing/>
              <w:rPr>
                <w:i/>
                <w:iCs/>
              </w:rPr>
            </w:pPr>
            <w:r w:rsidRPr="006F7946">
              <w:rPr>
                <w:i/>
                <w:iCs/>
                <w:u w:val="single"/>
              </w:rPr>
              <w:t>Дубовый Михаил Юрьевич</w:t>
            </w:r>
            <w:r>
              <w:rPr>
                <w:i/>
                <w:iCs/>
              </w:rPr>
              <w:t>,</w:t>
            </w:r>
            <w:r w:rsidRPr="00074471">
              <w:rPr>
                <w:i/>
                <w:iCs/>
              </w:rPr>
              <w:t xml:space="preserve"> </w:t>
            </w:r>
            <w:r w:rsidRPr="006F7946">
              <w:t>ФГБОУ ВО СЗГМУ им. И.И. Мечникова Минздрава России</w:t>
            </w:r>
            <w:r>
              <w:t>,</w:t>
            </w:r>
            <w:r w:rsidRPr="006F7946">
              <w:t xml:space="preserve"> преподаватель кафедры правоведения и медицинского права; 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12:00-12:15</w:t>
            </w:r>
          </w:p>
        </w:tc>
        <w:tc>
          <w:tcPr>
            <w:tcW w:w="7938" w:type="dxa"/>
          </w:tcPr>
          <w:p w:rsidR="00646A03" w:rsidRPr="002F1E31" w:rsidRDefault="00646A03" w:rsidP="00AC0464">
            <w:pPr>
              <w:contextualSpacing/>
              <w:rPr>
                <w:b/>
                <w:bCs/>
              </w:rPr>
            </w:pPr>
            <w:r w:rsidRPr="002F1E31">
              <w:rPr>
                <w:b/>
                <w:bCs/>
              </w:rPr>
              <w:t>Правовые проблемы профилактических осмотров и диспансеризации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</w:p>
        </w:tc>
        <w:tc>
          <w:tcPr>
            <w:tcW w:w="7938" w:type="dxa"/>
          </w:tcPr>
          <w:p w:rsidR="00646A03" w:rsidRDefault="00646A03" w:rsidP="00AC0464">
            <w:pPr>
              <w:contextualSpacing/>
              <w:rPr>
                <w:i/>
                <w:iCs/>
              </w:rPr>
            </w:pPr>
            <w:r w:rsidRPr="00902CBC">
              <w:rPr>
                <w:i/>
                <w:iCs/>
                <w:u w:val="single"/>
              </w:rPr>
              <w:t>Дубовая Елена Геннадьевна</w:t>
            </w:r>
            <w:r>
              <w:rPr>
                <w:i/>
                <w:iCs/>
              </w:rPr>
              <w:t xml:space="preserve">, </w:t>
            </w:r>
            <w:r>
              <w:rPr>
                <w:iCs/>
              </w:rPr>
              <w:t>д</w:t>
            </w:r>
            <w:r w:rsidRPr="002F1E31">
              <w:rPr>
                <w:iCs/>
              </w:rPr>
              <w:t>оцент кафедры правоведения и медицинского права ФГБОУ ВО СЗГМУ им. И.И. Мечникова Минздрава России; Санкт-Петербург</w:t>
            </w:r>
          </w:p>
        </w:tc>
      </w:tr>
      <w:tr w:rsidR="00646A03" w:rsidRPr="00F749D3" w:rsidTr="00646A03">
        <w:tc>
          <w:tcPr>
            <w:tcW w:w="1668" w:type="dxa"/>
          </w:tcPr>
          <w:p w:rsidR="00646A03" w:rsidRPr="00B610E3" w:rsidRDefault="00646A03" w:rsidP="00AC0464">
            <w:pPr>
              <w:rPr>
                <w:b/>
              </w:rPr>
            </w:pPr>
            <w:r w:rsidRPr="00B610E3">
              <w:rPr>
                <w:b/>
              </w:rPr>
              <w:t>12:15-12:30</w:t>
            </w:r>
          </w:p>
        </w:tc>
        <w:tc>
          <w:tcPr>
            <w:tcW w:w="7938" w:type="dxa"/>
          </w:tcPr>
          <w:p w:rsidR="00646A03" w:rsidRDefault="00646A03" w:rsidP="00AC0464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Дискуссия, ответы на вопросы.</w:t>
            </w:r>
          </w:p>
        </w:tc>
      </w:tr>
    </w:tbl>
    <w:p w:rsidR="006C63DE" w:rsidRDefault="006C63DE" w:rsidP="008C7848">
      <w:pPr>
        <w:tabs>
          <w:tab w:val="left" w:pos="0"/>
        </w:tabs>
        <w:jc w:val="center"/>
        <w:rPr>
          <w:b/>
        </w:rPr>
      </w:pPr>
    </w:p>
    <w:p w:rsidR="006C63DE" w:rsidRDefault="006C63DE" w:rsidP="006C63DE">
      <w:pPr>
        <w:tabs>
          <w:tab w:val="left" w:pos="0"/>
        </w:tabs>
        <w:rPr>
          <w:b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6C63DE" w:rsidRDefault="006C63DE" w:rsidP="008C7848">
      <w:pPr>
        <w:tabs>
          <w:tab w:val="left" w:pos="0"/>
        </w:tabs>
        <w:jc w:val="center"/>
        <w:rPr>
          <w:b/>
        </w:rPr>
      </w:pPr>
    </w:p>
    <w:p w:rsidR="006C63DE" w:rsidRDefault="006C63DE" w:rsidP="008C7848">
      <w:pPr>
        <w:tabs>
          <w:tab w:val="left" w:pos="0"/>
        </w:tabs>
        <w:jc w:val="center"/>
        <w:rPr>
          <w:b/>
        </w:rPr>
      </w:pPr>
    </w:p>
    <w:p w:rsidR="008C7848" w:rsidRPr="00A57494" w:rsidRDefault="008C7848" w:rsidP="008C7848">
      <w:pPr>
        <w:tabs>
          <w:tab w:val="left" w:pos="0"/>
        </w:tabs>
        <w:jc w:val="center"/>
        <w:rPr>
          <w:b/>
        </w:rPr>
      </w:pPr>
      <w:r w:rsidRPr="00A57494">
        <w:rPr>
          <w:b/>
        </w:rPr>
        <w:t xml:space="preserve">СЕКЦИОННОЕ </w:t>
      </w:r>
      <w:r>
        <w:rPr>
          <w:b/>
        </w:rPr>
        <w:t>ЗАСЕДАНИЕ</w:t>
      </w:r>
    </w:p>
    <w:p w:rsidR="008C7848" w:rsidRPr="00A57494" w:rsidRDefault="0011738C" w:rsidP="008C7848">
      <w:pPr>
        <w:tabs>
          <w:tab w:val="left" w:pos="0"/>
        </w:tabs>
        <w:ind w:firstLine="1"/>
        <w:jc w:val="center"/>
        <w:rPr>
          <w:b/>
        </w:rPr>
      </w:pPr>
      <w:r>
        <w:rPr>
          <w:b/>
        </w:rPr>
        <w:t>«</w:t>
      </w:r>
      <w:r w:rsidR="008C7848">
        <w:rPr>
          <w:b/>
        </w:rPr>
        <w:t>СРЕДА ОБИТАНИЯ И ЗДОРОВЬЕ</w:t>
      </w:r>
      <w:r>
        <w:rPr>
          <w:b/>
        </w:rPr>
        <w:t>»</w:t>
      </w:r>
    </w:p>
    <w:p w:rsidR="008C7848" w:rsidRPr="00A57494" w:rsidRDefault="008C7848" w:rsidP="008C7848">
      <w:pPr>
        <w:tabs>
          <w:tab w:val="left" w:pos="0"/>
        </w:tabs>
        <w:ind w:firstLine="709"/>
        <w:rPr>
          <w:b/>
          <w:bCs/>
        </w:rPr>
      </w:pPr>
    </w:p>
    <w:p w:rsidR="008C7848" w:rsidRPr="00A57494" w:rsidRDefault="008C7848" w:rsidP="008C7848">
      <w:pPr>
        <w:tabs>
          <w:tab w:val="left" w:pos="0"/>
        </w:tabs>
        <w:ind w:firstLine="709"/>
        <w:rPr>
          <w:b/>
          <w:bCs/>
        </w:rPr>
      </w:pPr>
      <w:r w:rsidRPr="00A57494">
        <w:rPr>
          <w:b/>
          <w:bCs/>
        </w:rPr>
        <w:t xml:space="preserve">Начало проведения: </w:t>
      </w:r>
      <w:r w:rsidR="00BA7FCC">
        <w:rPr>
          <w:bCs/>
        </w:rPr>
        <w:t>10</w:t>
      </w:r>
      <w:r w:rsidRPr="00641A42">
        <w:rPr>
          <w:bCs/>
        </w:rPr>
        <w:t xml:space="preserve">:00, </w:t>
      </w:r>
      <w:r w:rsidRPr="00641A42">
        <w:rPr>
          <w:b/>
          <w:bCs/>
        </w:rPr>
        <w:t xml:space="preserve">окончание: </w:t>
      </w:r>
      <w:r w:rsidR="00BA7FCC">
        <w:rPr>
          <w:bCs/>
        </w:rPr>
        <w:t>12:0</w:t>
      </w:r>
      <w:r w:rsidRPr="00641A42">
        <w:rPr>
          <w:bCs/>
        </w:rPr>
        <w:t>0</w:t>
      </w:r>
      <w:r w:rsidRPr="00A57494">
        <w:rPr>
          <w:bCs/>
        </w:rPr>
        <w:t xml:space="preserve"> </w:t>
      </w:r>
    </w:p>
    <w:p w:rsidR="008C7848" w:rsidRPr="00A57494" w:rsidRDefault="008C7848" w:rsidP="008C7848">
      <w:pPr>
        <w:tabs>
          <w:tab w:val="left" w:pos="0"/>
        </w:tabs>
        <w:ind w:firstLine="709"/>
        <w:jc w:val="both"/>
        <w:rPr>
          <w:bCs/>
        </w:rPr>
      </w:pPr>
      <w:r w:rsidRPr="00A57494">
        <w:rPr>
          <w:b/>
          <w:bCs/>
        </w:rPr>
        <w:t xml:space="preserve">Место проведения: </w:t>
      </w:r>
      <w:r w:rsidR="00BA7FCC" w:rsidRPr="00612A31">
        <w:rPr>
          <w:color w:val="000000"/>
        </w:rPr>
        <w:t>Пискаревский пр., д.47, павильон 35, конференц-зал</w:t>
      </w:r>
    </w:p>
    <w:p w:rsidR="008C7848" w:rsidRPr="00A57494" w:rsidRDefault="008C7848" w:rsidP="008C7848">
      <w:pPr>
        <w:tabs>
          <w:tab w:val="left" w:pos="0"/>
        </w:tabs>
        <w:ind w:firstLine="709"/>
        <w:rPr>
          <w:b/>
        </w:rPr>
      </w:pPr>
    </w:p>
    <w:p w:rsidR="008C7848" w:rsidRPr="00A57494" w:rsidRDefault="008C7848" w:rsidP="008C7848">
      <w:pPr>
        <w:tabs>
          <w:tab w:val="left" w:pos="0"/>
        </w:tabs>
        <w:ind w:firstLine="709"/>
        <w:rPr>
          <w:b/>
        </w:rPr>
      </w:pPr>
      <w:r w:rsidRPr="00A57494">
        <w:rPr>
          <w:b/>
        </w:rPr>
        <w:t>МОДЕРАТОРЫ:</w:t>
      </w:r>
    </w:p>
    <w:p w:rsidR="008C7848" w:rsidRPr="00A57494" w:rsidRDefault="008C7848" w:rsidP="006D3648">
      <w:pPr>
        <w:numPr>
          <w:ilvl w:val="0"/>
          <w:numId w:val="4"/>
        </w:numPr>
        <w:tabs>
          <w:tab w:val="left" w:pos="0"/>
        </w:tabs>
        <w:ind w:left="0" w:firstLine="709"/>
        <w:jc w:val="both"/>
      </w:pPr>
      <w:r w:rsidRPr="00A57494">
        <w:rPr>
          <w:bCs/>
          <w:shd w:val="clear" w:color="auto" w:fill="FFFFFF"/>
        </w:rPr>
        <w:t>Мельцер А.В. – проректор по развитию регионального здравоохранения и медико-профилактическому направлению, заведующий кафедрой профилактической медицины и охраны здоровья ФГБОУ ВО СЗГМУ им. И.И. Мечникова Минздрава России, д.м.н., профессор</w:t>
      </w:r>
    </w:p>
    <w:p w:rsidR="008C7848" w:rsidRPr="00A57494" w:rsidRDefault="008C7848" w:rsidP="006D3648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 w:rsidRPr="00A57494">
        <w:t xml:space="preserve">Аликбаева Л.А. – заведующий кафедрой общей и военной гигиены </w:t>
      </w:r>
      <w:r w:rsidRPr="00A57494">
        <w:rPr>
          <w:bCs/>
          <w:shd w:val="clear" w:color="auto" w:fill="FFFFFF"/>
        </w:rPr>
        <w:t>ФГБОУ ВО СЗГМУ им. И.И. Мечникова Минздрава России</w:t>
      </w:r>
      <w:r w:rsidRPr="00A57494">
        <w:t xml:space="preserve">, д.м.н., профессор </w:t>
      </w:r>
    </w:p>
    <w:p w:rsidR="008C7848" w:rsidRPr="00F47009" w:rsidRDefault="008C7848" w:rsidP="006D3648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>
        <w:rPr>
          <w:bCs/>
          <w:shd w:val="clear" w:color="auto" w:fill="FFFFFF"/>
        </w:rPr>
        <w:t>Киселев</w:t>
      </w:r>
      <w:r w:rsidRPr="00A57494">
        <w:rPr>
          <w:bCs/>
          <w:shd w:val="clear" w:color="auto" w:fill="FFFFFF"/>
        </w:rPr>
        <w:t xml:space="preserve"> А.В. – </w:t>
      </w:r>
      <w:r>
        <w:rPr>
          <w:bCs/>
          <w:shd w:val="clear" w:color="auto" w:fill="FFFFFF"/>
        </w:rPr>
        <w:t>профессор</w:t>
      </w:r>
      <w:r w:rsidRPr="00A57494">
        <w:rPr>
          <w:bCs/>
          <w:shd w:val="clear" w:color="auto" w:fill="FFFFFF"/>
        </w:rPr>
        <w:t xml:space="preserve"> кафедр</w:t>
      </w:r>
      <w:r>
        <w:rPr>
          <w:bCs/>
          <w:shd w:val="clear" w:color="auto" w:fill="FFFFFF"/>
        </w:rPr>
        <w:t>ы</w:t>
      </w:r>
      <w:r w:rsidRPr="00A57494">
        <w:rPr>
          <w:bCs/>
          <w:shd w:val="clear" w:color="auto" w:fill="FFFFFF"/>
        </w:rPr>
        <w:t xml:space="preserve"> профилактической медицины и охраны здоровья ФГБОУ ВО СЗГМУ им. И.И. Мечникова Минздрава России, д.м.н., профессор</w:t>
      </w:r>
    </w:p>
    <w:p w:rsidR="008C7848" w:rsidRPr="00A57494" w:rsidRDefault="008C7848" w:rsidP="006D3648">
      <w:pPr>
        <w:numPr>
          <w:ilvl w:val="0"/>
          <w:numId w:val="3"/>
        </w:numPr>
        <w:tabs>
          <w:tab w:val="left" w:pos="0"/>
        </w:tabs>
        <w:ind w:left="0" w:firstLine="709"/>
        <w:jc w:val="both"/>
      </w:pPr>
      <w:r>
        <w:rPr>
          <w:bCs/>
          <w:shd w:val="clear" w:color="auto" w:fill="FFFFFF"/>
        </w:rPr>
        <w:t>Чернякина Т.С. - профессор</w:t>
      </w:r>
      <w:r w:rsidRPr="00A57494">
        <w:rPr>
          <w:bCs/>
          <w:shd w:val="clear" w:color="auto" w:fill="FFFFFF"/>
        </w:rPr>
        <w:t xml:space="preserve"> кафедр</w:t>
      </w:r>
      <w:r>
        <w:rPr>
          <w:bCs/>
          <w:shd w:val="clear" w:color="auto" w:fill="FFFFFF"/>
        </w:rPr>
        <w:t>ы</w:t>
      </w:r>
      <w:r w:rsidRPr="00A57494">
        <w:rPr>
          <w:bCs/>
          <w:shd w:val="clear" w:color="auto" w:fill="FFFFFF"/>
        </w:rPr>
        <w:t xml:space="preserve"> профилактической медицины и охраны здоровья ФГБОУ ВО СЗГМУ им. И.И. Мечникова Минздрава России, д.м.н., профессор</w:t>
      </w:r>
    </w:p>
    <w:p w:rsidR="008C7848" w:rsidRPr="00A57494" w:rsidRDefault="008C7848" w:rsidP="006D3648">
      <w:pPr>
        <w:ind w:firstLine="709"/>
        <w:jc w:val="both"/>
        <w:rPr>
          <w:b/>
        </w:rPr>
      </w:pPr>
    </w:p>
    <w:p w:rsidR="008C7848" w:rsidRPr="00A57494" w:rsidRDefault="008C7848" w:rsidP="006D3648">
      <w:pPr>
        <w:ind w:firstLine="709"/>
        <w:jc w:val="both"/>
        <w:rPr>
          <w:b/>
        </w:rPr>
      </w:pPr>
      <w:r w:rsidRPr="00A57494">
        <w:rPr>
          <w:b/>
        </w:rPr>
        <w:t xml:space="preserve">СЕКРЕТАРЬ: </w:t>
      </w:r>
      <w:r w:rsidRPr="00A57494">
        <w:t xml:space="preserve">Федотова И.М. – ассистент кафедры профилактической медицины и охраны здоровья </w:t>
      </w:r>
      <w:r w:rsidRPr="00A57494">
        <w:rPr>
          <w:bCs/>
          <w:shd w:val="clear" w:color="auto" w:fill="FFFFFF"/>
        </w:rPr>
        <w:t>ФГБОУ ВО СЗГМУ им. И.И. Мечникова Минздрава России</w:t>
      </w:r>
      <w:r>
        <w:rPr>
          <w:bCs/>
          <w:shd w:val="clear" w:color="auto" w:fill="FFFFFF"/>
        </w:rPr>
        <w:t xml:space="preserve">; Петрова М.Д. -  </w:t>
      </w:r>
      <w:r w:rsidRPr="00F47009">
        <w:t xml:space="preserve"> </w:t>
      </w:r>
      <w:r w:rsidRPr="00F47009">
        <w:rPr>
          <w:bCs/>
          <w:shd w:val="clear" w:color="auto" w:fill="FFFFFF"/>
        </w:rPr>
        <w:t>ассистент кафедры профилактической медицины и охраны здоровья ФГБОУ ВО СЗГМУ им. И.И. Мечникова Минздрава России</w:t>
      </w:r>
    </w:p>
    <w:p w:rsidR="006C63DE" w:rsidRDefault="006C63DE" w:rsidP="006C63DE">
      <w:pPr>
        <w:ind w:firstLine="851"/>
        <w:jc w:val="center"/>
        <w:rPr>
          <w:b/>
        </w:rPr>
      </w:pPr>
    </w:p>
    <w:p w:rsidR="006C63DE" w:rsidRPr="00195EB0" w:rsidRDefault="006C63DE" w:rsidP="006C63DE">
      <w:pPr>
        <w:ind w:firstLine="851"/>
        <w:jc w:val="center"/>
        <w:rPr>
          <w:b/>
        </w:rPr>
      </w:pPr>
      <w:r w:rsidRPr="00195EB0">
        <w:rPr>
          <w:b/>
        </w:rPr>
        <w:t>СЕКЦИОННЫЕ ДОКЛАДЫ</w:t>
      </w:r>
    </w:p>
    <w:p w:rsidR="008C7848" w:rsidRDefault="008C7848" w:rsidP="000D64A1">
      <w:pPr>
        <w:tabs>
          <w:tab w:val="left" w:pos="0"/>
        </w:tabs>
        <w:jc w:val="center"/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t>10:00 – 10:15</w:t>
            </w: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  <w:rPr>
                <w:b/>
                <w:color w:val="000000"/>
              </w:rPr>
            </w:pPr>
            <w:r w:rsidRPr="00DD7A42">
              <w:rPr>
                <w:b/>
                <w:color w:val="000000"/>
              </w:rPr>
              <w:t xml:space="preserve">Обоснование профилактических мероприятий при обращении с </w:t>
            </w:r>
            <w:proofErr w:type="spellStart"/>
            <w:r w:rsidRPr="00DD7A42">
              <w:rPr>
                <w:b/>
                <w:color w:val="000000"/>
              </w:rPr>
              <w:t>диалкилдисульфидами</w:t>
            </w:r>
            <w:proofErr w:type="spellEnd"/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  <w:rPr>
                <w:i/>
                <w:u w:val="single"/>
              </w:rPr>
            </w:pPr>
            <w:r w:rsidRPr="00DD7A42">
              <w:rPr>
                <w:i/>
                <w:u w:val="single"/>
              </w:rPr>
              <w:t xml:space="preserve">Кучерской Семен Александрович, </w:t>
            </w:r>
            <w:r w:rsidRPr="00DD7A42">
              <w:t xml:space="preserve">ФГБОУ ВО СЗГМУ им. И.И. Мечникова Минздрава России, ассистент кафедры общей и военной гигиены, Санкт-Петербург, </w:t>
            </w:r>
          </w:p>
          <w:p w:rsidR="00DD7A42" w:rsidRPr="00DD7A42" w:rsidRDefault="00DD7A42" w:rsidP="00DD7A42">
            <w:pPr>
              <w:contextualSpacing/>
              <w:jc w:val="both"/>
              <w:rPr>
                <w:b/>
                <w:i/>
              </w:rPr>
            </w:pPr>
            <w:r w:rsidRPr="00DD7A42">
              <w:rPr>
                <w:i/>
              </w:rPr>
              <w:t>Радилов А.С., д.м.н., профессор, Санкт-Петербург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t>10:15 – 10:30</w:t>
            </w: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  <w:rPr>
                <w:i/>
                <w:u w:val="single"/>
              </w:rPr>
            </w:pPr>
            <w:r w:rsidRPr="00DD7A42">
              <w:rPr>
                <w:b/>
              </w:rPr>
              <w:t xml:space="preserve">Гигиеническая оценка миграции </w:t>
            </w:r>
            <w:proofErr w:type="spellStart"/>
            <w:r w:rsidRPr="00DD7A42">
              <w:rPr>
                <w:b/>
              </w:rPr>
              <w:t>противогололедных</w:t>
            </w:r>
            <w:proofErr w:type="spellEnd"/>
            <w:r w:rsidRPr="00DD7A42">
              <w:rPr>
                <w:b/>
              </w:rPr>
              <w:t xml:space="preserve"> материалов в системе «почва-вода», «почва-воздух», «почва-растения»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</w:pPr>
            <w:r w:rsidRPr="00DD7A42">
              <w:rPr>
                <w:i/>
                <w:u w:val="single"/>
              </w:rPr>
              <w:t>Кудряшова Софья Александровна,</w:t>
            </w:r>
            <w:r w:rsidRPr="00DD7A42">
              <w:t xml:space="preserve"> ФГБОУ ВО СЗГМУ им. И.И. Мечникова Минздрава России, ассистент кафедры общей и военной гигиены, Санкт-Петербург</w:t>
            </w:r>
          </w:p>
          <w:p w:rsidR="00DD7A42" w:rsidRPr="00DD7A42" w:rsidRDefault="00DD7A42" w:rsidP="00DD7A42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DD7A42">
              <w:rPr>
                <w:i/>
              </w:rPr>
              <w:t>Аликбаева Л.А., д.м.н., профессор Санкт-Петербург</w:t>
            </w:r>
            <w:r w:rsidRPr="00DD7A42">
              <w:rPr>
                <w:i/>
                <w:color w:val="000000"/>
                <w:u w:val="single"/>
              </w:rPr>
              <w:t xml:space="preserve"> 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t>10:30 – 10:45</w:t>
            </w: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DD7A42">
              <w:rPr>
                <w:b/>
                <w:color w:val="000000"/>
              </w:rPr>
              <w:t xml:space="preserve">Оценка заболеваемости взрослого населения </w:t>
            </w:r>
            <w:proofErr w:type="spellStart"/>
            <w:r w:rsidRPr="00DD7A42">
              <w:rPr>
                <w:b/>
                <w:color w:val="000000"/>
              </w:rPr>
              <w:t>Усольского</w:t>
            </w:r>
            <w:proofErr w:type="spellEnd"/>
            <w:r w:rsidRPr="00DD7A42">
              <w:rPr>
                <w:b/>
                <w:color w:val="000000"/>
              </w:rPr>
              <w:t xml:space="preserve"> района в период проведения мероприятий по ликвидации объектов накопленного вреда окружающей среде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</w:pPr>
            <w:r w:rsidRPr="00DD7A42">
              <w:rPr>
                <w:i/>
                <w:u w:val="single"/>
              </w:rPr>
              <w:t>Кучерская Таисия Ивановна,</w:t>
            </w:r>
            <w:r w:rsidRPr="00DD7A42">
              <w:t xml:space="preserve"> ФГБОУ ВО СЗГМУ им. И.И. Мечникова Минздрава России, ассистент кафедры общей и военной гигиены, Санкт-Петербург</w:t>
            </w:r>
          </w:p>
          <w:p w:rsidR="00DD7A42" w:rsidRPr="00DD7A42" w:rsidRDefault="00DD7A42" w:rsidP="00DD7A42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 w:rsidRPr="00DD7A42">
              <w:rPr>
                <w:i/>
              </w:rPr>
              <w:t>Аликбаева Л.А., д.м.н., профессор Санкт-Петербург</w:t>
            </w:r>
            <w:r w:rsidRPr="00DD7A42">
              <w:rPr>
                <w:i/>
                <w:color w:val="000000"/>
                <w:u w:val="single"/>
              </w:rPr>
              <w:t xml:space="preserve"> 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jc w:val="both"/>
              <w:rPr>
                <w:b/>
              </w:rPr>
            </w:pPr>
            <w:r w:rsidRPr="00DD7A42">
              <w:rPr>
                <w:b/>
              </w:rPr>
              <w:t>10:45– 11:00</w:t>
            </w: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  <w:rPr>
                <w:b/>
              </w:rPr>
            </w:pPr>
            <w:r w:rsidRPr="00DD7A42">
              <w:rPr>
                <w:b/>
              </w:rPr>
              <w:t>Гигиеническая оценка условий труда на предприятиях атомного судоремонта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jc w:val="both"/>
              <w:rPr>
                <w:b/>
              </w:rPr>
            </w:pPr>
          </w:p>
        </w:tc>
        <w:tc>
          <w:tcPr>
            <w:tcW w:w="7938" w:type="dxa"/>
          </w:tcPr>
          <w:p w:rsidR="00DD7A42" w:rsidRPr="00DD7A42" w:rsidRDefault="00DD7A42" w:rsidP="00DD7A42">
            <w:pPr>
              <w:contextualSpacing/>
              <w:jc w:val="both"/>
            </w:pPr>
            <w:r w:rsidRPr="00DD7A42">
              <w:rPr>
                <w:i/>
                <w:u w:val="single"/>
              </w:rPr>
              <w:t>Кожухова Наталья Александровна,</w:t>
            </w:r>
            <w:r w:rsidRPr="00DD7A42">
              <w:t xml:space="preserve"> ФГБОУ ВО СЗГМУ им. И.И. Мечникова Минздрава России, аспирант кафедры гигиены условий воспитания, обучения, труда и радиационной гигиены, Санкт-Петербург</w:t>
            </w:r>
          </w:p>
          <w:p w:rsidR="00DD7A42" w:rsidRPr="00DD7A42" w:rsidRDefault="00DD7A42" w:rsidP="00DD7A42">
            <w:pPr>
              <w:contextualSpacing/>
              <w:jc w:val="both"/>
              <w:rPr>
                <w:b/>
              </w:rPr>
            </w:pPr>
            <w:r w:rsidRPr="00DD7A42">
              <w:rPr>
                <w:i/>
              </w:rPr>
              <w:t>Балтрукова Т.Б., д.м.н., профессор Санкт-Петербург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lastRenderedPageBreak/>
              <w:t>11:00– 11:15</w:t>
            </w:r>
          </w:p>
        </w:tc>
        <w:tc>
          <w:tcPr>
            <w:tcW w:w="7938" w:type="dxa"/>
          </w:tcPr>
          <w:p w:rsidR="00DD7A42" w:rsidRPr="00DD7A42" w:rsidRDefault="00AE0A11" w:rsidP="00DD7A42">
            <w:pPr>
              <w:jc w:val="both"/>
              <w:rPr>
                <w:b/>
                <w:i/>
                <w:color w:val="000000"/>
              </w:rPr>
            </w:pPr>
            <w:r>
              <w:rPr>
                <w:b/>
              </w:rPr>
              <w:t>Гигиеническая оценка условий труда основных работников современного мясоперерабатывающего предприятия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AE0A11" w:rsidRPr="00440894" w:rsidRDefault="00AE0A11" w:rsidP="00AE0A11">
            <w:pPr>
              <w:tabs>
                <w:tab w:val="left" w:pos="0"/>
              </w:tabs>
              <w:jc w:val="both"/>
            </w:pPr>
            <w:r>
              <w:rPr>
                <w:i/>
                <w:u w:val="single"/>
              </w:rPr>
              <w:t>Семенова Инна Викторовна</w:t>
            </w:r>
            <w:r w:rsidRPr="00440894">
              <w:t xml:space="preserve">, ФГБОУ ВО СЗГМУ им. И.И. Мечникова Минздрава России; </w:t>
            </w:r>
            <w:r>
              <w:t>аспирант 2 года, старший лаборант</w:t>
            </w:r>
            <w:r w:rsidRPr="00440894">
              <w:t xml:space="preserve"> кафедры профилактической медицины и охраны здоровья, Санкт-Петербург</w:t>
            </w:r>
          </w:p>
          <w:p w:rsidR="00D40443" w:rsidRPr="00DD7A42" w:rsidRDefault="00AE0A11" w:rsidP="00061A51">
            <w:pPr>
              <w:contextualSpacing/>
              <w:jc w:val="both"/>
              <w:rPr>
                <w:i/>
                <w:color w:val="000000"/>
                <w:u w:val="single"/>
              </w:rPr>
            </w:pPr>
            <w:r>
              <w:rPr>
                <w:i/>
              </w:rPr>
              <w:t>Мельцер</w:t>
            </w:r>
            <w:r w:rsidRPr="00440894">
              <w:rPr>
                <w:i/>
              </w:rPr>
              <w:t xml:space="preserve"> </w:t>
            </w:r>
            <w:r>
              <w:rPr>
                <w:i/>
              </w:rPr>
              <w:t>А</w:t>
            </w:r>
            <w:r w:rsidRPr="00440894">
              <w:rPr>
                <w:i/>
              </w:rPr>
              <w:t>.</w:t>
            </w:r>
            <w:r>
              <w:rPr>
                <w:i/>
              </w:rPr>
              <w:t>В</w:t>
            </w:r>
            <w:r w:rsidRPr="00440894">
              <w:rPr>
                <w:i/>
              </w:rPr>
              <w:t xml:space="preserve">., </w:t>
            </w:r>
            <w:r>
              <w:rPr>
                <w:i/>
              </w:rPr>
              <w:t>д</w:t>
            </w:r>
            <w:r w:rsidRPr="00440894">
              <w:rPr>
                <w:i/>
              </w:rPr>
              <w:t>.м.н.</w:t>
            </w:r>
            <w:r>
              <w:rPr>
                <w:i/>
              </w:rPr>
              <w:t>, профессор;</w:t>
            </w:r>
            <w:r w:rsidRPr="00440894">
              <w:rPr>
                <w:i/>
              </w:rPr>
              <w:t xml:space="preserve"> </w:t>
            </w:r>
            <w:r w:rsidR="00061A51">
              <w:rPr>
                <w:i/>
              </w:rPr>
              <w:t xml:space="preserve">Ерастова Н.В., к.м.н., доцент, </w:t>
            </w:r>
            <w:r w:rsidRPr="00440894">
              <w:rPr>
                <w:i/>
              </w:rPr>
              <w:t>Санкт-Петербург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t>11:15 – 11:30</w:t>
            </w:r>
          </w:p>
        </w:tc>
        <w:tc>
          <w:tcPr>
            <w:tcW w:w="7938" w:type="dxa"/>
          </w:tcPr>
          <w:p w:rsidR="00DD7A42" w:rsidRPr="00D5156A" w:rsidRDefault="00E22806" w:rsidP="00DD7A42">
            <w:pPr>
              <w:contextualSpacing/>
              <w:jc w:val="both"/>
              <w:rPr>
                <w:b/>
              </w:rPr>
            </w:pPr>
            <w:r w:rsidRPr="00E22806">
              <w:rPr>
                <w:b/>
              </w:rPr>
              <w:t>Оптимизация системы санитарно-противоэпидемической безопасности пациентов в учреждениях социального обслуживания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E22806" w:rsidRPr="00E22806" w:rsidRDefault="00E22806" w:rsidP="00834FBB">
            <w:pPr>
              <w:contextualSpacing/>
              <w:jc w:val="both"/>
            </w:pPr>
            <w:proofErr w:type="spellStart"/>
            <w:r w:rsidRPr="00E22806">
              <w:rPr>
                <w:i/>
                <w:u w:val="single"/>
              </w:rPr>
              <w:t>Мухиддинова</w:t>
            </w:r>
            <w:proofErr w:type="spellEnd"/>
            <w:r w:rsidRPr="00E22806">
              <w:rPr>
                <w:i/>
                <w:u w:val="single"/>
              </w:rPr>
              <w:t xml:space="preserve"> </w:t>
            </w:r>
            <w:proofErr w:type="spellStart"/>
            <w:r w:rsidRPr="00E22806">
              <w:rPr>
                <w:i/>
                <w:u w:val="single"/>
              </w:rPr>
              <w:t>Нилуфархон</w:t>
            </w:r>
            <w:proofErr w:type="spellEnd"/>
            <w:r w:rsidRPr="00E22806">
              <w:rPr>
                <w:i/>
                <w:u w:val="single"/>
              </w:rPr>
              <w:t xml:space="preserve"> </w:t>
            </w:r>
            <w:proofErr w:type="spellStart"/>
            <w:r w:rsidRPr="00E22806">
              <w:rPr>
                <w:i/>
                <w:u w:val="single"/>
              </w:rPr>
              <w:t>Садриддиновна</w:t>
            </w:r>
            <w:proofErr w:type="spellEnd"/>
            <w:r w:rsidRPr="00E22806">
              <w:rPr>
                <w:i/>
              </w:rPr>
              <w:t xml:space="preserve">, </w:t>
            </w:r>
            <w:r w:rsidRPr="00E22806">
              <w:t>ФГБОУ ВО СЗГМУ им. И.И. Мечникова Минздрава России, старший. лаборант кафедры коммунальной гигиены, ординатор кафедры гигиены питания, Санкт-Петербург</w:t>
            </w:r>
          </w:p>
          <w:p w:rsidR="00DD7A42" w:rsidRPr="00DD7A42" w:rsidRDefault="00E22806" w:rsidP="00834FBB">
            <w:pPr>
              <w:contextualSpacing/>
              <w:jc w:val="both"/>
              <w:rPr>
                <w:i/>
              </w:rPr>
            </w:pPr>
            <w:proofErr w:type="spellStart"/>
            <w:r>
              <w:rPr>
                <w:i/>
              </w:rPr>
              <w:t>Мосейчук</w:t>
            </w:r>
            <w:proofErr w:type="spellEnd"/>
            <w:r>
              <w:rPr>
                <w:i/>
              </w:rPr>
              <w:t xml:space="preserve"> Л.В., д.м.н., профессор </w:t>
            </w:r>
            <w:r w:rsidR="00D40443">
              <w:rPr>
                <w:i/>
              </w:rPr>
              <w:t>Мироненко О.</w:t>
            </w:r>
            <w:r w:rsidR="00834FBB">
              <w:rPr>
                <w:i/>
              </w:rPr>
              <w:t>В</w:t>
            </w:r>
            <w:r w:rsidR="00D40443">
              <w:rPr>
                <w:i/>
              </w:rPr>
              <w:t>., д.м.н., профессор Санкт-Петербург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  <w:r w:rsidRPr="00DD7A42">
              <w:rPr>
                <w:b/>
              </w:rPr>
              <w:t>11:30 – 11:45</w:t>
            </w:r>
          </w:p>
        </w:tc>
        <w:tc>
          <w:tcPr>
            <w:tcW w:w="7938" w:type="dxa"/>
          </w:tcPr>
          <w:p w:rsidR="00DD7A42" w:rsidRPr="00DD7A42" w:rsidRDefault="00E22806" w:rsidP="00DD7A42">
            <w:pPr>
              <w:contextualSpacing/>
              <w:jc w:val="both"/>
              <w:rPr>
                <w:b/>
                <w:color w:val="000000"/>
              </w:rPr>
            </w:pPr>
            <w:r w:rsidRPr="00E22806">
              <w:rPr>
                <w:b/>
              </w:rPr>
              <w:t>Управление информацией о здравоохранении и принятие решений в чрезвычайных ситуациях на основе искусственного интеллекта: исследование на примере информационных систем больниц</w:t>
            </w:r>
          </w:p>
        </w:tc>
      </w:tr>
      <w:tr w:rsidR="00DD7A42" w:rsidRPr="00DD7A42" w:rsidTr="00061A51">
        <w:tc>
          <w:tcPr>
            <w:tcW w:w="1668" w:type="dxa"/>
          </w:tcPr>
          <w:p w:rsidR="00DD7A42" w:rsidRPr="00DD7A42" w:rsidRDefault="00DD7A42" w:rsidP="00DD7A42">
            <w:pPr>
              <w:rPr>
                <w:b/>
              </w:rPr>
            </w:pPr>
          </w:p>
        </w:tc>
        <w:tc>
          <w:tcPr>
            <w:tcW w:w="7938" w:type="dxa"/>
          </w:tcPr>
          <w:p w:rsidR="00E22806" w:rsidRPr="00E22806" w:rsidRDefault="00E22806" w:rsidP="00834FBB">
            <w:pPr>
              <w:contextualSpacing/>
              <w:jc w:val="both"/>
              <w:rPr>
                <w:color w:val="000000"/>
              </w:rPr>
            </w:pPr>
            <w:r w:rsidRPr="00E22806">
              <w:rPr>
                <w:i/>
                <w:color w:val="000000"/>
                <w:u w:val="single"/>
              </w:rPr>
              <w:t>Рогожина Мария Сергеевна</w:t>
            </w:r>
            <w:r w:rsidRPr="00E22806">
              <w:rPr>
                <w:i/>
                <w:color w:val="000000"/>
              </w:rPr>
              <w:t xml:space="preserve">, </w:t>
            </w:r>
            <w:r w:rsidRPr="00E22806">
              <w:t xml:space="preserve">ФГБОУ ВО СЗГМУ им. И.И. Мечникова Минздрава России, </w:t>
            </w:r>
            <w:r w:rsidRPr="00E22806">
              <w:rPr>
                <w:color w:val="000000"/>
              </w:rPr>
              <w:t>ординатор кафедры коммунальной гигиены</w:t>
            </w:r>
            <w:r w:rsidRPr="00E22806">
              <w:rPr>
                <w:i/>
                <w:color w:val="000000"/>
              </w:rPr>
              <w:t xml:space="preserve">, </w:t>
            </w:r>
            <w:proofErr w:type="spellStart"/>
            <w:r w:rsidRPr="00E22806">
              <w:rPr>
                <w:color w:val="000000"/>
              </w:rPr>
              <w:t>Вэньчжоуский</w:t>
            </w:r>
            <w:proofErr w:type="spellEnd"/>
            <w:r w:rsidRPr="00E22806">
              <w:rPr>
                <w:color w:val="000000"/>
              </w:rPr>
              <w:t xml:space="preserve"> медицинский университет, аспирант факультета медицинских гуманитарных наук и менеджмента, Китайская Народная Республика, </w:t>
            </w:r>
            <w:proofErr w:type="spellStart"/>
            <w:r w:rsidRPr="00E22806">
              <w:rPr>
                <w:color w:val="000000"/>
              </w:rPr>
              <w:t>Вэньчжоу</w:t>
            </w:r>
            <w:proofErr w:type="spellEnd"/>
          </w:p>
          <w:p w:rsidR="00DD7A42" w:rsidRPr="00DD7A42" w:rsidRDefault="00D5156A" w:rsidP="00834FBB">
            <w:pPr>
              <w:contextualSpacing/>
              <w:jc w:val="both"/>
              <w:rPr>
                <w:i/>
                <w:color w:val="000000"/>
              </w:rPr>
            </w:pPr>
            <w:r w:rsidRPr="00D40443">
              <w:rPr>
                <w:i/>
                <w:color w:val="000000"/>
              </w:rPr>
              <w:t>Мироненко О.</w:t>
            </w:r>
            <w:r w:rsidR="00834FBB">
              <w:rPr>
                <w:i/>
                <w:color w:val="000000"/>
              </w:rPr>
              <w:t>В</w:t>
            </w:r>
            <w:r w:rsidRPr="00D40443">
              <w:rPr>
                <w:i/>
                <w:color w:val="000000"/>
              </w:rPr>
              <w:t>., д.м.н., профессор Санкт-Петербург</w:t>
            </w:r>
          </w:p>
        </w:tc>
      </w:tr>
      <w:tr w:rsidR="00D5156A" w:rsidRPr="00DD7A42" w:rsidTr="00061A51">
        <w:tc>
          <w:tcPr>
            <w:tcW w:w="1668" w:type="dxa"/>
          </w:tcPr>
          <w:p w:rsidR="00D5156A" w:rsidRPr="00DD7A42" w:rsidRDefault="00D5156A" w:rsidP="00D5156A">
            <w:pPr>
              <w:jc w:val="both"/>
              <w:rPr>
                <w:b/>
              </w:rPr>
            </w:pPr>
            <w:r w:rsidRPr="00DD7A42">
              <w:rPr>
                <w:b/>
              </w:rPr>
              <w:t>11:45 – 12:00</w:t>
            </w:r>
          </w:p>
        </w:tc>
        <w:tc>
          <w:tcPr>
            <w:tcW w:w="7938" w:type="dxa"/>
          </w:tcPr>
          <w:p w:rsidR="00D5156A" w:rsidRPr="00DD7A42" w:rsidRDefault="00D5156A" w:rsidP="00D5156A">
            <w:pPr>
              <w:jc w:val="both"/>
              <w:rPr>
                <w:b/>
              </w:rPr>
            </w:pPr>
            <w:r>
              <w:rPr>
                <w:b/>
              </w:rPr>
              <w:t>Гигиенические аспекты обеспечения доброкачественной питьевой водой Вологодской области</w:t>
            </w:r>
          </w:p>
        </w:tc>
      </w:tr>
      <w:tr w:rsidR="00D5156A" w:rsidRPr="00DD7A42" w:rsidTr="00061A51">
        <w:tc>
          <w:tcPr>
            <w:tcW w:w="1668" w:type="dxa"/>
          </w:tcPr>
          <w:p w:rsidR="00D5156A" w:rsidRPr="00DD7A42" w:rsidRDefault="00D5156A" w:rsidP="00D5156A">
            <w:pPr>
              <w:jc w:val="both"/>
              <w:rPr>
                <w:b/>
              </w:rPr>
            </w:pPr>
          </w:p>
        </w:tc>
        <w:tc>
          <w:tcPr>
            <w:tcW w:w="7938" w:type="dxa"/>
          </w:tcPr>
          <w:p w:rsidR="00D5156A" w:rsidRDefault="00D5156A" w:rsidP="00D5156A">
            <w:pPr>
              <w:jc w:val="both"/>
            </w:pPr>
            <w:proofErr w:type="spellStart"/>
            <w:r w:rsidRPr="00B30FDA">
              <w:rPr>
                <w:i/>
                <w:iCs/>
                <w:u w:val="single"/>
              </w:rPr>
              <w:t>Чежина</w:t>
            </w:r>
            <w:proofErr w:type="spellEnd"/>
            <w:r w:rsidRPr="00B30FDA">
              <w:rPr>
                <w:i/>
                <w:iCs/>
                <w:u w:val="single"/>
              </w:rPr>
              <w:t xml:space="preserve"> Наталия Валерьевна</w:t>
            </w:r>
            <w:r>
              <w:rPr>
                <w:i/>
                <w:iCs/>
              </w:rPr>
              <w:t>,</w:t>
            </w:r>
            <w:r>
              <w:t xml:space="preserve"> </w:t>
            </w:r>
            <w:r w:rsidRPr="00BC1206">
              <w:t>ФГБОУ ВО СЗГМУ им. И.И. Мечникова Минздрава России</w:t>
            </w:r>
            <w:r>
              <w:t>,</w:t>
            </w:r>
            <w:r w:rsidRPr="00BC1206">
              <w:t xml:space="preserve"> </w:t>
            </w:r>
            <w:r>
              <w:t xml:space="preserve">аспирант кафедры профилактической медицины и охраны здоровья, </w:t>
            </w:r>
            <w:r w:rsidRPr="00B30FDA">
              <w:t>Санкт-Петербург</w:t>
            </w:r>
            <w:r>
              <w:t xml:space="preserve">; </w:t>
            </w:r>
            <w:r w:rsidRPr="00B30FDA">
              <w:rPr>
                <w:iCs/>
              </w:rPr>
              <w:t>Управление Федеральной службы по надзору в сфере защиты прав потребителей и благополучия человека по Вологодской области; заместитель руководителя, Вологда</w:t>
            </w:r>
            <w:r w:rsidRPr="005A1015">
              <w:t xml:space="preserve"> </w:t>
            </w:r>
          </w:p>
          <w:p w:rsidR="00D5156A" w:rsidRPr="00D40443" w:rsidRDefault="00D5156A" w:rsidP="00D5156A">
            <w:pPr>
              <w:contextualSpacing/>
              <w:jc w:val="both"/>
              <w:rPr>
                <w:i/>
                <w:color w:val="000000"/>
              </w:rPr>
            </w:pPr>
            <w:r w:rsidRPr="00D40443">
              <w:rPr>
                <w:i/>
                <w:color w:val="000000"/>
              </w:rPr>
              <w:t>Мельцер А.В., д.м.н., профессор</w:t>
            </w:r>
            <w:r>
              <w:rPr>
                <w:i/>
                <w:color w:val="000000"/>
              </w:rPr>
              <w:t>;</w:t>
            </w:r>
            <w:r w:rsidRPr="00D40443">
              <w:rPr>
                <w:i/>
                <w:color w:val="000000"/>
              </w:rPr>
              <w:t xml:space="preserve"> Ерастова Н.В., к.м.н., доцент, Санкт-Петербург</w:t>
            </w:r>
          </w:p>
        </w:tc>
      </w:tr>
    </w:tbl>
    <w:p w:rsidR="0014278A" w:rsidRPr="0014278A" w:rsidRDefault="0014278A" w:rsidP="0014278A">
      <w:pPr>
        <w:rPr>
          <w:b/>
        </w:rPr>
      </w:pPr>
    </w:p>
    <w:p w:rsidR="008C7848" w:rsidRDefault="006C63DE" w:rsidP="006C63DE">
      <w:pPr>
        <w:tabs>
          <w:tab w:val="left" w:pos="0"/>
        </w:tabs>
        <w:rPr>
          <w:b/>
        </w:rPr>
      </w:pPr>
      <w:r w:rsidRPr="0081603A">
        <w:rPr>
          <w:b/>
          <w:iCs/>
        </w:rPr>
        <w:t>Подведение итогов работы секционного заседания</w:t>
      </w:r>
    </w:p>
    <w:p w:rsidR="008C7848" w:rsidRDefault="008C7848" w:rsidP="000D64A1">
      <w:pPr>
        <w:tabs>
          <w:tab w:val="left" w:pos="0"/>
        </w:tabs>
        <w:jc w:val="center"/>
        <w:rPr>
          <w:b/>
        </w:rPr>
      </w:pPr>
    </w:p>
    <w:p w:rsidR="000D64A1" w:rsidRPr="00E05B8B" w:rsidRDefault="000D64A1" w:rsidP="000D64A1">
      <w:pPr>
        <w:tabs>
          <w:tab w:val="left" w:pos="0"/>
        </w:tabs>
        <w:ind w:firstLine="709"/>
        <w:jc w:val="center"/>
        <w:rPr>
          <w:b/>
          <w:color w:val="FF0000"/>
          <w:u w:val="single"/>
        </w:rPr>
      </w:pPr>
      <w:r>
        <w:rPr>
          <w:b/>
          <w:color w:val="000000"/>
        </w:rPr>
        <w:t>СЕКЦИОННОЕ ЗАСЕДАНИЕ</w:t>
      </w:r>
    </w:p>
    <w:p w:rsidR="000D64A1" w:rsidRDefault="0011738C" w:rsidP="000D64A1">
      <w:pPr>
        <w:tabs>
          <w:tab w:val="left" w:pos="0"/>
        </w:tabs>
        <w:ind w:firstLine="709"/>
        <w:jc w:val="center"/>
        <w:rPr>
          <w:b/>
          <w:color w:val="FF0000"/>
          <w:u w:val="single"/>
        </w:rPr>
      </w:pPr>
      <w:r>
        <w:rPr>
          <w:b/>
          <w:color w:val="000000"/>
        </w:rPr>
        <w:t>«</w:t>
      </w:r>
      <w:r w:rsidR="000D64A1" w:rsidRPr="00EB5765">
        <w:rPr>
          <w:b/>
          <w:color w:val="000000"/>
        </w:rPr>
        <w:t>ГИГИЕНА ПИТАНИЯ</w:t>
      </w:r>
      <w:r w:rsidR="000D64A1">
        <w:rPr>
          <w:b/>
          <w:color w:val="000000"/>
        </w:rPr>
        <w:t>: ДОСТИЖЕНИЯ И ПЕРСПЕКТИВЫ</w:t>
      </w:r>
      <w:r>
        <w:rPr>
          <w:b/>
          <w:color w:val="000000"/>
        </w:rPr>
        <w:t>»</w:t>
      </w:r>
      <w:r w:rsidR="000D64A1" w:rsidRPr="00EB5765">
        <w:rPr>
          <w:b/>
          <w:color w:val="000000"/>
        </w:rPr>
        <w:tab/>
        <w:t xml:space="preserve"> </w:t>
      </w:r>
    </w:p>
    <w:p w:rsidR="000D64A1" w:rsidRDefault="000D64A1" w:rsidP="000D64A1">
      <w:pPr>
        <w:tabs>
          <w:tab w:val="left" w:pos="0"/>
        </w:tabs>
        <w:ind w:firstLine="709"/>
        <w:jc w:val="right"/>
        <w:rPr>
          <w:b/>
          <w:color w:val="FF0000"/>
          <w:u w:val="single"/>
        </w:rPr>
      </w:pPr>
    </w:p>
    <w:p w:rsidR="000D64A1" w:rsidRPr="00641A42" w:rsidRDefault="000D64A1" w:rsidP="000D64A1">
      <w:pPr>
        <w:ind w:left="709"/>
        <w:rPr>
          <w:color w:val="000000"/>
        </w:rPr>
      </w:pPr>
      <w:r w:rsidRPr="00BF5A1F">
        <w:rPr>
          <w:b/>
          <w:color w:val="000000"/>
        </w:rPr>
        <w:t xml:space="preserve">Начало проведения: </w:t>
      </w:r>
      <w:r w:rsidR="006D3648">
        <w:rPr>
          <w:color w:val="000000"/>
        </w:rPr>
        <w:t>10</w:t>
      </w:r>
      <w:r w:rsidRPr="00641A42">
        <w:rPr>
          <w:color w:val="000000"/>
        </w:rPr>
        <w:t xml:space="preserve">:00, </w:t>
      </w:r>
      <w:r w:rsidRPr="00641A42">
        <w:rPr>
          <w:b/>
          <w:color w:val="000000"/>
        </w:rPr>
        <w:t>окончание:</w:t>
      </w:r>
      <w:r w:rsidRPr="00641A42">
        <w:rPr>
          <w:color w:val="000000"/>
        </w:rPr>
        <w:t xml:space="preserve"> 12:30</w:t>
      </w:r>
    </w:p>
    <w:p w:rsidR="000D64A1" w:rsidRPr="00BF5A1F" w:rsidRDefault="000D64A1" w:rsidP="000D64A1">
      <w:pPr>
        <w:ind w:left="709"/>
        <w:rPr>
          <w:color w:val="000000"/>
        </w:rPr>
      </w:pPr>
      <w:r w:rsidRPr="00641A42">
        <w:rPr>
          <w:b/>
          <w:color w:val="000000"/>
        </w:rPr>
        <w:t>Место проведения:</w:t>
      </w:r>
      <w:r w:rsidRPr="00641A42">
        <w:rPr>
          <w:color w:val="000000"/>
        </w:rPr>
        <w:t xml:space="preserve"> Пискаревский пр., д.47, павильон</w:t>
      </w:r>
      <w:r w:rsidRPr="005767E4">
        <w:rPr>
          <w:color w:val="000000"/>
        </w:rPr>
        <w:t xml:space="preserve"> 12 доп., аудитория 2/15</w:t>
      </w:r>
    </w:p>
    <w:p w:rsidR="000D64A1" w:rsidRPr="00BF5A1F" w:rsidRDefault="000D64A1" w:rsidP="000D64A1">
      <w:pPr>
        <w:tabs>
          <w:tab w:val="left" w:pos="0"/>
        </w:tabs>
        <w:ind w:firstLine="709"/>
        <w:rPr>
          <w:b/>
          <w:color w:val="000000"/>
        </w:rPr>
      </w:pPr>
    </w:p>
    <w:p w:rsidR="000D64A1" w:rsidRDefault="000D64A1" w:rsidP="000D64A1">
      <w:pPr>
        <w:tabs>
          <w:tab w:val="left" w:pos="0"/>
        </w:tabs>
        <w:ind w:firstLine="709"/>
        <w:rPr>
          <w:b/>
          <w:color w:val="000000"/>
        </w:rPr>
      </w:pPr>
      <w:r w:rsidRPr="00BF5A1F">
        <w:rPr>
          <w:b/>
          <w:color w:val="000000"/>
        </w:rPr>
        <w:t>МОДЕРАТОРЫ:</w:t>
      </w:r>
    </w:p>
    <w:p w:rsidR="000D64A1" w:rsidRDefault="000D64A1" w:rsidP="000D64A1">
      <w:pPr>
        <w:numPr>
          <w:ilvl w:val="0"/>
          <w:numId w:val="9"/>
        </w:numPr>
        <w:tabs>
          <w:tab w:val="left" w:pos="0"/>
        </w:tabs>
        <w:ind w:left="0" w:firstLine="709"/>
        <w:rPr>
          <w:color w:val="000000"/>
        </w:rPr>
      </w:pPr>
      <w:r w:rsidRPr="00977E90">
        <w:rPr>
          <w:color w:val="000000"/>
        </w:rPr>
        <w:t xml:space="preserve">Мосийчук Л.В. - </w:t>
      </w:r>
      <w:proofErr w:type="spellStart"/>
      <w:r w:rsidRPr="00977E90">
        <w:rPr>
          <w:color w:val="000000"/>
        </w:rPr>
        <w:t>и.о</w:t>
      </w:r>
      <w:proofErr w:type="spellEnd"/>
      <w:r w:rsidRPr="00977E90">
        <w:rPr>
          <w:color w:val="000000"/>
        </w:rPr>
        <w:t>. заведующего кафедрой гигиены питания</w:t>
      </w:r>
      <w:r w:rsidRPr="00977E90">
        <w:t xml:space="preserve"> </w:t>
      </w:r>
      <w:r w:rsidRPr="00977E90">
        <w:rPr>
          <w:color w:val="000000"/>
        </w:rPr>
        <w:t xml:space="preserve">ФГБОУ ВО СЗГМУ им. И.И. Мечникова Минздрава России, </w:t>
      </w:r>
      <w:r>
        <w:rPr>
          <w:color w:val="000000"/>
        </w:rPr>
        <w:t>д.м.н.</w:t>
      </w:r>
    </w:p>
    <w:p w:rsidR="000D64A1" w:rsidRPr="00762903" w:rsidRDefault="000D64A1" w:rsidP="00AC0464">
      <w:pPr>
        <w:numPr>
          <w:ilvl w:val="0"/>
          <w:numId w:val="9"/>
        </w:numPr>
        <w:tabs>
          <w:tab w:val="left" w:pos="0"/>
        </w:tabs>
        <w:ind w:left="0" w:firstLine="709"/>
        <w:rPr>
          <w:color w:val="000000"/>
        </w:rPr>
      </w:pPr>
      <w:proofErr w:type="spellStart"/>
      <w:r w:rsidRPr="00762903">
        <w:rPr>
          <w:color w:val="000000"/>
        </w:rPr>
        <w:t>Гаппонова</w:t>
      </w:r>
      <w:proofErr w:type="spellEnd"/>
      <w:r w:rsidRPr="00762903">
        <w:rPr>
          <w:color w:val="000000"/>
        </w:rPr>
        <w:t xml:space="preserve"> Л.В. – зав</w:t>
      </w:r>
      <w:r w:rsidR="00762903" w:rsidRPr="00762903">
        <w:rPr>
          <w:color w:val="000000"/>
        </w:rPr>
        <w:t>едующий</w:t>
      </w:r>
      <w:r w:rsidRPr="00762903">
        <w:rPr>
          <w:color w:val="000000"/>
        </w:rPr>
        <w:t xml:space="preserve"> лабораторией лечебно-профилактического питания</w:t>
      </w:r>
      <w:r w:rsidR="00762903">
        <w:rPr>
          <w:color w:val="000000"/>
        </w:rPr>
        <w:t xml:space="preserve"> </w:t>
      </w:r>
      <w:r w:rsidRPr="00762903">
        <w:rPr>
          <w:color w:val="000000"/>
        </w:rPr>
        <w:t xml:space="preserve">ФГБНУ </w:t>
      </w:r>
      <w:proofErr w:type="spellStart"/>
      <w:r w:rsidRPr="00762903">
        <w:rPr>
          <w:color w:val="000000"/>
        </w:rPr>
        <w:t>ВНИИЖиров</w:t>
      </w:r>
      <w:proofErr w:type="spellEnd"/>
      <w:r w:rsidRPr="00762903">
        <w:rPr>
          <w:color w:val="000000"/>
        </w:rPr>
        <w:t>, д.м.н., профессор</w:t>
      </w:r>
    </w:p>
    <w:p w:rsidR="000D64A1" w:rsidRDefault="000D64A1" w:rsidP="000D64A1">
      <w:pPr>
        <w:tabs>
          <w:tab w:val="left" w:pos="0"/>
        </w:tabs>
        <w:rPr>
          <w:color w:val="000000"/>
        </w:rPr>
      </w:pPr>
    </w:p>
    <w:p w:rsidR="000D64A1" w:rsidRPr="00BF5A1F" w:rsidRDefault="000D64A1" w:rsidP="000D64A1">
      <w:pPr>
        <w:tabs>
          <w:tab w:val="left" w:pos="0"/>
        </w:tabs>
        <w:ind w:firstLine="709"/>
        <w:jc w:val="both"/>
        <w:rPr>
          <w:color w:val="000000"/>
        </w:rPr>
      </w:pPr>
      <w:r w:rsidRPr="00BF5A1F">
        <w:rPr>
          <w:b/>
          <w:color w:val="000000"/>
        </w:rPr>
        <w:t xml:space="preserve">СЕКРЕТАРЬ: </w:t>
      </w:r>
      <w:r>
        <w:rPr>
          <w:color w:val="000000"/>
        </w:rPr>
        <w:t>Подорванов А.А.</w:t>
      </w:r>
      <w:r w:rsidRPr="00BF5A1F">
        <w:rPr>
          <w:color w:val="000000"/>
        </w:rPr>
        <w:t xml:space="preserve"> – ассистент кафедры </w:t>
      </w:r>
      <w:r w:rsidRPr="00977E90">
        <w:rPr>
          <w:color w:val="000000"/>
        </w:rPr>
        <w:t xml:space="preserve">гигиены питания </w:t>
      </w:r>
      <w:r w:rsidRPr="00BF5A1F">
        <w:rPr>
          <w:color w:val="000000"/>
        </w:rPr>
        <w:t>ФГБОУ ВО СЗГМУ им. И.И. Мечникова Минздрава России</w:t>
      </w:r>
      <w:r w:rsidRPr="00BF5A1F">
        <w:rPr>
          <w:b/>
          <w:color w:val="000000"/>
        </w:rPr>
        <w:t xml:space="preserve"> </w:t>
      </w:r>
    </w:p>
    <w:p w:rsidR="000D64A1" w:rsidRDefault="000D64A1" w:rsidP="000D64A1">
      <w:pPr>
        <w:tabs>
          <w:tab w:val="left" w:pos="0"/>
        </w:tabs>
        <w:jc w:val="center"/>
        <w:rPr>
          <w:b/>
        </w:rPr>
      </w:pPr>
    </w:p>
    <w:p w:rsidR="00762903" w:rsidRPr="00440894" w:rsidRDefault="00762903" w:rsidP="00762903">
      <w:pPr>
        <w:tabs>
          <w:tab w:val="left" w:pos="0"/>
        </w:tabs>
        <w:jc w:val="center"/>
        <w:rPr>
          <w:b/>
        </w:rPr>
      </w:pPr>
      <w:r w:rsidRPr="00440894">
        <w:rPr>
          <w:b/>
        </w:rPr>
        <w:t>СЕКЦИОННЫЕ ДОКЛАДЫ</w:t>
      </w:r>
    </w:p>
    <w:tbl>
      <w:tblPr>
        <w:tblStyle w:val="af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079"/>
      </w:tblGrid>
      <w:tr w:rsidR="00762903" w:rsidRPr="003A7F44" w:rsidTr="00762903">
        <w:tc>
          <w:tcPr>
            <w:tcW w:w="1555" w:type="dxa"/>
            <w:vMerge w:val="restart"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EC4A81">
              <w:rPr>
                <w:b/>
                <w:bCs/>
              </w:rPr>
              <w:t>10:00</w:t>
            </w:r>
            <w:r w:rsidRPr="00EC4A81">
              <w:rPr>
                <w:b/>
              </w:rPr>
              <w:t xml:space="preserve"> – </w:t>
            </w:r>
            <w:r w:rsidRPr="00EC4A81">
              <w:rPr>
                <w:b/>
                <w:bCs/>
              </w:rPr>
              <w:t>10:30</w:t>
            </w:r>
          </w:p>
        </w:tc>
        <w:tc>
          <w:tcPr>
            <w:tcW w:w="8079" w:type="dxa"/>
          </w:tcPr>
          <w:p w:rsidR="00762903" w:rsidRPr="00C71E3C" w:rsidRDefault="00762903" w:rsidP="00AC0464">
            <w:pPr>
              <w:rPr>
                <w:b/>
              </w:rPr>
            </w:pPr>
            <w:r w:rsidRPr="00C71E3C">
              <w:rPr>
                <w:b/>
              </w:rPr>
              <w:t>Технологии пищевой промышленности: с прошлого в настоящее</w:t>
            </w:r>
          </w:p>
        </w:tc>
      </w:tr>
      <w:tr w:rsidR="00762903" w:rsidRPr="003A7F44" w:rsidTr="00762903">
        <w:tc>
          <w:tcPr>
            <w:tcW w:w="1555" w:type="dxa"/>
            <w:vMerge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</w:tcPr>
          <w:p w:rsidR="00762903" w:rsidRPr="003A7F44" w:rsidRDefault="00762903" w:rsidP="00AC0464">
            <w:pPr>
              <w:tabs>
                <w:tab w:val="left" w:pos="0"/>
              </w:tabs>
              <w:jc w:val="both"/>
            </w:pPr>
            <w:r w:rsidRPr="003A7F44">
              <w:rPr>
                <w:i/>
                <w:u w:val="single"/>
              </w:rPr>
              <w:t>Мосийчук Лариса Васильевна</w:t>
            </w:r>
            <w:r w:rsidRPr="003A7F44">
              <w:t>, ФГБОУ ВО СЗГМУ им. И.И. Мечникова Минздрава России; профессор кафедры гигиены питания, д.м.н., Санкт-Петербург</w:t>
            </w:r>
          </w:p>
        </w:tc>
      </w:tr>
      <w:tr w:rsidR="00762903" w:rsidRPr="003A7F44" w:rsidTr="00762903">
        <w:trPr>
          <w:trHeight w:val="185"/>
        </w:trPr>
        <w:tc>
          <w:tcPr>
            <w:tcW w:w="1555" w:type="dxa"/>
            <w:vMerge w:val="restart"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EC4A81">
              <w:rPr>
                <w:b/>
              </w:rPr>
              <w:t>10:30 – 11:00</w:t>
            </w:r>
          </w:p>
        </w:tc>
        <w:tc>
          <w:tcPr>
            <w:tcW w:w="8079" w:type="dxa"/>
          </w:tcPr>
          <w:p w:rsidR="00762903" w:rsidRPr="00C71E3C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proofErr w:type="spellStart"/>
            <w:r w:rsidRPr="00C71E3C">
              <w:rPr>
                <w:b/>
              </w:rPr>
              <w:t>Листериоз</w:t>
            </w:r>
            <w:proofErr w:type="spellEnd"/>
            <w:r w:rsidRPr="00C71E3C">
              <w:rPr>
                <w:b/>
              </w:rPr>
              <w:t xml:space="preserve">: гигиенические проблемы заболеваемости </w:t>
            </w:r>
          </w:p>
        </w:tc>
      </w:tr>
      <w:tr w:rsidR="00762903" w:rsidRPr="003A7F44" w:rsidTr="00762903">
        <w:trPr>
          <w:trHeight w:val="185"/>
        </w:trPr>
        <w:tc>
          <w:tcPr>
            <w:tcW w:w="1555" w:type="dxa"/>
            <w:vMerge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</w:tcPr>
          <w:p w:rsidR="00762903" w:rsidRPr="003A7F44" w:rsidRDefault="00762903" w:rsidP="0011738C">
            <w:pPr>
              <w:tabs>
                <w:tab w:val="left" w:pos="0"/>
              </w:tabs>
              <w:jc w:val="both"/>
              <w:rPr>
                <w:i/>
              </w:rPr>
            </w:pPr>
            <w:proofErr w:type="spellStart"/>
            <w:r>
              <w:rPr>
                <w:i/>
                <w:u w:val="single"/>
              </w:rPr>
              <w:t>Кисилев</w:t>
            </w:r>
            <w:proofErr w:type="spellEnd"/>
            <w:r>
              <w:rPr>
                <w:i/>
                <w:u w:val="single"/>
              </w:rPr>
              <w:t xml:space="preserve"> Арсений Эдуардович</w:t>
            </w:r>
            <w:r w:rsidRPr="003A7F44">
              <w:rPr>
                <w:i/>
              </w:rPr>
              <w:t xml:space="preserve">, </w:t>
            </w:r>
            <w:r w:rsidRPr="00C71E3C">
              <w:t>Северный филиал ФБУЗ «Центр гигиены и эпидемиологии в городе Санкт-Петербурге и Ленинградской области», врач по гигиене питания, Санкт-Петербург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  <w:vMerge w:val="restart"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EC4A81">
              <w:rPr>
                <w:b/>
              </w:rPr>
              <w:t>11:00 – 11:30</w:t>
            </w:r>
          </w:p>
        </w:tc>
        <w:tc>
          <w:tcPr>
            <w:tcW w:w="8079" w:type="dxa"/>
          </w:tcPr>
          <w:p w:rsidR="00762903" w:rsidRPr="00C71E3C" w:rsidRDefault="00762903" w:rsidP="00AC0464">
            <w:pPr>
              <w:tabs>
                <w:tab w:val="left" w:pos="0"/>
              </w:tabs>
              <w:jc w:val="both"/>
              <w:rPr>
                <w:b/>
              </w:rPr>
            </w:pPr>
            <w:r w:rsidRPr="00C71E3C">
              <w:rPr>
                <w:b/>
              </w:rPr>
              <w:t>Гигиеническая оценка продукции линии «чистое зерно»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  <w:vMerge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</w:tcPr>
          <w:p w:rsidR="00762903" w:rsidRPr="003A7F44" w:rsidRDefault="00762903" w:rsidP="00AC0464">
            <w:pPr>
              <w:tabs>
                <w:tab w:val="left" w:pos="0"/>
              </w:tabs>
              <w:jc w:val="both"/>
            </w:pPr>
            <w:r w:rsidRPr="003A7F44">
              <w:rPr>
                <w:i/>
                <w:u w:val="single"/>
              </w:rPr>
              <w:t>Подорванов Антон Андреевич</w:t>
            </w:r>
            <w:r w:rsidRPr="003A7F44">
              <w:rPr>
                <w:i/>
              </w:rPr>
              <w:t xml:space="preserve">, </w:t>
            </w:r>
            <w:r w:rsidRPr="003A7F44">
              <w:t>ФГБОУ ВО СЗГМУ им. И.И. Мечникова Минздрава России; ассистент кафедры гигиены питания, Санкт-Петербург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  <w:vMerge w:val="restart"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EC4A81">
              <w:rPr>
                <w:b/>
              </w:rPr>
              <w:t>11:30 – 12:00</w:t>
            </w:r>
          </w:p>
        </w:tc>
        <w:tc>
          <w:tcPr>
            <w:tcW w:w="8079" w:type="dxa"/>
          </w:tcPr>
          <w:p w:rsidR="00762903" w:rsidRPr="003A7F44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 w:rsidRPr="00C71E3C">
              <w:rPr>
                <w:b/>
                <w:bCs/>
              </w:rPr>
              <w:t>Таблет</w:t>
            </w:r>
            <w:proofErr w:type="spellEnd"/>
            <w:r w:rsidRPr="00C71E3C">
              <w:rPr>
                <w:b/>
                <w:bCs/>
              </w:rPr>
              <w:t>-питание: время новых возможностей в лечебном питании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  <w:vMerge/>
          </w:tcPr>
          <w:p w:rsidR="00762903" w:rsidRPr="00EC4A81" w:rsidRDefault="00762903" w:rsidP="00AC0464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</w:p>
        </w:tc>
        <w:tc>
          <w:tcPr>
            <w:tcW w:w="8079" w:type="dxa"/>
          </w:tcPr>
          <w:p w:rsidR="00762903" w:rsidRPr="003A7F44" w:rsidRDefault="00762903" w:rsidP="00AC0464">
            <w:pPr>
              <w:tabs>
                <w:tab w:val="left" w:pos="0"/>
              </w:tabs>
              <w:jc w:val="both"/>
            </w:pPr>
            <w:r w:rsidRPr="003A7F44">
              <w:rPr>
                <w:i/>
                <w:u w:val="single"/>
              </w:rPr>
              <w:t>Мосийчук Лариса Васильевна</w:t>
            </w:r>
            <w:r w:rsidRPr="003A7F44">
              <w:t>, ФГБОУ ВО СЗГМУ им. И.И. Мечникова Минздрава России; профессор кафедры гигиены питания, д.м.н., Санкт-Петербург</w:t>
            </w:r>
          </w:p>
          <w:p w:rsidR="00762903" w:rsidRPr="00C71E3C" w:rsidRDefault="00762903" w:rsidP="00AC0464">
            <w:pPr>
              <w:tabs>
                <w:tab w:val="left" w:pos="0"/>
              </w:tabs>
              <w:jc w:val="both"/>
            </w:pPr>
            <w:proofErr w:type="spellStart"/>
            <w:r w:rsidRPr="00C71E3C">
              <w:rPr>
                <w:i/>
              </w:rPr>
              <w:t>Трубникова</w:t>
            </w:r>
            <w:proofErr w:type="spellEnd"/>
            <w:r w:rsidRPr="00C71E3C">
              <w:rPr>
                <w:i/>
              </w:rPr>
              <w:t xml:space="preserve"> И.И.,</w:t>
            </w:r>
            <w:r w:rsidRPr="003A7F44">
              <w:t xml:space="preserve"> </w:t>
            </w:r>
            <w:r w:rsidRPr="00C71E3C">
              <w:rPr>
                <w:i/>
              </w:rPr>
              <w:t>Санкт-Петербург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</w:tcPr>
          <w:p w:rsidR="00762903" w:rsidRPr="00EC4A81" w:rsidRDefault="00762903" w:rsidP="00762903">
            <w:pPr>
              <w:tabs>
                <w:tab w:val="left" w:pos="0"/>
              </w:tabs>
              <w:ind w:right="-108"/>
              <w:jc w:val="both"/>
              <w:rPr>
                <w:b/>
              </w:rPr>
            </w:pPr>
            <w:r w:rsidRPr="00EC4A81">
              <w:rPr>
                <w:b/>
                <w:bCs/>
              </w:rPr>
              <w:t>12:00</w:t>
            </w:r>
            <w:r w:rsidRPr="00EC4A81">
              <w:rPr>
                <w:b/>
              </w:rPr>
              <w:t xml:space="preserve"> – </w:t>
            </w:r>
            <w:r w:rsidRPr="00EC4A81">
              <w:rPr>
                <w:b/>
                <w:bCs/>
              </w:rPr>
              <w:t>12:30</w:t>
            </w:r>
          </w:p>
        </w:tc>
        <w:tc>
          <w:tcPr>
            <w:tcW w:w="8079" w:type="dxa"/>
          </w:tcPr>
          <w:p w:rsidR="00762903" w:rsidRPr="00C71E3C" w:rsidRDefault="00762903" w:rsidP="00762903">
            <w:pPr>
              <w:tabs>
                <w:tab w:val="left" w:pos="0"/>
              </w:tabs>
              <w:jc w:val="both"/>
              <w:rPr>
                <w:b/>
              </w:rPr>
            </w:pPr>
            <w:r w:rsidRPr="003A7F44">
              <w:rPr>
                <w:b/>
              </w:rPr>
              <w:t xml:space="preserve">Круглый </w:t>
            </w:r>
            <w:r>
              <w:rPr>
                <w:b/>
              </w:rPr>
              <w:t xml:space="preserve">стол: </w:t>
            </w:r>
            <w:r w:rsidRPr="00C71E3C">
              <w:rPr>
                <w:b/>
              </w:rPr>
              <w:t>Гигиенические проблемы минерального состава питьевой воды.  Обеспеченности рациона питания минеральными элементами его влияние на здоровье населения</w:t>
            </w:r>
          </w:p>
        </w:tc>
      </w:tr>
      <w:tr w:rsidR="00762903" w:rsidRPr="003A7F44" w:rsidTr="00762903">
        <w:trPr>
          <w:trHeight w:val="90"/>
        </w:trPr>
        <w:tc>
          <w:tcPr>
            <w:tcW w:w="1555" w:type="dxa"/>
          </w:tcPr>
          <w:p w:rsidR="00762903" w:rsidRPr="003A7F44" w:rsidRDefault="00762903" w:rsidP="00AC0464">
            <w:pPr>
              <w:tabs>
                <w:tab w:val="left" w:pos="0"/>
              </w:tabs>
              <w:ind w:right="-108"/>
              <w:jc w:val="both"/>
            </w:pPr>
          </w:p>
        </w:tc>
        <w:tc>
          <w:tcPr>
            <w:tcW w:w="8079" w:type="dxa"/>
          </w:tcPr>
          <w:p w:rsidR="00762903" w:rsidRPr="003A7F44" w:rsidRDefault="00762903" w:rsidP="00AC0464">
            <w:pPr>
              <w:tabs>
                <w:tab w:val="left" w:pos="0"/>
              </w:tabs>
              <w:jc w:val="both"/>
            </w:pPr>
            <w:r>
              <w:rPr>
                <w:i/>
                <w:u w:val="single"/>
              </w:rPr>
              <w:t>Мелешкова Ирина Викторовна</w:t>
            </w:r>
            <w:r w:rsidRPr="00910E46">
              <w:t>, ФГБОУ ВО СЗГМУ им. И.И. Мечн</w:t>
            </w:r>
            <w:r>
              <w:t>икова Минздрава России; доцент</w:t>
            </w:r>
            <w:r w:rsidRPr="00910E46">
              <w:t xml:space="preserve"> кафедры</w:t>
            </w:r>
            <w:r>
              <w:t xml:space="preserve"> гигиены питания, к.м.н., доцент, Санкт-Петербург</w:t>
            </w:r>
          </w:p>
        </w:tc>
      </w:tr>
    </w:tbl>
    <w:p w:rsidR="00762903" w:rsidRPr="003A7F44" w:rsidRDefault="00762903" w:rsidP="00762903">
      <w:pPr>
        <w:contextualSpacing/>
        <w:jc w:val="center"/>
        <w:rPr>
          <w:i/>
        </w:rPr>
      </w:pPr>
    </w:p>
    <w:p w:rsidR="00762903" w:rsidRPr="00440894" w:rsidRDefault="00762903" w:rsidP="00762903">
      <w:pPr>
        <w:jc w:val="both"/>
        <w:rPr>
          <w:b/>
        </w:rPr>
      </w:pPr>
      <w:r w:rsidRPr="000E5982">
        <w:rPr>
          <w:b/>
        </w:rPr>
        <w:t xml:space="preserve">Подведение итогов </w:t>
      </w:r>
      <w:r>
        <w:rPr>
          <w:b/>
        </w:rPr>
        <w:t xml:space="preserve">работы секционного </w:t>
      </w:r>
      <w:r w:rsidRPr="000E5982">
        <w:rPr>
          <w:b/>
        </w:rPr>
        <w:t>заседания</w:t>
      </w:r>
    </w:p>
    <w:p w:rsidR="000D64A1" w:rsidRDefault="000D64A1" w:rsidP="000D64A1">
      <w:pPr>
        <w:tabs>
          <w:tab w:val="left" w:pos="0"/>
        </w:tabs>
        <w:ind w:firstLine="709"/>
        <w:jc w:val="center"/>
        <w:rPr>
          <w:b/>
          <w:color w:val="000000"/>
        </w:rPr>
      </w:pPr>
    </w:p>
    <w:p w:rsidR="00944F38" w:rsidRDefault="00944F38" w:rsidP="000D64A1">
      <w:pPr>
        <w:tabs>
          <w:tab w:val="left" w:pos="0"/>
        </w:tabs>
        <w:ind w:firstLine="709"/>
        <w:jc w:val="center"/>
        <w:rPr>
          <w:b/>
          <w:color w:val="000000"/>
        </w:rPr>
      </w:pPr>
    </w:p>
    <w:p w:rsidR="000D64A1" w:rsidRPr="00612A31" w:rsidRDefault="000D64A1" w:rsidP="000D64A1">
      <w:pPr>
        <w:tabs>
          <w:tab w:val="left" w:pos="0"/>
        </w:tabs>
        <w:jc w:val="center"/>
        <w:rPr>
          <w:b/>
          <w:color w:val="000000"/>
        </w:rPr>
      </w:pPr>
      <w:r w:rsidRPr="00612A31">
        <w:rPr>
          <w:b/>
          <w:color w:val="000000"/>
        </w:rPr>
        <w:t>СЕКЦИОННОЕ ЗАСЕДАНИЕ</w:t>
      </w:r>
    </w:p>
    <w:p w:rsidR="000D64A1" w:rsidRPr="00612A31" w:rsidRDefault="0011738C" w:rsidP="000D64A1">
      <w:pPr>
        <w:tabs>
          <w:tab w:val="left" w:pos="0"/>
        </w:tabs>
        <w:jc w:val="center"/>
        <w:rPr>
          <w:b/>
          <w:color w:val="000000"/>
        </w:rPr>
      </w:pPr>
      <w:r>
        <w:rPr>
          <w:b/>
          <w:color w:val="000000"/>
        </w:rPr>
        <w:t>«</w:t>
      </w:r>
      <w:r w:rsidR="000D64A1" w:rsidRPr="00612A31">
        <w:rPr>
          <w:b/>
          <w:color w:val="000000"/>
        </w:rPr>
        <w:t>ПРОФИЛАКТИЧЕСКАЯ МЕДИЦИНА: ИЗ НАСТОЯЩЕГО В БУДУЩЕЕ</w:t>
      </w:r>
      <w:r>
        <w:rPr>
          <w:b/>
          <w:color w:val="000000"/>
        </w:rPr>
        <w:t>»</w:t>
      </w:r>
    </w:p>
    <w:p w:rsidR="000D64A1" w:rsidRPr="00612A31" w:rsidRDefault="000D64A1" w:rsidP="000D64A1">
      <w:pPr>
        <w:tabs>
          <w:tab w:val="left" w:pos="0"/>
        </w:tabs>
        <w:ind w:firstLine="709"/>
        <w:jc w:val="center"/>
        <w:rPr>
          <w:b/>
          <w:color w:val="000000"/>
        </w:rPr>
      </w:pPr>
      <w:r w:rsidRPr="00612A31">
        <w:rPr>
          <w:b/>
          <w:color w:val="000000"/>
        </w:rPr>
        <w:t xml:space="preserve">(конкурс научно-исследовательских работ студентов, ординаторов, аспирантов) </w:t>
      </w:r>
    </w:p>
    <w:p w:rsidR="000D64A1" w:rsidRPr="00612A31" w:rsidRDefault="000D64A1" w:rsidP="000D64A1">
      <w:pPr>
        <w:tabs>
          <w:tab w:val="left" w:pos="0"/>
        </w:tabs>
        <w:ind w:firstLine="709"/>
        <w:rPr>
          <w:color w:val="000000"/>
        </w:rPr>
      </w:pPr>
    </w:p>
    <w:p w:rsidR="000D64A1" w:rsidRPr="006E3A58" w:rsidRDefault="000D64A1" w:rsidP="000D64A1">
      <w:pPr>
        <w:ind w:left="709"/>
        <w:rPr>
          <w:color w:val="000000"/>
        </w:rPr>
      </w:pPr>
      <w:r w:rsidRPr="00612A31">
        <w:rPr>
          <w:b/>
          <w:color w:val="000000"/>
        </w:rPr>
        <w:t xml:space="preserve">Начало проведения: </w:t>
      </w:r>
      <w:r w:rsidRPr="00612A31">
        <w:rPr>
          <w:color w:val="000000"/>
        </w:rPr>
        <w:t>13:00, окончание: 16:</w:t>
      </w:r>
      <w:r w:rsidR="00BB2529">
        <w:rPr>
          <w:color w:val="000000"/>
        </w:rPr>
        <w:t>00</w:t>
      </w:r>
    </w:p>
    <w:p w:rsidR="000D64A1" w:rsidRPr="00612A31" w:rsidRDefault="000D64A1" w:rsidP="000D64A1">
      <w:pPr>
        <w:ind w:left="709"/>
        <w:rPr>
          <w:color w:val="000000"/>
        </w:rPr>
      </w:pPr>
      <w:r w:rsidRPr="00612A31">
        <w:rPr>
          <w:b/>
          <w:color w:val="000000"/>
        </w:rPr>
        <w:t>Место проведения:</w:t>
      </w:r>
      <w:r w:rsidRPr="00612A31">
        <w:rPr>
          <w:color w:val="000000"/>
        </w:rPr>
        <w:t xml:space="preserve"> Пискаревский пр., д.47, павильон 35, конференц-зал</w:t>
      </w:r>
    </w:p>
    <w:p w:rsidR="000D64A1" w:rsidRPr="00612A31" w:rsidRDefault="000D64A1" w:rsidP="000D64A1">
      <w:pPr>
        <w:tabs>
          <w:tab w:val="left" w:pos="0"/>
        </w:tabs>
        <w:ind w:firstLine="709"/>
        <w:rPr>
          <w:b/>
          <w:color w:val="000000"/>
        </w:rPr>
      </w:pPr>
    </w:p>
    <w:p w:rsidR="000D64A1" w:rsidRPr="00612A31" w:rsidRDefault="000D64A1" w:rsidP="000D64A1">
      <w:pPr>
        <w:tabs>
          <w:tab w:val="left" w:pos="0"/>
        </w:tabs>
        <w:ind w:firstLine="709"/>
        <w:rPr>
          <w:b/>
          <w:color w:val="000000"/>
        </w:rPr>
      </w:pPr>
      <w:r w:rsidRPr="00612A31">
        <w:rPr>
          <w:b/>
          <w:color w:val="000000"/>
        </w:rPr>
        <w:t xml:space="preserve">МОДЕРАТОРЫ: </w:t>
      </w:r>
    </w:p>
    <w:p w:rsidR="000D64A1" w:rsidRPr="0067158B" w:rsidRDefault="000D64A1" w:rsidP="000D64A1">
      <w:pPr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i/>
        </w:rPr>
      </w:pPr>
      <w:r w:rsidRPr="0067158B">
        <w:rPr>
          <w:i/>
        </w:rPr>
        <w:t xml:space="preserve">Хурцилава О.Г. – </w:t>
      </w:r>
      <w:r w:rsidR="00CE5E9F">
        <w:rPr>
          <w:i/>
        </w:rPr>
        <w:t>советник при ректорате</w:t>
      </w:r>
      <w:r w:rsidRPr="0067158B">
        <w:rPr>
          <w:i/>
        </w:rPr>
        <w:t xml:space="preserve"> ФГБОУ ВО СЗГМУ им. И.И. Мечникова Минздрава России, д.м.н., профессор</w:t>
      </w:r>
    </w:p>
    <w:p w:rsidR="000D64A1" w:rsidRPr="00612A31" w:rsidRDefault="000D64A1" w:rsidP="000D64A1">
      <w:pPr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color w:val="000000"/>
        </w:rPr>
      </w:pPr>
      <w:r w:rsidRPr="00612A31">
        <w:rPr>
          <w:color w:val="000000"/>
        </w:rPr>
        <w:t xml:space="preserve">Асланов Б.И. – директор Института профилактической медицины, заведующий кафедрой эпидемиологии, паразитологии и </w:t>
      </w:r>
      <w:proofErr w:type="spellStart"/>
      <w:r w:rsidRPr="00612A31">
        <w:rPr>
          <w:color w:val="000000"/>
        </w:rPr>
        <w:t>дезинфектологии</w:t>
      </w:r>
      <w:proofErr w:type="spellEnd"/>
      <w:r w:rsidRPr="00612A31">
        <w:rPr>
          <w:color w:val="000000"/>
        </w:rPr>
        <w:t xml:space="preserve"> ФГБОУ ВО СЗГМУ им. Мечникова Минздрава России, д.м.н., профессор </w:t>
      </w:r>
    </w:p>
    <w:p w:rsidR="000D64A1" w:rsidRPr="00612A31" w:rsidRDefault="000D64A1" w:rsidP="000D64A1">
      <w:pPr>
        <w:pStyle w:val="af7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b/>
          <w:color w:val="000000"/>
        </w:rPr>
      </w:pPr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Суворова А.В. -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 w:rsidRPr="00612A3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ачальник Управления науки, профессор кафедры профилактической медицины и охраны здоровья ФГБОУ ВО СЗГМУ им. И.И. Мечникова Минздрава России, д.м.н., доцент</w:t>
      </w:r>
    </w:p>
    <w:p w:rsidR="000D64A1" w:rsidRPr="00612A31" w:rsidRDefault="000D64A1" w:rsidP="000D64A1">
      <w:pPr>
        <w:tabs>
          <w:tab w:val="left" w:pos="0"/>
        </w:tabs>
        <w:ind w:firstLine="709"/>
        <w:jc w:val="both"/>
        <w:rPr>
          <w:color w:val="000000"/>
        </w:rPr>
      </w:pPr>
      <w:r w:rsidRPr="00612A31">
        <w:rPr>
          <w:b/>
          <w:color w:val="000000"/>
        </w:rPr>
        <w:t xml:space="preserve">СЕКРЕТАРЬ: </w:t>
      </w:r>
      <w:r w:rsidRPr="00612A31">
        <w:rPr>
          <w:color w:val="000000"/>
        </w:rPr>
        <w:t xml:space="preserve">Молчановская М.А. – доцент кафедры эпидемиологии, паразитологии и </w:t>
      </w:r>
      <w:proofErr w:type="spellStart"/>
      <w:r w:rsidRPr="00612A31">
        <w:rPr>
          <w:color w:val="000000"/>
        </w:rPr>
        <w:t>дезинфектологии</w:t>
      </w:r>
      <w:proofErr w:type="spellEnd"/>
      <w:r w:rsidRPr="00612A31">
        <w:rPr>
          <w:color w:val="000000"/>
        </w:rPr>
        <w:t xml:space="preserve"> ФГБОУ ВО СЗГМУ им. И.И. Мечникова Минздрава России, к.м.н., доцент</w:t>
      </w:r>
    </w:p>
    <w:p w:rsidR="000D64A1" w:rsidRDefault="000D64A1" w:rsidP="000D64A1">
      <w:pPr>
        <w:ind w:firstLine="851"/>
        <w:jc w:val="center"/>
        <w:rPr>
          <w:b/>
        </w:rPr>
      </w:pPr>
    </w:p>
    <w:p w:rsidR="00195EB0" w:rsidRPr="00195EB0" w:rsidRDefault="00195EB0" w:rsidP="00195EB0">
      <w:pPr>
        <w:ind w:firstLine="851"/>
        <w:jc w:val="center"/>
        <w:rPr>
          <w:b/>
        </w:rPr>
      </w:pPr>
      <w:r w:rsidRPr="00195EB0">
        <w:rPr>
          <w:b/>
        </w:rPr>
        <w:t>СЕКЦИОННЫЕ ДОКЛАДЫ</w:t>
      </w:r>
    </w:p>
    <w:p w:rsidR="00195EB0" w:rsidRDefault="00195EB0" w:rsidP="00195EB0">
      <w:pPr>
        <w:rPr>
          <w:b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BC38E5" w:rsidRPr="00BC38E5" w:rsidTr="00BC38E5">
        <w:trPr>
          <w:trHeight w:val="562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13:00 – 13:10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b/>
              </w:rPr>
            </w:pPr>
            <w:proofErr w:type="spellStart"/>
            <w:r w:rsidRPr="00BC38E5">
              <w:rPr>
                <w:b/>
              </w:rPr>
              <w:t>Белково</w:t>
            </w:r>
            <w:proofErr w:type="spellEnd"/>
            <w:r w:rsidRPr="00BC38E5">
              <w:rPr>
                <w:b/>
              </w:rPr>
              <w:t>-композитные смеси - эволюционные продукты для специализированного питания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proofErr w:type="spellStart"/>
            <w:r w:rsidRPr="00BC38E5">
              <w:rPr>
                <w:i/>
                <w:iCs/>
                <w:u w:val="single"/>
              </w:rPr>
              <w:t>Витютнева</w:t>
            </w:r>
            <w:proofErr w:type="spellEnd"/>
            <w:r w:rsidRPr="00BC38E5">
              <w:rPr>
                <w:i/>
                <w:iCs/>
                <w:u w:val="single"/>
              </w:rPr>
              <w:t xml:space="preserve"> Ирина Дмитриевна,</w:t>
            </w:r>
            <w:r w:rsidRPr="00BC38E5">
              <w:t xml:space="preserve"> ФГБОУ ВО СЗГМУ им. И.И. Мечникова Минздрава России; аспирантка кафедры гигиены питания, Санкт-Петербург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Cs/>
              </w:rPr>
              <w:t>Научный руководитель:</w:t>
            </w:r>
            <w:r w:rsidRPr="00BC38E5">
              <w:rPr>
                <w:b/>
                <w:bCs/>
              </w:rPr>
              <w:t xml:space="preserve"> </w:t>
            </w:r>
            <w:r w:rsidRPr="00BC38E5">
              <w:rPr>
                <w:i/>
              </w:rPr>
              <w:t xml:space="preserve">Мосийчук Лариса Васильевна, </w:t>
            </w:r>
            <w:r w:rsidRPr="00BC38E5">
              <w:t xml:space="preserve">ФГБОУ ВО СЗГМУ им. И.И. Мечникова Минздрава России; заведующая кафедрой гигиены питания, д.м.н., </w:t>
            </w:r>
            <w:r w:rsidRPr="00BC38E5">
              <w:rPr>
                <w:color w:val="454545"/>
              </w:rPr>
              <w:t>Ч-корр. РАЕН,</w:t>
            </w:r>
            <w:r w:rsidRPr="00BC38E5">
              <w:t xml:space="preserve"> Санкт-Петербург</w:t>
            </w:r>
          </w:p>
        </w:tc>
      </w:tr>
      <w:tr w:rsidR="00BC38E5" w:rsidRPr="00BC38E5" w:rsidTr="00BC38E5">
        <w:trPr>
          <w:trHeight w:val="966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13:10-13:20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 xml:space="preserve">Модифицируемые факторы риска нарушений репродуктивного здоровья у студентов в мегаполисе как основа </w:t>
            </w:r>
            <w:proofErr w:type="spellStart"/>
            <w:r w:rsidRPr="00BC38E5">
              <w:rPr>
                <w:b/>
              </w:rPr>
              <w:t>преконцепционной</w:t>
            </w:r>
            <w:proofErr w:type="spellEnd"/>
            <w:r w:rsidRPr="00BC38E5">
              <w:rPr>
                <w:b/>
              </w:rPr>
              <w:t xml:space="preserve"> профилактики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proofErr w:type="spellStart"/>
            <w:r w:rsidRPr="00BC38E5">
              <w:rPr>
                <w:i/>
                <w:u w:val="single"/>
              </w:rPr>
              <w:t>Кондакова</w:t>
            </w:r>
            <w:proofErr w:type="spellEnd"/>
            <w:r w:rsidRPr="00BC38E5">
              <w:rPr>
                <w:i/>
                <w:u w:val="single"/>
              </w:rPr>
              <w:t xml:space="preserve"> Наталия Андреевна,</w:t>
            </w:r>
            <w:r w:rsidRPr="00BC38E5">
              <w:t xml:space="preserve"> ФГБНУ «Федеральный исследовательский центр фундаментальной и трансляционной медицины», аспирантка, врач акушер-гинеколог, Новосибирск</w:t>
            </w:r>
          </w:p>
          <w:p w:rsidR="00BC38E5" w:rsidRPr="00BC38E5" w:rsidRDefault="00BC38E5" w:rsidP="00BC38E5">
            <w:pPr>
              <w:shd w:val="clear" w:color="auto" w:fill="FFFFFF"/>
              <w:jc w:val="both"/>
              <w:outlineLvl w:val="3"/>
              <w:rPr>
                <w:b/>
                <w:bCs/>
              </w:rPr>
            </w:pPr>
            <w:r w:rsidRPr="00BC38E5">
              <w:t>Научный руководитель:</w:t>
            </w:r>
            <w:r w:rsidRPr="00BC38E5">
              <w:rPr>
                <w:b/>
              </w:rPr>
              <w:t xml:space="preserve"> </w:t>
            </w:r>
            <w:proofErr w:type="spellStart"/>
            <w:r w:rsidRPr="00BC38E5">
              <w:rPr>
                <w:bCs/>
                <w:i/>
              </w:rPr>
              <w:t>Селятицкая</w:t>
            </w:r>
            <w:proofErr w:type="spellEnd"/>
            <w:r w:rsidRPr="00BC38E5">
              <w:rPr>
                <w:bCs/>
                <w:i/>
              </w:rPr>
              <w:t xml:space="preserve"> Вера Георгиевна, </w:t>
            </w:r>
            <w:r w:rsidRPr="00BC38E5">
              <w:rPr>
                <w:bCs/>
              </w:rPr>
              <w:t xml:space="preserve">ФИЦ ФТМ, директор </w:t>
            </w:r>
            <w:r w:rsidRPr="00BC38E5">
              <w:t xml:space="preserve">НИИЭКМ, </w:t>
            </w:r>
            <w:r w:rsidRPr="00BC38E5">
              <w:rPr>
                <w:bCs/>
              </w:rPr>
              <w:t>главный научный сотрудник, д.б.н., профессор, Новосибирск</w:t>
            </w:r>
          </w:p>
        </w:tc>
      </w:tr>
      <w:tr w:rsidR="00BC38E5" w:rsidRPr="00BC38E5" w:rsidTr="00BC38E5">
        <w:trPr>
          <w:trHeight w:val="167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13:20 – 13:30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>Влияние эколого-гигиенических факторов риска на развитие плода</w:t>
            </w:r>
          </w:p>
        </w:tc>
      </w:tr>
      <w:tr w:rsidR="00BC38E5" w:rsidRPr="00BC38E5" w:rsidTr="00BC38E5">
        <w:trPr>
          <w:trHeight w:val="801"/>
        </w:trPr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proofErr w:type="spellStart"/>
            <w:r w:rsidRPr="00BC38E5">
              <w:rPr>
                <w:i/>
                <w:u w:val="single"/>
              </w:rPr>
              <w:t>Карчевская</w:t>
            </w:r>
            <w:proofErr w:type="spellEnd"/>
            <w:r w:rsidRPr="00BC38E5">
              <w:rPr>
                <w:i/>
                <w:u w:val="single"/>
              </w:rPr>
              <w:t xml:space="preserve"> Алла Олеговна</w:t>
            </w:r>
            <w:r w:rsidRPr="00BC38E5">
              <w:t xml:space="preserve">, ФГБОУ ВО </w:t>
            </w:r>
            <w:proofErr w:type="spellStart"/>
            <w:r w:rsidRPr="00BC38E5">
              <w:t>СПбГПМУ</w:t>
            </w:r>
            <w:proofErr w:type="spellEnd"/>
            <w:r w:rsidRPr="00BC38E5">
              <w:t xml:space="preserve"> Минздрава России, аспирант кафедры общей гигиены, ассистент кафедры общей гигиены, Санкт-Петербург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Cs/>
              </w:rPr>
              <w:t>Научный руководитель:</w:t>
            </w:r>
            <w:r w:rsidRPr="00BC38E5">
              <w:t xml:space="preserve"> </w:t>
            </w:r>
            <w:r w:rsidRPr="00BC38E5">
              <w:rPr>
                <w:i/>
              </w:rPr>
              <w:t xml:space="preserve">Пузырев Виктор Геннадьевич, </w:t>
            </w:r>
            <w:r w:rsidRPr="00BC38E5">
              <w:t xml:space="preserve">ФГБОУ ВО </w:t>
            </w:r>
            <w:proofErr w:type="spellStart"/>
            <w:r w:rsidRPr="00BC38E5">
              <w:t>СПбГПМУ</w:t>
            </w:r>
            <w:proofErr w:type="spellEnd"/>
            <w:r w:rsidRPr="00BC38E5">
              <w:t xml:space="preserve"> Минздрава России, заведующий кафедрой общей гигиены, к.м.н., доцент, Санкт-Петербург</w:t>
            </w:r>
          </w:p>
        </w:tc>
      </w:tr>
      <w:tr w:rsidR="00BC38E5" w:rsidRPr="00BC38E5" w:rsidTr="00BC38E5">
        <w:trPr>
          <w:trHeight w:val="801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13:30 – 13:40</w:t>
            </w:r>
          </w:p>
        </w:tc>
        <w:tc>
          <w:tcPr>
            <w:tcW w:w="7938" w:type="dxa"/>
          </w:tcPr>
          <w:p w:rsidR="00BC38E5" w:rsidRPr="00BC38E5" w:rsidRDefault="00BC38E5" w:rsidP="00BA7FCC">
            <w:pPr>
              <w:spacing w:before="100" w:beforeAutospacing="1" w:after="100" w:afterAutospacing="1"/>
              <w:jc w:val="both"/>
              <w:rPr>
                <w:rFonts w:eastAsiaTheme="minorHAnsi"/>
                <w:b/>
                <w:i/>
              </w:rPr>
            </w:pPr>
            <w:r w:rsidRPr="00BC38E5">
              <w:rPr>
                <w:rFonts w:eastAsiaTheme="minorHAnsi"/>
                <w:b/>
                <w:bCs/>
              </w:rPr>
              <w:t xml:space="preserve">Эпидемиологическая характеристика </w:t>
            </w:r>
            <w:proofErr w:type="spellStart"/>
            <w:r w:rsidRPr="00BC38E5">
              <w:rPr>
                <w:rFonts w:eastAsiaTheme="minorHAnsi"/>
                <w:b/>
                <w:bCs/>
              </w:rPr>
              <w:t>необструктивных</w:t>
            </w:r>
            <w:proofErr w:type="spellEnd"/>
            <w:r w:rsidRPr="00BC38E5">
              <w:rPr>
                <w:rFonts w:eastAsiaTheme="minorHAnsi"/>
                <w:b/>
                <w:bCs/>
              </w:rPr>
              <w:t xml:space="preserve"> форм ишемической болезни сердца (По данным одного кардиологического отделения за три года)</w:t>
            </w:r>
          </w:p>
        </w:tc>
      </w:tr>
      <w:tr w:rsidR="00BC38E5" w:rsidRPr="00BC38E5" w:rsidTr="00BC38E5">
        <w:trPr>
          <w:trHeight w:val="801"/>
        </w:trPr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rFonts w:eastAsiaTheme="minorHAnsi"/>
              </w:rPr>
            </w:pPr>
            <w:r w:rsidRPr="00BC38E5">
              <w:rPr>
                <w:rFonts w:eastAsiaTheme="minorHAnsi"/>
                <w:i/>
                <w:u w:val="single"/>
              </w:rPr>
              <w:t>Александрова Полина Алексеевна</w:t>
            </w:r>
            <w:r w:rsidRPr="00BC38E5">
              <w:rPr>
                <w:rFonts w:eastAsiaTheme="minorHAnsi"/>
              </w:rPr>
              <w:t xml:space="preserve"> ФГБОУ ВО СЗГМУ им. </w:t>
            </w:r>
            <w:proofErr w:type="spellStart"/>
            <w:r w:rsidRPr="00BC38E5">
              <w:rPr>
                <w:rFonts w:eastAsiaTheme="minorHAnsi"/>
              </w:rPr>
              <w:t>И.И.Мечникова</w:t>
            </w:r>
            <w:proofErr w:type="spellEnd"/>
            <w:r w:rsidRPr="00BC38E5">
              <w:rPr>
                <w:rFonts w:eastAsiaTheme="minorHAnsi"/>
              </w:rPr>
              <w:t xml:space="preserve"> Минздрава России, 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u w:val="single"/>
              </w:rPr>
              <w:t xml:space="preserve">Гаджиев </w:t>
            </w:r>
            <w:proofErr w:type="spellStart"/>
            <w:r w:rsidRPr="00BC38E5">
              <w:rPr>
                <w:i/>
                <w:u w:val="single"/>
              </w:rPr>
              <w:t>Магамед</w:t>
            </w:r>
            <w:proofErr w:type="spellEnd"/>
            <w:r w:rsidRPr="00BC38E5">
              <w:rPr>
                <w:i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u w:val="single"/>
              </w:rPr>
              <w:t>Фаиг</w:t>
            </w:r>
            <w:proofErr w:type="spellEnd"/>
            <w:r w:rsidRPr="00BC38E5">
              <w:rPr>
                <w:i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u w:val="single"/>
              </w:rPr>
              <w:t>оглы</w:t>
            </w:r>
            <w:proofErr w:type="spellEnd"/>
            <w:r w:rsidRPr="00BC38E5">
              <w:t xml:space="preserve">, ФГБОУ ВО СЗГМУ им. </w:t>
            </w:r>
            <w:proofErr w:type="spellStart"/>
            <w:r w:rsidRPr="00BC38E5">
              <w:t>И.И.Мечникова</w:t>
            </w:r>
            <w:proofErr w:type="spellEnd"/>
            <w:r w:rsidRPr="00BC38E5">
              <w:t xml:space="preserve"> Минздрава России, студент 6 курса Института фундаментальной медицины, Санкт-Петербург</w:t>
            </w:r>
          </w:p>
          <w:p w:rsidR="00BC38E5" w:rsidRPr="00BC38E5" w:rsidRDefault="00BC38E5" w:rsidP="00BC38E5">
            <w:pPr>
              <w:jc w:val="both"/>
              <w:rPr>
                <w:i/>
                <w:u w:val="single"/>
              </w:rPr>
            </w:pPr>
            <w:r w:rsidRPr="00BC38E5">
              <w:t xml:space="preserve">Научный руководитель: </w:t>
            </w:r>
            <w:proofErr w:type="spellStart"/>
            <w:r w:rsidRPr="00BC38E5">
              <w:rPr>
                <w:i/>
              </w:rPr>
              <w:t>Ярмош</w:t>
            </w:r>
            <w:proofErr w:type="spellEnd"/>
            <w:r w:rsidRPr="00BC38E5">
              <w:rPr>
                <w:i/>
              </w:rPr>
              <w:t xml:space="preserve"> Ирина Васильевна, </w:t>
            </w:r>
            <w:r w:rsidRPr="00BC38E5">
              <w:t xml:space="preserve">ФГБОУ ВО СЗГМУ </w:t>
            </w:r>
            <w:proofErr w:type="spellStart"/>
            <w:r w:rsidRPr="00BC38E5">
              <w:t>им.И.И.Мечникова</w:t>
            </w:r>
            <w:proofErr w:type="spellEnd"/>
            <w:r w:rsidRPr="00BC38E5">
              <w:t xml:space="preserve"> Минздрава России, доцент кафедры факультетской терапии, к.м.н., Санкт-Петербург</w:t>
            </w:r>
          </w:p>
        </w:tc>
      </w:tr>
      <w:tr w:rsidR="00BC38E5" w:rsidRPr="00BC38E5" w:rsidTr="00BC38E5">
        <w:trPr>
          <w:trHeight w:val="581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13:40 – 13:50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tabs>
                <w:tab w:val="left" w:pos="0"/>
              </w:tabs>
              <w:jc w:val="both"/>
            </w:pPr>
            <w:r w:rsidRPr="00BC38E5">
              <w:rPr>
                <w:b/>
              </w:rPr>
              <w:t xml:space="preserve">Способ </w:t>
            </w:r>
            <w:proofErr w:type="spellStart"/>
            <w:r w:rsidRPr="00BC38E5">
              <w:rPr>
                <w:b/>
              </w:rPr>
              <w:t>прегравидарной</w:t>
            </w:r>
            <w:proofErr w:type="spellEnd"/>
            <w:r w:rsidRPr="00BC38E5">
              <w:rPr>
                <w:b/>
              </w:rPr>
              <w:t xml:space="preserve"> подготовки женщин с дисплазией соединительной ткани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u w:val="single"/>
              </w:rPr>
              <w:t>Алексеева Валерия Александровна,</w:t>
            </w:r>
            <w:r w:rsidRPr="00BC38E5">
              <w:t xml:space="preserve"> ФГБОУ ВО Тверской ГМУ Минздрава России, студентка 6 курса педиатрического факультета, Тверь</w:t>
            </w:r>
          </w:p>
          <w:p w:rsidR="00BC38E5" w:rsidRPr="00BC38E5" w:rsidRDefault="00BC38E5" w:rsidP="00BC38E5">
            <w:pPr>
              <w:jc w:val="both"/>
            </w:pPr>
            <w:r w:rsidRPr="00BC38E5">
              <w:t xml:space="preserve">Научный руководитель: </w:t>
            </w:r>
            <w:r w:rsidRPr="00BC38E5">
              <w:rPr>
                <w:i/>
              </w:rPr>
              <w:t xml:space="preserve">Буланова Элина Витальевна, </w:t>
            </w:r>
            <w:r w:rsidRPr="00BC38E5">
              <w:t>ФГБОУ ВО Тверской ГМУ Минздрава России; старший преподаватель кафедры физической культуры, Тверь</w:t>
            </w:r>
          </w:p>
        </w:tc>
      </w:tr>
      <w:tr w:rsidR="00BC38E5" w:rsidRPr="00BC38E5" w:rsidTr="00BC38E5">
        <w:trPr>
          <w:trHeight w:val="1318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13:50 – 14:00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</w:pPr>
            <w:proofErr w:type="spellStart"/>
            <w:r w:rsidRPr="00BC38E5">
              <w:rPr>
                <w:b/>
                <w:bCs/>
              </w:rPr>
              <w:t>Папилломавирусная</w:t>
            </w:r>
            <w:proofErr w:type="spellEnd"/>
            <w:r w:rsidRPr="00BC38E5">
              <w:rPr>
                <w:b/>
                <w:bCs/>
              </w:rPr>
              <w:t xml:space="preserve"> инфекция и злокачественные новообразования, ассоциированные с вирусом папилломы человека, в Санкт-Петербурге: распространенность и генетическая вариабельность вируса, гендерные и возрастные особенности заболеваемости населения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bCs/>
              </w:rPr>
            </w:pPr>
            <w:r w:rsidRPr="00BC38E5">
              <w:rPr>
                <w:bCs/>
                <w:i/>
                <w:u w:val="single"/>
              </w:rPr>
              <w:t xml:space="preserve">Андрианова Ульяна Дмитриевна, </w:t>
            </w:r>
            <w:r w:rsidRPr="00BC38E5">
              <w:rPr>
                <w:bCs/>
              </w:rPr>
              <w:t>ФБОУ ВО СЗГМУ им. И.И. Мечникова Минздрава России, студентка 6 курса Института профилактической медицины; ФБУН НИИ эпидемиологии и микробиологии имени Пастера</w:t>
            </w:r>
            <w:r w:rsidRPr="00BC38E5">
              <w:t xml:space="preserve"> </w:t>
            </w:r>
            <w:r w:rsidRPr="00BC38E5">
              <w:rPr>
                <w:bCs/>
              </w:rPr>
              <w:t>Роспотребнадзора, лаборант-исследователь лаборатории эпидемиологии инфекционных и неинфекционных заболеваний, Санкт-Петербург</w:t>
            </w:r>
          </w:p>
          <w:p w:rsidR="00BC38E5" w:rsidRPr="00BC38E5" w:rsidRDefault="00BC38E5" w:rsidP="00BC38E5">
            <w:pPr>
              <w:jc w:val="both"/>
              <w:rPr>
                <w:i/>
                <w:u w:val="single"/>
              </w:rPr>
            </w:pPr>
            <w:r w:rsidRPr="00BC38E5">
              <w:rPr>
                <w:bCs/>
              </w:rPr>
              <w:lastRenderedPageBreak/>
              <w:t>Научный руководитель:</w:t>
            </w:r>
            <w:r w:rsidRPr="00BC38E5">
              <w:rPr>
                <w:b/>
                <w:bCs/>
              </w:rPr>
              <w:t xml:space="preserve"> </w:t>
            </w:r>
            <w:r w:rsidRPr="00BC38E5">
              <w:rPr>
                <w:bCs/>
                <w:i/>
              </w:rPr>
              <w:t xml:space="preserve">Лялина Людмила Владимировна, </w:t>
            </w:r>
            <w:r w:rsidRPr="00BC38E5">
              <w:rPr>
                <w:bCs/>
              </w:rPr>
              <w:t xml:space="preserve">ФБОУ ВО СЗГМУ им. И.И. Мечникова Минздрава России, профессор кафедры эпидемиологии, паразитологии и </w:t>
            </w:r>
            <w:proofErr w:type="spellStart"/>
            <w:r w:rsidRPr="00BC38E5">
              <w:rPr>
                <w:bCs/>
              </w:rPr>
              <w:t>дезинфектологии</w:t>
            </w:r>
            <w:proofErr w:type="spellEnd"/>
            <w:r w:rsidRPr="00BC38E5">
              <w:rPr>
                <w:bCs/>
              </w:rPr>
              <w:t>; ФБУН «Санкт-Петербургский научно-исследовательский институт эпидемиологии и микробиологии им. Пастера» Роспотребнадзора, заведующая лабораторией эпидемиологии инфекционных и неинфекционных заболеваний, д.м.н., профессор, Санкт-Петербург</w:t>
            </w:r>
          </w:p>
        </w:tc>
      </w:tr>
      <w:tr w:rsidR="00BC38E5" w:rsidRPr="00BC38E5" w:rsidTr="00BC38E5">
        <w:trPr>
          <w:trHeight w:val="982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lastRenderedPageBreak/>
              <w:t>14:00 – 14:10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>Психосоциальные детерминанты гигиенического поведения как основа перспективных стратегий гигиенического воспитания молодежи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iCs/>
                <w:u w:val="single"/>
              </w:rPr>
              <w:t>Бондарев Данил Алексеевич</w:t>
            </w:r>
            <w:r w:rsidRPr="00BC38E5">
              <w:rPr>
                <w:i/>
                <w:iCs/>
              </w:rPr>
              <w:t xml:space="preserve">, </w:t>
            </w:r>
            <w:r w:rsidRPr="00BC38E5">
              <w:t>ФГБОУ ВО СЗГМУ им. И.И. Мечникова Минздрава России, студент 4 курса Института профилактической медицины, Санкт-Петербург;</w:t>
            </w:r>
          </w:p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iCs/>
                <w:u w:val="single"/>
              </w:rPr>
              <w:t>Богданова Дарья Сергеевна</w:t>
            </w:r>
            <w:r w:rsidRPr="00BC38E5">
              <w:t>, ФГБОУ ВО СЗГМУ им. И.И. Мечникова Минздрава России, студентка 4 курса Института профилактической медицины, Санкт-Петербург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Cs/>
              </w:rPr>
              <w:t>Научный руководитель</w:t>
            </w:r>
            <w:r w:rsidRPr="00BC38E5">
              <w:rPr>
                <w:bCs/>
                <w:i/>
              </w:rPr>
              <w:t>:</w:t>
            </w:r>
            <w:r w:rsidRPr="00BC38E5">
              <w:rPr>
                <w:i/>
                <w:iCs/>
              </w:rPr>
              <w:t xml:space="preserve"> Баймаков Евгений Анатольевич, </w:t>
            </w:r>
            <w:r w:rsidRPr="00BC38E5">
              <w:t>ФГБОУ ВО СЗГМУ им. И.И. Мечникова Минздрава России, доцент кафедры профилактической медицины и охраны здоровья, к.м.н., Санкт-Петербург</w:t>
            </w:r>
          </w:p>
        </w:tc>
      </w:tr>
      <w:tr w:rsidR="00BC38E5" w:rsidRPr="00BC38E5" w:rsidTr="00BC38E5">
        <w:trPr>
          <w:trHeight w:val="629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14:10 – 14:20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proofErr w:type="spellStart"/>
            <w:r w:rsidRPr="00BC38E5">
              <w:rPr>
                <w:b/>
                <w:bCs/>
                <w:color w:val="2C2D2E"/>
              </w:rPr>
              <w:t>Генерализованная</w:t>
            </w:r>
            <w:proofErr w:type="spellEnd"/>
            <w:r w:rsidRPr="00BC38E5">
              <w:rPr>
                <w:b/>
                <w:bCs/>
                <w:color w:val="2C2D2E"/>
              </w:rPr>
              <w:t xml:space="preserve"> менингококковая инфекция (ГМИ) в регионе Западной Сибири: эпидемиологические проявления и подходы к профилактике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i/>
                <w:color w:val="2C2D2E"/>
                <w:u w:val="single"/>
              </w:rPr>
              <w:t>Власова Софья Андреевна</w:t>
            </w:r>
            <w:r w:rsidRPr="00BC38E5">
              <w:rPr>
                <w:color w:val="2C2D2E"/>
              </w:rPr>
              <w:t xml:space="preserve">, ФГБУ ВО </w:t>
            </w:r>
            <w:proofErr w:type="spellStart"/>
            <w:r w:rsidRPr="00BC38E5">
              <w:t>ОмГМУ</w:t>
            </w:r>
            <w:proofErr w:type="spellEnd"/>
            <w:r w:rsidRPr="00BC38E5">
              <w:t xml:space="preserve"> </w:t>
            </w:r>
            <w:r w:rsidRPr="00BC38E5">
              <w:rPr>
                <w:color w:val="2C2D2E"/>
              </w:rPr>
              <w:t>Министерства здравоохранения Российской Федерации; студентка 5 курса медико-профилактического факультета, Омск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t xml:space="preserve">Научный руководитель: </w:t>
            </w:r>
            <w:proofErr w:type="spellStart"/>
            <w:r w:rsidRPr="00BC38E5">
              <w:rPr>
                <w:i/>
                <w:color w:val="2C2D2E"/>
              </w:rPr>
              <w:t>Вильмс</w:t>
            </w:r>
            <w:proofErr w:type="spellEnd"/>
            <w:r w:rsidRPr="00BC38E5">
              <w:rPr>
                <w:i/>
                <w:color w:val="2C2D2E"/>
              </w:rPr>
              <w:t xml:space="preserve"> Елена Анатольевна, </w:t>
            </w:r>
            <w:r w:rsidRPr="00BC38E5">
              <w:rPr>
                <w:color w:val="2C2D2E"/>
              </w:rPr>
              <w:t xml:space="preserve">ФГБУ ВО </w:t>
            </w:r>
            <w:proofErr w:type="spellStart"/>
            <w:r w:rsidRPr="00BC38E5">
              <w:t>ОмГМУ</w:t>
            </w:r>
            <w:proofErr w:type="spellEnd"/>
            <w:r w:rsidRPr="00BC38E5">
              <w:rPr>
                <w:color w:val="2C2D2E"/>
              </w:rPr>
              <w:t xml:space="preserve"> Министерства здравоохранения Российской Федерации; доцент кафедры эпидемиологии, к.м.н., доцент, Омск</w:t>
            </w:r>
          </w:p>
        </w:tc>
      </w:tr>
      <w:tr w:rsidR="00BC38E5" w:rsidRPr="00BC38E5" w:rsidTr="00BC38E5">
        <w:trPr>
          <w:trHeight w:val="409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14:20 – 14:30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b/>
                <w:bCs/>
              </w:rPr>
            </w:pPr>
            <w:r w:rsidRPr="00BC38E5">
              <w:rPr>
                <w:b/>
                <w:color w:val="000000"/>
              </w:rPr>
              <w:t>Особенности эндотелиальной функции у пациентов с болезнью крона по данным периферической артериальной тонометрии</w:t>
            </w:r>
          </w:p>
        </w:tc>
      </w:tr>
      <w:tr w:rsidR="00BC38E5" w:rsidRPr="00BC38E5" w:rsidTr="00BC38E5">
        <w:trPr>
          <w:trHeight w:val="1390"/>
        </w:trPr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proofErr w:type="spellStart"/>
            <w:r w:rsidRPr="00BC38E5">
              <w:rPr>
                <w:i/>
                <w:color w:val="000000"/>
                <w:u w:val="single"/>
              </w:rPr>
              <w:t>Заирханова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Хадижа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Арслановна</w:t>
            </w:r>
            <w:proofErr w:type="spellEnd"/>
            <w:r w:rsidRPr="00BC38E5">
              <w:rPr>
                <w:i/>
                <w:color w:val="000000"/>
                <w:u w:val="single"/>
              </w:rPr>
              <w:t>,</w:t>
            </w:r>
            <w:r w:rsidRPr="00BC38E5">
              <w:rPr>
                <w:i/>
                <w:color w:val="000000"/>
              </w:rPr>
              <w:t xml:space="preserve"> </w:t>
            </w:r>
            <w:r w:rsidRPr="00BC38E5">
              <w:rPr>
                <w:bCs/>
              </w:rPr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>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i/>
                <w:color w:val="000000"/>
                <w:u w:val="single"/>
              </w:rPr>
            </w:pPr>
            <w:r w:rsidRPr="00BC38E5">
              <w:rPr>
                <w:i/>
                <w:color w:val="000000"/>
                <w:u w:val="single"/>
              </w:rPr>
              <w:t xml:space="preserve">Ибрагимова </w:t>
            </w:r>
            <w:proofErr w:type="spellStart"/>
            <w:r w:rsidRPr="00BC38E5">
              <w:rPr>
                <w:i/>
                <w:color w:val="000000"/>
                <w:u w:val="single"/>
              </w:rPr>
              <w:t>Юлдузхон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Музаффар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кизи</w:t>
            </w:r>
            <w:proofErr w:type="spellEnd"/>
            <w:r w:rsidRPr="00BC38E5">
              <w:rPr>
                <w:i/>
                <w:color w:val="000000"/>
                <w:u w:val="single"/>
              </w:rPr>
              <w:t>,</w:t>
            </w:r>
            <w:r w:rsidRPr="00BC38E5">
              <w:t xml:space="preserve"> ФГБОУ ВО СЗГМУ им. И.И. Мечникова Минздрава России; </w:t>
            </w:r>
            <w:r w:rsidRPr="00BC38E5">
              <w:rPr>
                <w:color w:val="000000"/>
              </w:rPr>
              <w:t>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rPr>
                <w:i/>
                <w:color w:val="000000"/>
                <w:u w:val="single"/>
              </w:rPr>
              <w:t>Миронов Ф.Н.</w:t>
            </w:r>
            <w:r w:rsidRPr="00BC38E5">
              <w:rPr>
                <w:color w:val="000000"/>
              </w:rPr>
              <w:t xml:space="preserve"> - </w:t>
            </w:r>
            <w:r w:rsidRPr="00BC38E5">
              <w:rPr>
                <w:bCs/>
              </w:rPr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>студент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rPr>
                <w:i/>
                <w:color w:val="000000"/>
                <w:u w:val="single"/>
              </w:rPr>
              <w:t>Евдокимова Е.Д.,</w:t>
            </w:r>
            <w:r w:rsidRPr="00BC38E5">
              <w:rPr>
                <w:bCs/>
              </w:rPr>
              <w:t xml:space="preserve"> ФГБОУ ВО СЗГМУ им. И.И. Мечникова Минздрава России,</w:t>
            </w:r>
            <w:r w:rsidRPr="00BC38E5">
              <w:rPr>
                <w:color w:val="000000"/>
              </w:rPr>
              <w:t xml:space="preserve"> клинический ординатор кафедры факультетской терапии, Санкт-Петербург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t>Научные руководители:</w:t>
            </w:r>
            <w:r w:rsidRPr="00BC38E5">
              <w:rPr>
                <w:color w:val="000000"/>
              </w:rPr>
              <w:t xml:space="preserve"> </w:t>
            </w:r>
            <w:r w:rsidRPr="00BC38E5">
              <w:rPr>
                <w:i/>
                <w:color w:val="000000"/>
              </w:rPr>
              <w:t xml:space="preserve">Евдокимов Дмитрий Сергеевич, </w:t>
            </w:r>
            <w:r w:rsidRPr="00BC38E5"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 xml:space="preserve">ассистент кафедры факультетской терапии, </w:t>
            </w:r>
            <w:proofErr w:type="spellStart"/>
            <w:r w:rsidRPr="00BC38E5">
              <w:rPr>
                <w:color w:val="000000"/>
              </w:rPr>
              <w:t>к.м.н</w:t>
            </w:r>
            <w:proofErr w:type="spellEnd"/>
            <w:r w:rsidRPr="00BC38E5">
              <w:rPr>
                <w:color w:val="000000"/>
              </w:rPr>
              <w:t>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proofErr w:type="spellStart"/>
            <w:r w:rsidRPr="00BC38E5">
              <w:rPr>
                <w:i/>
                <w:color w:val="000000"/>
              </w:rPr>
              <w:t>Расмагина</w:t>
            </w:r>
            <w:proofErr w:type="spellEnd"/>
            <w:r w:rsidRPr="00BC38E5">
              <w:rPr>
                <w:i/>
                <w:color w:val="000000"/>
              </w:rPr>
              <w:t xml:space="preserve"> Ирина Алексеевна, </w:t>
            </w:r>
            <w:r w:rsidRPr="00BC38E5">
              <w:t>ФГБОУ ВО СЗГМУ им. И.И. Мечникова Минздрава России</w:t>
            </w:r>
            <w:r w:rsidRPr="00BC38E5">
              <w:rPr>
                <w:color w:val="000000"/>
              </w:rPr>
              <w:t xml:space="preserve">, ассистент кафедры пропедевтики внутренних болезней, гастроэнтерологии и диетологии им. С.М. </w:t>
            </w:r>
            <w:proofErr w:type="spellStart"/>
            <w:r w:rsidRPr="00BC38E5">
              <w:rPr>
                <w:color w:val="000000"/>
              </w:rPr>
              <w:t>Рысса</w:t>
            </w:r>
            <w:proofErr w:type="spellEnd"/>
            <w:r w:rsidRPr="00BC38E5">
              <w:rPr>
                <w:color w:val="000000"/>
              </w:rPr>
              <w:t xml:space="preserve">, </w:t>
            </w:r>
            <w:proofErr w:type="spellStart"/>
            <w:r w:rsidRPr="00BC38E5">
              <w:rPr>
                <w:color w:val="000000"/>
              </w:rPr>
              <w:t>к.м.н</w:t>
            </w:r>
            <w:proofErr w:type="spellEnd"/>
            <w:r w:rsidRPr="00BC38E5">
              <w:rPr>
                <w:color w:val="000000"/>
              </w:rPr>
              <w:t>, Санкт-Петербург;</w:t>
            </w:r>
          </w:p>
          <w:p w:rsidR="00BC38E5" w:rsidRPr="00BC38E5" w:rsidRDefault="00BC38E5" w:rsidP="00BC38E5">
            <w:pPr>
              <w:jc w:val="both"/>
              <w:rPr>
                <w:b/>
                <w:bCs/>
              </w:rPr>
            </w:pPr>
            <w:proofErr w:type="spellStart"/>
            <w:r w:rsidRPr="00BC38E5">
              <w:rPr>
                <w:i/>
                <w:color w:val="000000"/>
              </w:rPr>
              <w:t>Болдуева</w:t>
            </w:r>
            <w:proofErr w:type="spellEnd"/>
            <w:r w:rsidRPr="00BC38E5">
              <w:rPr>
                <w:i/>
                <w:color w:val="000000"/>
              </w:rPr>
              <w:t xml:space="preserve"> Светлана Афанасьевна, </w:t>
            </w:r>
            <w:r w:rsidRPr="00BC38E5">
              <w:rPr>
                <w:bCs/>
              </w:rPr>
              <w:t>ФБОУ ВО СЗГМУ им. И.И. Мечникова Минздрава России,</w:t>
            </w:r>
            <w:r w:rsidRPr="00BC38E5">
              <w:rPr>
                <w:color w:val="000000"/>
              </w:rPr>
              <w:t xml:space="preserve"> заведующая. кафедрой факультетской терапии</w:t>
            </w:r>
            <w:r w:rsidRPr="00BC38E5">
              <w:rPr>
                <w:bCs/>
              </w:rPr>
              <w:t>, д.м.н., профессор, Санкт-Петербург</w:t>
            </w:r>
          </w:p>
        </w:tc>
      </w:tr>
      <w:tr w:rsidR="00BC38E5" w:rsidRPr="00BC38E5" w:rsidTr="00BC38E5">
        <w:trPr>
          <w:trHeight w:val="914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lastRenderedPageBreak/>
              <w:t>14:30 – 14:40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b/>
                <w:bCs/>
              </w:rPr>
            </w:pPr>
            <w:r w:rsidRPr="00BC38E5">
              <w:rPr>
                <w:b/>
                <w:color w:val="000000"/>
              </w:rPr>
              <w:t xml:space="preserve">Новая шкала для прогнозирования необходимости инвазивной стратегии ведения пациентов, госпитализированных с острым коронарным синдромом без подъема сегмента </w:t>
            </w:r>
            <w:proofErr w:type="spellStart"/>
            <w:r w:rsidRPr="00BC38E5">
              <w:rPr>
                <w:b/>
                <w:color w:val="000000"/>
              </w:rPr>
              <w:t>st</w:t>
            </w:r>
            <w:proofErr w:type="spellEnd"/>
          </w:p>
        </w:tc>
      </w:tr>
      <w:tr w:rsidR="00BC38E5" w:rsidRPr="00BC38E5" w:rsidTr="00BC38E5">
        <w:trPr>
          <w:trHeight w:val="983"/>
        </w:trPr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i/>
                <w:color w:val="000000"/>
                <w:u w:val="single"/>
              </w:rPr>
            </w:pPr>
            <w:r w:rsidRPr="00BC38E5">
              <w:rPr>
                <w:i/>
                <w:color w:val="000000"/>
                <w:u w:val="single"/>
              </w:rPr>
              <w:t xml:space="preserve">Ибрагимова </w:t>
            </w:r>
            <w:proofErr w:type="spellStart"/>
            <w:r w:rsidRPr="00BC38E5">
              <w:rPr>
                <w:i/>
                <w:color w:val="000000"/>
                <w:u w:val="single"/>
              </w:rPr>
              <w:t>Юлдузхон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Музаффар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кизи</w:t>
            </w:r>
            <w:proofErr w:type="spellEnd"/>
            <w:r w:rsidRPr="00BC38E5">
              <w:rPr>
                <w:i/>
                <w:color w:val="000000"/>
                <w:u w:val="single"/>
              </w:rPr>
              <w:t>,</w:t>
            </w:r>
            <w:r w:rsidRPr="00BC38E5">
              <w:t xml:space="preserve"> ФГБОУ ВО СЗГМУ им. И.И. Мечникова Минздрава России; </w:t>
            </w:r>
            <w:r w:rsidRPr="00BC38E5">
              <w:rPr>
                <w:color w:val="000000"/>
              </w:rPr>
              <w:t>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rPr>
                <w:i/>
                <w:color w:val="000000"/>
                <w:u w:val="single"/>
              </w:rPr>
              <w:t>Гусейнова Ф.А,</w:t>
            </w:r>
            <w:r w:rsidRPr="00BC38E5">
              <w:rPr>
                <w:color w:val="000000"/>
              </w:rPr>
              <w:t xml:space="preserve"> </w:t>
            </w:r>
            <w:r w:rsidRPr="00BC38E5"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>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proofErr w:type="spellStart"/>
            <w:r w:rsidRPr="00BC38E5">
              <w:rPr>
                <w:i/>
                <w:color w:val="000000"/>
                <w:u w:val="single"/>
              </w:rPr>
              <w:t>Заирханова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Хадижа</w:t>
            </w:r>
            <w:proofErr w:type="spellEnd"/>
            <w:r w:rsidRPr="00BC38E5">
              <w:rPr>
                <w:i/>
                <w:color w:val="000000"/>
                <w:u w:val="single"/>
              </w:rPr>
              <w:t xml:space="preserve"> </w:t>
            </w:r>
            <w:proofErr w:type="spellStart"/>
            <w:r w:rsidRPr="00BC38E5">
              <w:rPr>
                <w:i/>
                <w:color w:val="000000"/>
                <w:u w:val="single"/>
              </w:rPr>
              <w:t>Арслановна</w:t>
            </w:r>
            <w:proofErr w:type="spellEnd"/>
            <w:r w:rsidRPr="00BC38E5">
              <w:rPr>
                <w:i/>
                <w:color w:val="000000"/>
                <w:u w:val="single"/>
              </w:rPr>
              <w:t>,</w:t>
            </w:r>
            <w:r w:rsidRPr="00BC38E5">
              <w:rPr>
                <w:i/>
                <w:color w:val="000000"/>
              </w:rPr>
              <w:t xml:space="preserve"> </w:t>
            </w:r>
            <w:r w:rsidRPr="00BC38E5">
              <w:rPr>
                <w:bCs/>
              </w:rPr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>студентка 6 курса Института фундаментальной медицины, Санкт-Петербург;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rPr>
                <w:i/>
                <w:color w:val="000000"/>
                <w:u w:val="single"/>
              </w:rPr>
              <w:t>Миронов Ф.Н.</w:t>
            </w:r>
            <w:r w:rsidRPr="00BC38E5">
              <w:rPr>
                <w:color w:val="000000"/>
              </w:rPr>
              <w:t xml:space="preserve"> - </w:t>
            </w:r>
            <w:r w:rsidRPr="00BC38E5">
              <w:rPr>
                <w:bCs/>
              </w:rPr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 xml:space="preserve">студент 6 курса Института фундаментальной медицины, Санкт-Петербург; 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rPr>
                <w:i/>
                <w:color w:val="000000"/>
                <w:u w:val="single"/>
              </w:rPr>
              <w:t>Евдокимова Е.Д.,</w:t>
            </w:r>
            <w:r w:rsidRPr="00BC38E5">
              <w:rPr>
                <w:bCs/>
              </w:rPr>
              <w:t xml:space="preserve"> ФГБОУ ВО СЗГМУ им. И.И. Мечникова Минздрава России,</w:t>
            </w:r>
            <w:r w:rsidRPr="00BC38E5">
              <w:rPr>
                <w:color w:val="000000"/>
              </w:rPr>
              <w:t xml:space="preserve"> клинический ординатор кафедры факультетской терапии, Санкт-Петербург</w:t>
            </w:r>
          </w:p>
          <w:p w:rsidR="00BC38E5" w:rsidRPr="00BC38E5" w:rsidRDefault="00BC38E5" w:rsidP="00BC38E5">
            <w:pPr>
              <w:jc w:val="both"/>
              <w:rPr>
                <w:color w:val="000000"/>
              </w:rPr>
            </w:pPr>
            <w:r w:rsidRPr="00BC38E5">
              <w:t xml:space="preserve">Научные руководители: </w:t>
            </w:r>
            <w:r w:rsidRPr="00BC38E5">
              <w:rPr>
                <w:i/>
                <w:color w:val="000000"/>
              </w:rPr>
              <w:t xml:space="preserve">Евдокимов Дмитрий Сергеевич, </w:t>
            </w:r>
            <w:r w:rsidRPr="00BC38E5"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 xml:space="preserve">ассистент кафедры факультетской терапии, </w:t>
            </w:r>
            <w:proofErr w:type="spellStart"/>
            <w:r w:rsidRPr="00BC38E5">
              <w:rPr>
                <w:color w:val="000000"/>
              </w:rPr>
              <w:t>к.м.н</w:t>
            </w:r>
            <w:proofErr w:type="spellEnd"/>
            <w:r w:rsidRPr="00BC38E5">
              <w:rPr>
                <w:color w:val="000000"/>
              </w:rPr>
              <w:t>, Санкт-Петербург;</w:t>
            </w:r>
          </w:p>
          <w:p w:rsidR="00BC38E5" w:rsidRPr="00BC38E5" w:rsidRDefault="00BC38E5" w:rsidP="00BC38E5">
            <w:pPr>
              <w:jc w:val="both"/>
              <w:rPr>
                <w:b/>
                <w:bCs/>
              </w:rPr>
            </w:pPr>
            <w:r w:rsidRPr="00BC38E5">
              <w:rPr>
                <w:i/>
                <w:color w:val="000000"/>
              </w:rPr>
              <w:t xml:space="preserve">Леонова Ирина Анатольевна, </w:t>
            </w:r>
            <w:r w:rsidRPr="00BC38E5">
              <w:t xml:space="preserve">ФГБОУ ВО СЗГМУ им. И.И. Мечникова Минздрава России, </w:t>
            </w:r>
            <w:r w:rsidRPr="00BC38E5">
              <w:rPr>
                <w:color w:val="000000"/>
              </w:rPr>
              <w:t>доцент кафедры факультетской терапии</w:t>
            </w:r>
            <w:r w:rsidRPr="00BC38E5">
              <w:t>, к.м.н.,  Санкт-Петербург</w:t>
            </w:r>
          </w:p>
        </w:tc>
      </w:tr>
      <w:tr w:rsidR="00BC38E5" w:rsidRPr="00BC38E5" w:rsidTr="00BC38E5">
        <w:trPr>
          <w:trHeight w:val="950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14:40 – 14:50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  <w:color w:val="0F1115"/>
              </w:rPr>
              <w:t xml:space="preserve">Эпидемиологическая и токсиколого-гигиеническая оценка предпосылок нормирования </w:t>
            </w:r>
            <w:proofErr w:type="spellStart"/>
            <w:r w:rsidRPr="00BC38E5">
              <w:rPr>
                <w:b/>
                <w:color w:val="0F1115"/>
              </w:rPr>
              <w:t>ванкомицина</w:t>
            </w:r>
            <w:proofErr w:type="spellEnd"/>
            <w:r w:rsidRPr="00BC38E5">
              <w:rPr>
                <w:b/>
                <w:color w:val="0F1115"/>
              </w:rPr>
              <w:t xml:space="preserve"> в различных видах вод с учётом риска циркуляции </w:t>
            </w:r>
            <w:proofErr w:type="spellStart"/>
            <w:r w:rsidRPr="00BC38E5">
              <w:rPr>
                <w:b/>
                <w:color w:val="0F1115"/>
              </w:rPr>
              <w:t>ванкомицин</w:t>
            </w:r>
            <w:proofErr w:type="spellEnd"/>
            <w:r w:rsidRPr="00BC38E5">
              <w:rPr>
                <w:b/>
                <w:color w:val="0F1115"/>
              </w:rPr>
              <w:t>-резистентных энтерококков и генов устойчивости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i/>
                <w:u w:val="single"/>
              </w:rPr>
            </w:pPr>
            <w:r w:rsidRPr="00BC38E5">
              <w:rPr>
                <w:i/>
                <w:color w:val="0F1115"/>
                <w:u w:val="single"/>
              </w:rPr>
              <w:t>Казаков Петр Александрович</w:t>
            </w:r>
            <w:r w:rsidRPr="00BC38E5">
              <w:rPr>
                <w:color w:val="0F1115"/>
              </w:rPr>
              <w:t>, ФГАОУ ВО «Государственный университет просвещения» студентка 2 курса Медицинского факультета, Лечебное дело, Москва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t xml:space="preserve">Научный руководитель: </w:t>
            </w:r>
            <w:proofErr w:type="spellStart"/>
            <w:r w:rsidRPr="00BC38E5">
              <w:rPr>
                <w:i/>
                <w:color w:val="0F1115"/>
              </w:rPr>
              <w:t>Калюжин</w:t>
            </w:r>
            <w:proofErr w:type="spellEnd"/>
            <w:r w:rsidRPr="00BC38E5">
              <w:rPr>
                <w:i/>
                <w:color w:val="0F1115"/>
              </w:rPr>
              <w:t xml:space="preserve"> Александр Сергеевич, </w:t>
            </w:r>
            <w:r w:rsidRPr="00BC38E5">
              <w:rPr>
                <w:color w:val="0F1115"/>
              </w:rPr>
              <w:t xml:space="preserve">ФГАОУ ВО Государственный университет просвещения, доцент </w:t>
            </w:r>
            <w:r w:rsidRPr="00BC38E5">
              <w:t xml:space="preserve">кафедры фундаментальных медицинских дисциплин; </w:t>
            </w:r>
            <w:r w:rsidRPr="00BC38E5">
              <w:rPr>
                <w:bCs/>
              </w:rPr>
              <w:t>ФБУН «Федеральный научный центр гигиены имени Ф.Ф. Эрисмана» Роспотребнадзора</w:t>
            </w:r>
            <w:r w:rsidRPr="00BC38E5">
              <w:t>, научный сотрудник отдела гигиены воды,</w:t>
            </w:r>
            <w:r w:rsidRPr="00BC38E5">
              <w:rPr>
                <w:color w:val="0F1115"/>
              </w:rPr>
              <w:t xml:space="preserve"> к.м.н., Москва</w:t>
            </w:r>
          </w:p>
        </w:tc>
      </w:tr>
      <w:tr w:rsidR="00BC38E5" w:rsidRPr="00BC38E5" w:rsidTr="00BC38E5">
        <w:trPr>
          <w:trHeight w:val="757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14:50 – 15:00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  <w:bCs/>
                <w:color w:val="2C2D2E"/>
              </w:rPr>
              <w:t>Серологический мониторинг состояния иммунитета к вирусу кори в многолетней динамике в крупном промышленном центре Западной Сибири</w:t>
            </w:r>
          </w:p>
        </w:tc>
      </w:tr>
      <w:tr w:rsidR="00BC38E5" w:rsidRPr="00BC38E5" w:rsidTr="00BC38E5">
        <w:tc>
          <w:tcPr>
            <w:tcW w:w="1668" w:type="dxa"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i/>
                <w:color w:val="2C2D2E"/>
                <w:u w:val="single"/>
              </w:rPr>
              <w:t>Власова Софья Андреевна</w:t>
            </w:r>
            <w:r w:rsidRPr="00BC38E5">
              <w:rPr>
                <w:color w:val="2C2D2E"/>
              </w:rPr>
              <w:t xml:space="preserve">, ФГБУ ВО </w:t>
            </w:r>
            <w:proofErr w:type="spellStart"/>
            <w:r w:rsidRPr="00BC38E5">
              <w:t>ОмГМУ</w:t>
            </w:r>
            <w:proofErr w:type="spellEnd"/>
            <w:r w:rsidRPr="00BC38E5">
              <w:t xml:space="preserve"> </w:t>
            </w:r>
            <w:r w:rsidRPr="00BC38E5">
              <w:rPr>
                <w:color w:val="2C2D2E"/>
              </w:rPr>
              <w:t>Министерства здравоохранения Российской Федерации; студентка 5 курса медико-профилактического факультета, Омск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t xml:space="preserve">Научный руководитель: </w:t>
            </w:r>
            <w:proofErr w:type="spellStart"/>
            <w:r w:rsidRPr="00BC38E5">
              <w:rPr>
                <w:i/>
                <w:color w:val="2C2D2E"/>
              </w:rPr>
              <w:t>Туморина</w:t>
            </w:r>
            <w:proofErr w:type="spellEnd"/>
            <w:r w:rsidRPr="00BC38E5">
              <w:rPr>
                <w:i/>
                <w:color w:val="2C2D2E"/>
              </w:rPr>
              <w:t xml:space="preserve"> Светлана Захаровна, </w:t>
            </w:r>
            <w:r w:rsidRPr="00BC38E5">
              <w:rPr>
                <w:color w:val="2C2D2E"/>
              </w:rPr>
              <w:t xml:space="preserve">ФГБУ ВО </w:t>
            </w:r>
            <w:proofErr w:type="spellStart"/>
            <w:r w:rsidRPr="00BC38E5">
              <w:t>ОмГМУ</w:t>
            </w:r>
            <w:proofErr w:type="spellEnd"/>
            <w:r w:rsidRPr="00BC38E5">
              <w:rPr>
                <w:color w:val="2C2D2E"/>
              </w:rPr>
              <w:t xml:space="preserve"> Министерства здравоохранения Российской Федерации; доцент кафедры эпидемиологии, к </w:t>
            </w:r>
            <w:proofErr w:type="spellStart"/>
            <w:r w:rsidRPr="00BC38E5">
              <w:rPr>
                <w:color w:val="2C2D2E"/>
              </w:rPr>
              <w:t>м.н</w:t>
            </w:r>
            <w:proofErr w:type="spellEnd"/>
            <w:r w:rsidRPr="00BC38E5">
              <w:rPr>
                <w:color w:val="2C2D2E"/>
              </w:rPr>
              <w:t>., доцент, Омск</w:t>
            </w:r>
          </w:p>
        </w:tc>
      </w:tr>
      <w:tr w:rsidR="00BC38E5" w:rsidRPr="00BC38E5" w:rsidTr="00BC38E5">
        <w:trPr>
          <w:trHeight w:val="976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15:00 – 15:10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  <w:color w:val="0F1115"/>
              </w:rPr>
              <w:t xml:space="preserve">Микробиологическая и токсико-гигиеническая оценка предпосылок нормирования </w:t>
            </w:r>
            <w:proofErr w:type="spellStart"/>
            <w:r w:rsidRPr="00BC38E5">
              <w:rPr>
                <w:b/>
                <w:color w:val="0F1115"/>
              </w:rPr>
              <w:t>линезолида</w:t>
            </w:r>
            <w:proofErr w:type="spellEnd"/>
            <w:r w:rsidRPr="00BC38E5">
              <w:rPr>
                <w:b/>
                <w:color w:val="0F1115"/>
              </w:rPr>
              <w:t xml:space="preserve"> в различных видах вод с учетом </w:t>
            </w:r>
            <w:proofErr w:type="spellStart"/>
            <w:r w:rsidRPr="00BC38E5">
              <w:rPr>
                <w:b/>
                <w:color w:val="0F1115"/>
              </w:rPr>
              <w:t>биопленкообразования</w:t>
            </w:r>
            <w:proofErr w:type="spellEnd"/>
            <w:r w:rsidRPr="00BC38E5">
              <w:rPr>
                <w:b/>
                <w:color w:val="0F1115"/>
              </w:rPr>
              <w:t xml:space="preserve">, </w:t>
            </w:r>
            <w:proofErr w:type="spellStart"/>
            <w:r w:rsidRPr="00BC38E5">
              <w:rPr>
                <w:b/>
                <w:color w:val="0F1115"/>
              </w:rPr>
              <w:t>резистома</w:t>
            </w:r>
            <w:proofErr w:type="spellEnd"/>
            <w:r w:rsidRPr="00BC38E5">
              <w:rPr>
                <w:b/>
                <w:color w:val="0F1115"/>
              </w:rPr>
              <w:t xml:space="preserve"> и устойчивости грамположительной микрофлоры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i/>
                <w:u w:val="single"/>
              </w:rPr>
            </w:pPr>
            <w:proofErr w:type="spellStart"/>
            <w:r w:rsidRPr="00BC38E5">
              <w:rPr>
                <w:i/>
                <w:color w:val="0F1115"/>
                <w:u w:val="single"/>
              </w:rPr>
              <w:t>Кокина</w:t>
            </w:r>
            <w:proofErr w:type="spellEnd"/>
            <w:r w:rsidRPr="00BC38E5">
              <w:rPr>
                <w:i/>
                <w:color w:val="0F1115"/>
                <w:u w:val="single"/>
              </w:rPr>
              <w:t xml:space="preserve"> Елена Анатольевна, </w:t>
            </w:r>
            <w:r w:rsidRPr="00BC38E5">
              <w:rPr>
                <w:color w:val="0F1115"/>
              </w:rPr>
              <w:t>ФГАОУ ВО Государственный университет просвещения; студентка 2 курса Медицинского факультета, Лечебное дело, Москва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lastRenderedPageBreak/>
              <w:t xml:space="preserve">Научный руководитель: </w:t>
            </w:r>
            <w:proofErr w:type="spellStart"/>
            <w:r w:rsidRPr="00BC38E5">
              <w:rPr>
                <w:i/>
                <w:color w:val="0F1115"/>
              </w:rPr>
              <w:t>Калюжин</w:t>
            </w:r>
            <w:proofErr w:type="spellEnd"/>
            <w:r w:rsidRPr="00BC38E5">
              <w:rPr>
                <w:i/>
                <w:color w:val="0F1115"/>
              </w:rPr>
              <w:t xml:space="preserve"> Александр Сергеевич, </w:t>
            </w:r>
            <w:r w:rsidRPr="00BC38E5">
              <w:rPr>
                <w:color w:val="0F1115"/>
              </w:rPr>
              <w:t xml:space="preserve">ФГАОУ ВО Государственный университет просвещения, доцент </w:t>
            </w:r>
            <w:r w:rsidRPr="00BC38E5">
              <w:t xml:space="preserve">кафедры фундаментальных медицинских дисциплин; </w:t>
            </w:r>
            <w:r w:rsidRPr="00BC38E5">
              <w:rPr>
                <w:bCs/>
              </w:rPr>
              <w:t>ФБУН «Федеральный научный центр гигиены имени Ф.Ф. Эрисмана» Роспотребнадзора</w:t>
            </w:r>
            <w:r w:rsidRPr="00BC38E5">
              <w:t>, научный сотрудник отдела гигиены воды,</w:t>
            </w:r>
            <w:r w:rsidRPr="00BC38E5">
              <w:rPr>
                <w:color w:val="0F1115"/>
              </w:rPr>
              <w:t xml:space="preserve"> к.м.н., Москва</w:t>
            </w:r>
          </w:p>
        </w:tc>
      </w:tr>
      <w:tr w:rsidR="00BC38E5" w:rsidRPr="00BC38E5" w:rsidTr="00BC38E5">
        <w:trPr>
          <w:trHeight w:val="838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lastRenderedPageBreak/>
              <w:t>15:10 – 15:20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>Эффективность просвещения родителей по вопросам профилактики кариеса у детей раннего возраста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proofErr w:type="spellStart"/>
            <w:r w:rsidRPr="00BC38E5">
              <w:rPr>
                <w:i/>
                <w:u w:val="single"/>
              </w:rPr>
              <w:t>Костовинская</w:t>
            </w:r>
            <w:proofErr w:type="spellEnd"/>
            <w:r w:rsidRPr="00BC38E5">
              <w:rPr>
                <w:i/>
                <w:u w:val="single"/>
              </w:rPr>
              <w:t xml:space="preserve"> Ольга Анатольевна</w:t>
            </w:r>
            <w:r w:rsidRPr="00BC38E5">
              <w:t xml:space="preserve">, ФГБОУ ВО </w:t>
            </w:r>
            <w:proofErr w:type="spellStart"/>
            <w:r w:rsidRPr="00BC38E5">
              <w:t>ВолгГМУ</w:t>
            </w:r>
            <w:proofErr w:type="spellEnd"/>
            <w:r w:rsidRPr="00BC38E5">
              <w:t xml:space="preserve"> Минздрава России; студентка 5 курса стоматологического факультета, Волгоград </w:t>
            </w:r>
          </w:p>
          <w:p w:rsidR="00BC38E5" w:rsidRPr="00D40443" w:rsidRDefault="00BC38E5" w:rsidP="00BC38E5">
            <w:pPr>
              <w:jc w:val="both"/>
            </w:pPr>
            <w:r w:rsidRPr="00BC38E5">
              <w:t xml:space="preserve">Научные руководители: </w:t>
            </w:r>
            <w:r w:rsidRPr="00BC38E5">
              <w:rPr>
                <w:i/>
              </w:rPr>
              <w:t xml:space="preserve">Матвиенко Наталья Викторовна, </w:t>
            </w:r>
            <w:r w:rsidRPr="00D40443">
              <w:t xml:space="preserve">ФГБОУ ВО </w:t>
            </w:r>
            <w:proofErr w:type="spellStart"/>
            <w:r w:rsidRPr="00D40443">
              <w:t>ВолгГМУ</w:t>
            </w:r>
            <w:proofErr w:type="spellEnd"/>
            <w:r w:rsidRPr="00D40443">
              <w:t xml:space="preserve"> Минздрава России, к.м.н., доцент, Волгоград;</w:t>
            </w:r>
          </w:p>
          <w:p w:rsidR="00BC38E5" w:rsidRPr="00BC38E5" w:rsidRDefault="00BC38E5" w:rsidP="00BC38E5">
            <w:pPr>
              <w:jc w:val="both"/>
            </w:pPr>
            <w:proofErr w:type="spellStart"/>
            <w:r w:rsidRPr="00BC38E5">
              <w:rPr>
                <w:i/>
              </w:rPr>
              <w:t>Хмызова</w:t>
            </w:r>
            <w:proofErr w:type="spellEnd"/>
            <w:r w:rsidRPr="00BC38E5">
              <w:rPr>
                <w:i/>
              </w:rPr>
              <w:t xml:space="preserve"> Тамара Григорьевна, </w:t>
            </w:r>
            <w:r w:rsidRPr="00D40443">
              <w:t xml:space="preserve">ФГБОУ ВО </w:t>
            </w:r>
            <w:proofErr w:type="spellStart"/>
            <w:r w:rsidRPr="00D40443">
              <w:t>ВолгГМУ</w:t>
            </w:r>
            <w:proofErr w:type="spellEnd"/>
            <w:r w:rsidRPr="00D40443">
              <w:t xml:space="preserve"> Минздрава России, к.м.н., доцент, Волгоград</w:t>
            </w:r>
          </w:p>
        </w:tc>
      </w:tr>
      <w:tr w:rsidR="00BC38E5" w:rsidRPr="00BC38E5" w:rsidTr="00D40443">
        <w:trPr>
          <w:trHeight w:val="475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15:20 – 15:30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b/>
              </w:rPr>
            </w:pPr>
            <w:r w:rsidRPr="00BC38E5">
              <w:rPr>
                <w:b/>
              </w:rPr>
              <w:t>Гигиеническая оценка связи между потреблением пищевых волокон и первичной заболеваемостью психическими расстройствами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i/>
                <w:iCs/>
                <w:u w:val="single"/>
              </w:rPr>
              <w:t>Кривда Анастасия Матвеевна,</w:t>
            </w:r>
            <w:r w:rsidRPr="00BC38E5">
              <w:t xml:space="preserve"> ФГБОУ ВО СЗГМУ им. И.И. Мечникова Минздрава России; студентка 4 курса Института профилактической медицины, Санкт-Петербург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Cs/>
              </w:rPr>
              <w:t>Научный руководитель:</w:t>
            </w:r>
            <w:r w:rsidRPr="00BC38E5">
              <w:rPr>
                <w:b/>
                <w:bCs/>
              </w:rPr>
              <w:t xml:space="preserve"> </w:t>
            </w:r>
            <w:r w:rsidRPr="00BC38E5">
              <w:rPr>
                <w:i/>
              </w:rPr>
              <w:t xml:space="preserve">Мосийчук Лариса Васильевна, </w:t>
            </w:r>
            <w:r w:rsidRPr="00D40443">
              <w:t xml:space="preserve">ФГБОУ ВО СЗГМУ им. И.И. Мечникова Минздрава России; заведующая кафедрой гигиены питания, д.м.н., </w:t>
            </w:r>
            <w:r w:rsidRPr="00D40443">
              <w:rPr>
                <w:color w:val="454545"/>
              </w:rPr>
              <w:t>Ч-корр. РАЕН,</w:t>
            </w:r>
            <w:r w:rsidRPr="00D40443">
              <w:t xml:space="preserve"> Санкт-Петербург</w:t>
            </w:r>
          </w:p>
        </w:tc>
      </w:tr>
      <w:tr w:rsidR="00BC38E5" w:rsidRPr="00BC38E5" w:rsidTr="00D40443">
        <w:trPr>
          <w:trHeight w:val="521"/>
        </w:trPr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15:30 – 15:40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>Степень представленности факторов риска в образе жизни пациентов с различными хроническими заболеваниями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u w:val="single"/>
              </w:rPr>
              <w:t>Полозова Полина Игоревна,</w:t>
            </w:r>
            <w:r w:rsidRPr="00BC38E5">
              <w:t xml:space="preserve"> ФГБОУ ВО Тверской ГМУ Минздрава России; студентка 3 курса лечебного факультета, Тверь</w:t>
            </w:r>
          </w:p>
          <w:p w:rsidR="00BC38E5" w:rsidRPr="00BC38E5" w:rsidRDefault="00BC38E5" w:rsidP="00BC38E5">
            <w:pPr>
              <w:contextualSpacing/>
              <w:jc w:val="both"/>
            </w:pPr>
            <w:r w:rsidRPr="00BC38E5">
              <w:t>Научный руководитель:</w:t>
            </w:r>
            <w:r w:rsidRPr="00BC38E5">
              <w:rPr>
                <w:b/>
              </w:rPr>
              <w:t xml:space="preserve"> </w:t>
            </w:r>
            <w:r w:rsidRPr="00BC38E5">
              <w:rPr>
                <w:i/>
              </w:rPr>
              <w:t xml:space="preserve">Буланова Элина Витальевна, </w:t>
            </w:r>
            <w:r w:rsidRPr="00D40443">
              <w:t>ФГБОУ ВО Тверской ГМУ Минздрава России; старший преподаватель кафедры физической культуры, Тверь</w:t>
            </w:r>
          </w:p>
        </w:tc>
      </w:tr>
      <w:tr w:rsidR="00BC38E5" w:rsidRPr="00BC38E5" w:rsidTr="00BC38E5">
        <w:tc>
          <w:tcPr>
            <w:tcW w:w="1668" w:type="dxa"/>
            <w:vMerge w:val="restart"/>
          </w:tcPr>
          <w:p w:rsidR="00BC38E5" w:rsidRPr="00BC38E5" w:rsidRDefault="00BC38E5" w:rsidP="00BC38E5">
            <w:pPr>
              <w:rPr>
                <w:b/>
              </w:rPr>
            </w:pPr>
            <w:r w:rsidRPr="00BC38E5">
              <w:rPr>
                <w:b/>
              </w:rPr>
              <w:t>15:40 – 15:50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b/>
              </w:rPr>
            </w:pPr>
            <w:r w:rsidRPr="00BC38E5">
              <w:rPr>
                <w:b/>
              </w:rPr>
              <w:t>Оценка приверженности населения к соблюдению гигиены полости рта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rFonts w:eastAsiaTheme="minorHAnsi"/>
              </w:rPr>
            </w:pPr>
            <w:r w:rsidRPr="00BC38E5">
              <w:rPr>
                <w:rFonts w:eastAsiaTheme="minorHAnsi"/>
                <w:i/>
                <w:u w:val="single"/>
              </w:rPr>
              <w:t>Новикова Василиса Романовна</w:t>
            </w:r>
            <w:r w:rsidRPr="00BC38E5">
              <w:rPr>
                <w:rFonts w:eastAsiaTheme="minorHAnsi"/>
              </w:rPr>
              <w:t>, ФГБОУ ВО СЗГМУ им. И.И. Мечникова Минздрава России, студентка 4 курса Института профилактической медицины, Санкт-Петербург</w:t>
            </w:r>
          </w:p>
          <w:p w:rsidR="00BC38E5" w:rsidRPr="00BC38E5" w:rsidRDefault="00BC38E5" w:rsidP="00BC38E5">
            <w:pPr>
              <w:jc w:val="both"/>
              <w:rPr>
                <w:rFonts w:eastAsiaTheme="minorHAnsi"/>
              </w:rPr>
            </w:pPr>
            <w:r w:rsidRPr="00BC38E5">
              <w:rPr>
                <w:rFonts w:eastAsiaTheme="minorHAnsi"/>
              </w:rPr>
              <w:t xml:space="preserve">Научный руководитель: </w:t>
            </w:r>
            <w:r w:rsidRPr="00BC38E5">
              <w:rPr>
                <w:rFonts w:eastAsiaTheme="minorHAnsi"/>
                <w:i/>
              </w:rPr>
              <w:t xml:space="preserve">Павлова Анна Николаевна, </w:t>
            </w:r>
            <w:r w:rsidRPr="00D40443">
              <w:rPr>
                <w:rFonts w:eastAsiaTheme="minorHAnsi"/>
              </w:rPr>
              <w:t>ФГБОУ ВО СЗГМУ им. И.И. Мечникова Минздрава России, доцент кафедры профилактической медицины и охраны здоровья, к.м.н., Санкт-Петербург</w:t>
            </w:r>
          </w:p>
        </w:tc>
      </w:tr>
      <w:tr w:rsidR="00BC38E5" w:rsidRPr="00BC38E5" w:rsidTr="00BC38E5">
        <w:trPr>
          <w:trHeight w:val="569"/>
        </w:trPr>
        <w:tc>
          <w:tcPr>
            <w:tcW w:w="1668" w:type="dxa"/>
            <w:vMerge w:val="restart"/>
          </w:tcPr>
          <w:p w:rsidR="00BC38E5" w:rsidRPr="00BC38E5" w:rsidRDefault="00BC38E5" w:rsidP="006D3648">
            <w:pPr>
              <w:rPr>
                <w:b/>
              </w:rPr>
            </w:pPr>
            <w:r w:rsidRPr="00BC38E5">
              <w:rPr>
                <w:b/>
              </w:rPr>
              <w:t>15:50 – 16:00</w:t>
            </w: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b/>
              </w:rPr>
              <w:t>Влияние различных программ по питанию на функциональные и когнитивные показатели юношей и девушек</w:t>
            </w:r>
          </w:p>
        </w:tc>
      </w:tr>
      <w:tr w:rsidR="00BC38E5" w:rsidRPr="00BC38E5" w:rsidTr="00BC38E5">
        <w:tc>
          <w:tcPr>
            <w:tcW w:w="1668" w:type="dxa"/>
            <w:vMerge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u w:val="single"/>
              </w:rPr>
              <w:t>Шувалова Кира Дмитриевна</w:t>
            </w:r>
            <w:r w:rsidRPr="00BC38E5">
              <w:t>, ФГБОУ ВО Тверской ГМУ Минздрава России, студентка 3 курса стоматологического факультета, Тверь;</w:t>
            </w:r>
          </w:p>
          <w:p w:rsidR="00BC38E5" w:rsidRPr="00BC38E5" w:rsidRDefault="00BC38E5" w:rsidP="00BC38E5">
            <w:pPr>
              <w:jc w:val="both"/>
            </w:pPr>
            <w:r w:rsidRPr="00BC38E5">
              <w:rPr>
                <w:i/>
                <w:u w:val="single"/>
              </w:rPr>
              <w:t>Грачёв Назар Андреевич</w:t>
            </w:r>
            <w:r w:rsidRPr="00BC38E5">
              <w:t>, ФГБОУ ВО Тверской ГМУ Минздрава России, студент 3 курса стоматологического факультета, Тверь</w:t>
            </w:r>
          </w:p>
          <w:p w:rsidR="00BC38E5" w:rsidRPr="00BC38E5" w:rsidRDefault="00BC38E5" w:rsidP="00BC38E5">
            <w:pPr>
              <w:contextualSpacing/>
              <w:jc w:val="both"/>
              <w:rPr>
                <w:i/>
              </w:rPr>
            </w:pPr>
            <w:r w:rsidRPr="00D40443">
              <w:t>Научный руководитель</w:t>
            </w:r>
            <w:r w:rsidRPr="00BC38E5">
              <w:t xml:space="preserve">: </w:t>
            </w:r>
            <w:r w:rsidRPr="00BC38E5">
              <w:rPr>
                <w:i/>
              </w:rPr>
              <w:t xml:space="preserve">Буланова Элина Витальевна, </w:t>
            </w:r>
            <w:r w:rsidRPr="00D40443">
              <w:t>ФГБОУ ВО Тверской ГМУ Минздрава России; старший преподаватель кафедры физической культуры, Тверь</w:t>
            </w:r>
          </w:p>
        </w:tc>
      </w:tr>
      <w:tr w:rsidR="00BC38E5" w:rsidRPr="00BC38E5" w:rsidTr="00BC38E5">
        <w:tc>
          <w:tcPr>
            <w:tcW w:w="1668" w:type="dxa"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jc w:val="both"/>
              <w:rPr>
                <w:i/>
                <w:u w:val="single"/>
              </w:rPr>
            </w:pPr>
          </w:p>
        </w:tc>
      </w:tr>
      <w:tr w:rsidR="00BC38E5" w:rsidRPr="00BC38E5" w:rsidTr="00BC38E5">
        <w:tc>
          <w:tcPr>
            <w:tcW w:w="1668" w:type="dxa"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b/>
                <w:i/>
                <w:iCs/>
                <w:u w:val="single"/>
              </w:rPr>
            </w:pPr>
            <w:proofErr w:type="spellStart"/>
            <w:r w:rsidRPr="00BC38E5">
              <w:rPr>
                <w:b/>
                <w:i/>
                <w:iCs/>
                <w:u w:val="single"/>
              </w:rPr>
              <w:t>Постерные</w:t>
            </w:r>
            <w:proofErr w:type="spellEnd"/>
            <w:r w:rsidRPr="00BC38E5">
              <w:rPr>
                <w:b/>
                <w:i/>
                <w:iCs/>
                <w:u w:val="single"/>
              </w:rPr>
              <w:t xml:space="preserve"> доклады:</w:t>
            </w:r>
          </w:p>
        </w:tc>
      </w:tr>
      <w:tr w:rsidR="00BC38E5" w:rsidRPr="00BC38E5" w:rsidTr="00BC38E5">
        <w:tc>
          <w:tcPr>
            <w:tcW w:w="1668" w:type="dxa"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  <w:rPr>
                <w:i/>
                <w:iCs/>
                <w:u w:val="single"/>
              </w:rPr>
            </w:pPr>
            <w:r w:rsidRPr="00BC38E5">
              <w:rPr>
                <w:b/>
              </w:rPr>
              <w:t>Комплексная гигиеническая оценка условий труда и функциональное состояние персонала родовспомогательного учреждения</w:t>
            </w:r>
          </w:p>
        </w:tc>
      </w:tr>
      <w:tr w:rsidR="00BC38E5" w:rsidRPr="00BC38E5" w:rsidTr="00BC38E5">
        <w:tc>
          <w:tcPr>
            <w:tcW w:w="1668" w:type="dxa"/>
          </w:tcPr>
          <w:p w:rsidR="00BC38E5" w:rsidRPr="00BC38E5" w:rsidRDefault="00BC38E5" w:rsidP="00BC38E5">
            <w:pPr>
              <w:rPr>
                <w:b/>
              </w:rPr>
            </w:pPr>
          </w:p>
        </w:tc>
        <w:tc>
          <w:tcPr>
            <w:tcW w:w="7938" w:type="dxa"/>
          </w:tcPr>
          <w:p w:rsidR="00BC38E5" w:rsidRPr="00BC38E5" w:rsidRDefault="00BC38E5" w:rsidP="00BC38E5">
            <w:pPr>
              <w:contextualSpacing/>
              <w:jc w:val="both"/>
            </w:pPr>
            <w:r w:rsidRPr="00BC38E5">
              <w:rPr>
                <w:i/>
                <w:u w:val="single"/>
              </w:rPr>
              <w:t>Усенко Валерия Вячеславовна</w:t>
            </w:r>
            <w:r w:rsidRPr="00BC38E5">
              <w:t xml:space="preserve">, ФГБОУ ВО </w:t>
            </w:r>
            <w:proofErr w:type="spellStart"/>
            <w:r w:rsidRPr="00BC38E5">
              <w:t>СПбГПМУ</w:t>
            </w:r>
            <w:proofErr w:type="spellEnd"/>
            <w:r w:rsidRPr="00BC38E5">
              <w:t xml:space="preserve"> Минздрава России, аспирант кафедры общей гигиены, ассистент кафедры общей гигиены, Санкт-Петербург</w:t>
            </w:r>
          </w:p>
          <w:p w:rsidR="00BC38E5" w:rsidRPr="00BC38E5" w:rsidRDefault="00BC38E5" w:rsidP="00BC38E5">
            <w:pPr>
              <w:contextualSpacing/>
              <w:jc w:val="both"/>
              <w:rPr>
                <w:i/>
              </w:rPr>
            </w:pPr>
            <w:r w:rsidRPr="00BC38E5">
              <w:rPr>
                <w:bCs/>
              </w:rPr>
              <w:t>Научный руководитель:</w:t>
            </w:r>
            <w:r w:rsidRPr="00BC38E5">
              <w:t xml:space="preserve"> </w:t>
            </w:r>
            <w:r w:rsidRPr="00BC38E5">
              <w:rPr>
                <w:i/>
              </w:rPr>
              <w:t xml:space="preserve">Пузырев Виктор Геннадьевич, </w:t>
            </w:r>
            <w:r w:rsidRPr="00D40443">
              <w:t xml:space="preserve">ФГБОУ ВО </w:t>
            </w:r>
            <w:proofErr w:type="spellStart"/>
            <w:r w:rsidRPr="00D40443">
              <w:t>СПбГПМУ</w:t>
            </w:r>
            <w:proofErr w:type="spellEnd"/>
            <w:r w:rsidRPr="00D40443">
              <w:t xml:space="preserve"> Минздрава России, заведующий кафедрой общей гигиены, к.м.н., доцент, Санкт-Петербург</w:t>
            </w:r>
          </w:p>
        </w:tc>
      </w:tr>
    </w:tbl>
    <w:p w:rsidR="00600132" w:rsidRDefault="00600132" w:rsidP="00195EB0">
      <w:pPr>
        <w:rPr>
          <w:b/>
        </w:rPr>
      </w:pPr>
    </w:p>
    <w:p w:rsidR="00195EB0" w:rsidRPr="00195EB0" w:rsidRDefault="006C63DE" w:rsidP="00195EB0">
      <w:r w:rsidRPr="0081603A">
        <w:rPr>
          <w:b/>
          <w:iCs/>
        </w:rPr>
        <w:t>Подведение итогов работы секционного заседания</w:t>
      </w:r>
    </w:p>
    <w:p w:rsidR="00195EB0" w:rsidRDefault="00195EB0" w:rsidP="000D64A1">
      <w:pPr>
        <w:ind w:firstLine="851"/>
        <w:jc w:val="center"/>
        <w:rPr>
          <w:b/>
        </w:rPr>
      </w:pPr>
    </w:p>
    <w:p w:rsidR="00195EB0" w:rsidRDefault="00195EB0" w:rsidP="000D64A1">
      <w:pPr>
        <w:ind w:firstLine="851"/>
        <w:jc w:val="center"/>
        <w:rPr>
          <w:b/>
        </w:rPr>
      </w:pPr>
    </w:p>
    <w:p w:rsidR="000D64A1" w:rsidRPr="00612A31" w:rsidRDefault="000D64A1" w:rsidP="000D64A1">
      <w:pPr>
        <w:spacing w:line="276" w:lineRule="auto"/>
        <w:jc w:val="center"/>
        <w:rPr>
          <w:b/>
          <w:color w:val="000000"/>
        </w:rPr>
      </w:pPr>
    </w:p>
    <w:p w:rsidR="000D64A1" w:rsidRPr="00612A31" w:rsidRDefault="000D64A1" w:rsidP="000D64A1">
      <w:pPr>
        <w:spacing w:line="276" w:lineRule="auto"/>
        <w:jc w:val="center"/>
        <w:rPr>
          <w:b/>
          <w:color w:val="000000"/>
        </w:rPr>
      </w:pPr>
      <w:r w:rsidRPr="00612A31">
        <w:rPr>
          <w:b/>
          <w:color w:val="000000"/>
        </w:rPr>
        <w:t>ПОДВЕДЕНИЕ ИТОГОВ КОНФЕРЕНЦИИ</w:t>
      </w:r>
    </w:p>
    <w:p w:rsidR="000D64A1" w:rsidRPr="00612A31" w:rsidRDefault="000D64A1" w:rsidP="000D64A1">
      <w:pPr>
        <w:spacing w:line="276" w:lineRule="auto"/>
        <w:jc w:val="center"/>
        <w:rPr>
          <w:bCs/>
          <w:color w:val="000000"/>
        </w:rPr>
      </w:pPr>
      <w:r w:rsidRPr="00612A31">
        <w:rPr>
          <w:bCs/>
          <w:color w:val="000000"/>
        </w:rPr>
        <w:t>ФГБОУ ВО СЗГМУ им. И.И. Мечникова Минздрава России,</w:t>
      </w:r>
    </w:p>
    <w:p w:rsidR="000D64A1" w:rsidRPr="00612A31" w:rsidRDefault="000D64A1" w:rsidP="000D64A1">
      <w:pPr>
        <w:spacing w:line="276" w:lineRule="auto"/>
        <w:jc w:val="center"/>
        <w:rPr>
          <w:color w:val="000000"/>
        </w:rPr>
      </w:pPr>
      <w:r w:rsidRPr="00612A31">
        <w:rPr>
          <w:color w:val="000000"/>
        </w:rPr>
        <w:t xml:space="preserve"> Пискаревский пр., 47, пав. 35, конференц-зал</w:t>
      </w:r>
    </w:p>
    <w:p w:rsidR="000D64A1" w:rsidRDefault="000D64A1" w:rsidP="000D64A1">
      <w:pPr>
        <w:spacing w:line="276" w:lineRule="auto"/>
        <w:jc w:val="center"/>
        <w:rPr>
          <w:b/>
        </w:rPr>
      </w:pPr>
      <w:r w:rsidRPr="00612A31">
        <w:rPr>
          <w:color w:val="000000"/>
        </w:rPr>
        <w:t>16:</w:t>
      </w:r>
      <w:r w:rsidR="00BB2529">
        <w:rPr>
          <w:color w:val="000000"/>
        </w:rPr>
        <w:t>00</w:t>
      </w:r>
      <w:r w:rsidRPr="00612A31">
        <w:rPr>
          <w:color w:val="000000"/>
        </w:rPr>
        <w:t>-1</w:t>
      </w:r>
      <w:r w:rsidR="006D3648">
        <w:rPr>
          <w:color w:val="000000"/>
        </w:rPr>
        <w:t>6</w:t>
      </w:r>
      <w:r w:rsidRPr="00612A31">
        <w:rPr>
          <w:color w:val="000000"/>
        </w:rPr>
        <w:t>:</w:t>
      </w:r>
      <w:r w:rsidR="00BB2529">
        <w:rPr>
          <w:color w:val="000000"/>
        </w:rPr>
        <w:t>15</w:t>
      </w:r>
    </w:p>
    <w:sectPr w:rsidR="000D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A26" w:rsidRDefault="00045A26">
      <w:r>
        <w:separator/>
      </w:r>
    </w:p>
  </w:endnote>
  <w:endnote w:type="continuationSeparator" w:id="0">
    <w:p w:rsidR="00045A26" w:rsidRDefault="00045A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roxima Nova Rg">
    <w:altName w:val="Proxima Nova Rg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A26" w:rsidRDefault="00045A2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AC2BC1" w:rsidRPr="00AC2BC1">
      <w:rPr>
        <w:noProof/>
        <w:lang w:val="ru-RU"/>
      </w:rPr>
      <w:t>7</w:t>
    </w:r>
    <w:r>
      <w:fldChar w:fldCharType="end"/>
    </w:r>
  </w:p>
  <w:p w:rsidR="00045A26" w:rsidRDefault="00045A2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A26" w:rsidRDefault="00045A26">
      <w:r>
        <w:separator/>
      </w:r>
    </w:p>
  </w:footnote>
  <w:footnote w:type="continuationSeparator" w:id="0">
    <w:p w:rsidR="00045A26" w:rsidRDefault="00045A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D3A68"/>
    <w:multiLevelType w:val="hybridMultilevel"/>
    <w:tmpl w:val="F3C8DA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B0316D"/>
    <w:multiLevelType w:val="hybridMultilevel"/>
    <w:tmpl w:val="0B449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B611F"/>
    <w:multiLevelType w:val="hybridMultilevel"/>
    <w:tmpl w:val="4434D8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0843D23"/>
    <w:multiLevelType w:val="hybridMultilevel"/>
    <w:tmpl w:val="42C035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91149DD"/>
    <w:multiLevelType w:val="hybridMultilevel"/>
    <w:tmpl w:val="AEFC8D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C7741E"/>
    <w:multiLevelType w:val="hybridMultilevel"/>
    <w:tmpl w:val="033C4D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71A52CE"/>
    <w:multiLevelType w:val="hybridMultilevel"/>
    <w:tmpl w:val="EA44DE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BB4997"/>
    <w:multiLevelType w:val="hybridMultilevel"/>
    <w:tmpl w:val="3BFA7086"/>
    <w:lvl w:ilvl="0" w:tplc="5846F4E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AD2514"/>
    <w:multiLevelType w:val="hybridMultilevel"/>
    <w:tmpl w:val="B61CF3CC"/>
    <w:lvl w:ilvl="0" w:tplc="82488A7E">
      <w:start w:val="1"/>
      <w:numFmt w:val="bullet"/>
      <w:pStyle w:val="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F34373"/>
    <w:multiLevelType w:val="hybridMultilevel"/>
    <w:tmpl w:val="B58C56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4583DFF"/>
    <w:multiLevelType w:val="multilevel"/>
    <w:tmpl w:val="5F8ACD6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D840AA3"/>
    <w:multiLevelType w:val="hybridMultilevel"/>
    <w:tmpl w:val="80B656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5"/>
  </w:num>
  <w:num w:numId="6">
    <w:abstractNumId w:val="11"/>
  </w:num>
  <w:num w:numId="7">
    <w:abstractNumId w:val="7"/>
  </w:num>
  <w:num w:numId="8">
    <w:abstractNumId w:val="1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A1"/>
    <w:rsid w:val="000041AB"/>
    <w:rsid w:val="000241F6"/>
    <w:rsid w:val="00045A26"/>
    <w:rsid w:val="000528B9"/>
    <w:rsid w:val="0005488F"/>
    <w:rsid w:val="000566C6"/>
    <w:rsid w:val="00061A51"/>
    <w:rsid w:val="00074F50"/>
    <w:rsid w:val="000B0232"/>
    <w:rsid w:val="000D64A1"/>
    <w:rsid w:val="00115ACE"/>
    <w:rsid w:val="0011738C"/>
    <w:rsid w:val="00124C86"/>
    <w:rsid w:val="0014278A"/>
    <w:rsid w:val="0014447A"/>
    <w:rsid w:val="001622BA"/>
    <w:rsid w:val="00190173"/>
    <w:rsid w:val="00195EB0"/>
    <w:rsid w:val="001B19DC"/>
    <w:rsid w:val="001D323B"/>
    <w:rsid w:val="001E7626"/>
    <w:rsid w:val="002063AB"/>
    <w:rsid w:val="00244EE1"/>
    <w:rsid w:val="00246CA3"/>
    <w:rsid w:val="00262A4C"/>
    <w:rsid w:val="002968D3"/>
    <w:rsid w:val="002A2ABC"/>
    <w:rsid w:val="002A46C1"/>
    <w:rsid w:val="002B0E60"/>
    <w:rsid w:val="002B1FBF"/>
    <w:rsid w:val="00300048"/>
    <w:rsid w:val="00312CA8"/>
    <w:rsid w:val="00322AF8"/>
    <w:rsid w:val="003540E4"/>
    <w:rsid w:val="00377CC2"/>
    <w:rsid w:val="003950ED"/>
    <w:rsid w:val="003A596D"/>
    <w:rsid w:val="003B3FAB"/>
    <w:rsid w:val="003C4901"/>
    <w:rsid w:val="003D6BC6"/>
    <w:rsid w:val="003F6BBE"/>
    <w:rsid w:val="00404334"/>
    <w:rsid w:val="00414EFA"/>
    <w:rsid w:val="0042677A"/>
    <w:rsid w:val="004551F3"/>
    <w:rsid w:val="00457EF7"/>
    <w:rsid w:val="004740B1"/>
    <w:rsid w:val="004744B1"/>
    <w:rsid w:val="004B02BD"/>
    <w:rsid w:val="004B1102"/>
    <w:rsid w:val="004D42A0"/>
    <w:rsid w:val="004F4B59"/>
    <w:rsid w:val="00511248"/>
    <w:rsid w:val="00513555"/>
    <w:rsid w:val="005253B8"/>
    <w:rsid w:val="0055465A"/>
    <w:rsid w:val="00570478"/>
    <w:rsid w:val="005831F8"/>
    <w:rsid w:val="005962AA"/>
    <w:rsid w:val="005A6567"/>
    <w:rsid w:val="005A7687"/>
    <w:rsid w:val="005B0B94"/>
    <w:rsid w:val="005C4CDD"/>
    <w:rsid w:val="005C5162"/>
    <w:rsid w:val="005D0854"/>
    <w:rsid w:val="00600132"/>
    <w:rsid w:val="00630D88"/>
    <w:rsid w:val="00646A03"/>
    <w:rsid w:val="006A5DA2"/>
    <w:rsid w:val="006C63DE"/>
    <w:rsid w:val="006D3648"/>
    <w:rsid w:val="006E3A58"/>
    <w:rsid w:val="00715D74"/>
    <w:rsid w:val="00724320"/>
    <w:rsid w:val="0076240C"/>
    <w:rsid w:val="00762737"/>
    <w:rsid w:val="00762903"/>
    <w:rsid w:val="00763AE0"/>
    <w:rsid w:val="007677AB"/>
    <w:rsid w:val="00770716"/>
    <w:rsid w:val="007767C2"/>
    <w:rsid w:val="007B2FD2"/>
    <w:rsid w:val="007B3187"/>
    <w:rsid w:val="0083092F"/>
    <w:rsid w:val="00834FBB"/>
    <w:rsid w:val="00835FD5"/>
    <w:rsid w:val="008C7848"/>
    <w:rsid w:val="008E0FC5"/>
    <w:rsid w:val="008E45A3"/>
    <w:rsid w:val="008E763F"/>
    <w:rsid w:val="00914C61"/>
    <w:rsid w:val="00935CB6"/>
    <w:rsid w:val="009428A5"/>
    <w:rsid w:val="00944F38"/>
    <w:rsid w:val="00947934"/>
    <w:rsid w:val="0099174C"/>
    <w:rsid w:val="00991CEF"/>
    <w:rsid w:val="009A3867"/>
    <w:rsid w:val="009B51F9"/>
    <w:rsid w:val="009C0B8D"/>
    <w:rsid w:val="009D2BF0"/>
    <w:rsid w:val="009E13EC"/>
    <w:rsid w:val="00A2132A"/>
    <w:rsid w:val="00A31F98"/>
    <w:rsid w:val="00A45978"/>
    <w:rsid w:val="00A662EE"/>
    <w:rsid w:val="00A67FF9"/>
    <w:rsid w:val="00A92CAF"/>
    <w:rsid w:val="00AB7B4F"/>
    <w:rsid w:val="00AC0464"/>
    <w:rsid w:val="00AC2BC1"/>
    <w:rsid w:val="00AC2C1B"/>
    <w:rsid w:val="00AE05DA"/>
    <w:rsid w:val="00AE0A11"/>
    <w:rsid w:val="00B01C90"/>
    <w:rsid w:val="00B156AE"/>
    <w:rsid w:val="00B47329"/>
    <w:rsid w:val="00B9584C"/>
    <w:rsid w:val="00BA51F4"/>
    <w:rsid w:val="00BA7FCC"/>
    <w:rsid w:val="00BB2529"/>
    <w:rsid w:val="00BC38E5"/>
    <w:rsid w:val="00BC5F5A"/>
    <w:rsid w:val="00C92467"/>
    <w:rsid w:val="00CE5E9F"/>
    <w:rsid w:val="00CF6535"/>
    <w:rsid w:val="00D26007"/>
    <w:rsid w:val="00D40443"/>
    <w:rsid w:val="00D5156A"/>
    <w:rsid w:val="00D94EBB"/>
    <w:rsid w:val="00DA02D5"/>
    <w:rsid w:val="00DA3421"/>
    <w:rsid w:val="00DD7A42"/>
    <w:rsid w:val="00DF107C"/>
    <w:rsid w:val="00DF1AC6"/>
    <w:rsid w:val="00E0021C"/>
    <w:rsid w:val="00E03491"/>
    <w:rsid w:val="00E147AB"/>
    <w:rsid w:val="00E22806"/>
    <w:rsid w:val="00E26284"/>
    <w:rsid w:val="00E41F5D"/>
    <w:rsid w:val="00E5276E"/>
    <w:rsid w:val="00E65ADE"/>
    <w:rsid w:val="00E671F4"/>
    <w:rsid w:val="00E97F8D"/>
    <w:rsid w:val="00EC3EB8"/>
    <w:rsid w:val="00EC4A81"/>
    <w:rsid w:val="00EE41BE"/>
    <w:rsid w:val="00F21672"/>
    <w:rsid w:val="00F30B84"/>
    <w:rsid w:val="00F47009"/>
    <w:rsid w:val="00F75A62"/>
    <w:rsid w:val="00F80B90"/>
    <w:rsid w:val="00FE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B96795-39A8-499E-8625-DB24A966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958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0D64A1"/>
    <w:pPr>
      <w:keepNext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0"/>
    <w:next w:val="a0"/>
    <w:link w:val="20"/>
    <w:uiPriority w:val="9"/>
    <w:qFormat/>
    <w:rsid w:val="000D64A1"/>
    <w:pPr>
      <w:keepNext/>
      <w:jc w:val="center"/>
      <w:outlineLvl w:val="1"/>
    </w:pPr>
    <w:rPr>
      <w:b/>
      <w:i/>
      <w:sz w:val="20"/>
      <w:szCs w:val="20"/>
      <w:lang w:val="x-none" w:eastAsia="x-none"/>
    </w:rPr>
  </w:style>
  <w:style w:type="paragraph" w:styleId="3">
    <w:name w:val="heading 3"/>
    <w:basedOn w:val="a0"/>
    <w:next w:val="a0"/>
    <w:link w:val="30"/>
    <w:uiPriority w:val="9"/>
    <w:qFormat/>
    <w:rsid w:val="000D64A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4">
    <w:name w:val="heading 4"/>
    <w:aliases w:val="EIA H4,- 1.1.1.1,RSKH4,- 11,11,- 13,13,- 14,14,OG Heading 4"/>
    <w:basedOn w:val="a0"/>
    <w:next w:val="a0"/>
    <w:link w:val="40"/>
    <w:qFormat/>
    <w:rsid w:val="000D64A1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aliases w:val="EIA H5,обычный,Underline,Bold,Bold Underline,Heading 5 NOT IN USE,OG Appendix"/>
    <w:basedOn w:val="a0"/>
    <w:next w:val="a0"/>
    <w:link w:val="50"/>
    <w:qFormat/>
    <w:rsid w:val="000D64A1"/>
    <w:pPr>
      <w:tabs>
        <w:tab w:val="num" w:pos="1008"/>
      </w:tabs>
      <w:spacing w:before="240" w:after="60"/>
      <w:ind w:left="1008" w:hanging="1008"/>
      <w:outlineLvl w:val="4"/>
    </w:pPr>
    <w:rPr>
      <w:sz w:val="22"/>
      <w:szCs w:val="20"/>
      <w:lang w:val="x-none" w:eastAsia="en-US"/>
    </w:rPr>
  </w:style>
  <w:style w:type="paragraph" w:styleId="6">
    <w:name w:val="heading 6"/>
    <w:aliases w:val="Italic,Bold heading,OG Distribution"/>
    <w:basedOn w:val="a0"/>
    <w:next w:val="a0"/>
    <w:link w:val="60"/>
    <w:qFormat/>
    <w:rsid w:val="000D64A1"/>
    <w:pPr>
      <w:tabs>
        <w:tab w:val="num" w:pos="1152"/>
      </w:tabs>
      <w:spacing w:before="240" w:after="60"/>
      <w:ind w:left="1152" w:hanging="1152"/>
      <w:outlineLvl w:val="5"/>
    </w:pPr>
    <w:rPr>
      <w:i/>
      <w:sz w:val="22"/>
      <w:szCs w:val="20"/>
      <w:lang w:val="x-none" w:eastAsia="en-US"/>
    </w:rPr>
  </w:style>
  <w:style w:type="paragraph" w:styleId="7">
    <w:name w:val="heading 7"/>
    <w:aliases w:val="Not in Use,Itallics,Italics"/>
    <w:basedOn w:val="a0"/>
    <w:next w:val="a0"/>
    <w:link w:val="70"/>
    <w:qFormat/>
    <w:rsid w:val="000D64A1"/>
    <w:pPr>
      <w:tabs>
        <w:tab w:val="num" w:pos="1296"/>
      </w:tabs>
      <w:spacing w:before="240" w:after="60"/>
      <w:ind w:left="1296" w:hanging="1296"/>
      <w:outlineLvl w:val="6"/>
    </w:pPr>
    <w:rPr>
      <w:rFonts w:ascii="Arial" w:hAnsi="Arial"/>
      <w:sz w:val="20"/>
      <w:szCs w:val="20"/>
      <w:lang w:val="x-none" w:eastAsia="en-US"/>
    </w:rPr>
  </w:style>
  <w:style w:type="paragraph" w:styleId="8">
    <w:name w:val="heading 8"/>
    <w:aliases w:val="not In use,GFDSN H"/>
    <w:basedOn w:val="a0"/>
    <w:next w:val="a0"/>
    <w:link w:val="80"/>
    <w:qFormat/>
    <w:rsid w:val="000D64A1"/>
    <w:pPr>
      <w:tabs>
        <w:tab w:val="num" w:pos="1440"/>
      </w:tabs>
      <w:spacing w:before="240" w:after="60"/>
      <w:ind w:left="1440" w:hanging="1440"/>
      <w:outlineLvl w:val="7"/>
    </w:pPr>
    <w:rPr>
      <w:rFonts w:ascii="Arial" w:hAnsi="Arial"/>
      <w:i/>
      <w:sz w:val="20"/>
      <w:szCs w:val="20"/>
      <w:lang w:val="x-none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D64A1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"/>
    <w:rsid w:val="000D64A1"/>
    <w:rPr>
      <w:rFonts w:ascii="Times New Roman" w:eastAsia="Times New Roman" w:hAnsi="Times New Roman" w:cs="Times New Roman"/>
      <w:b/>
      <w:i/>
      <w:sz w:val="20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uiPriority w:val="9"/>
    <w:rsid w:val="000D64A1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aliases w:val="EIA H4 Знак,- 1.1.1.1 Знак,RSKH4 Знак,- 11 Знак,11 Знак,- 13 Знак,13 Знак,- 14 Знак,14 Знак,OG Heading 4 Знак"/>
    <w:basedOn w:val="a1"/>
    <w:link w:val="4"/>
    <w:rsid w:val="000D64A1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aliases w:val="EIA H5 Знак,обычный Знак,Underline Знак,Bold Знак,Bold Underline Знак,Heading 5 NOT IN USE Знак,OG Appendix Знак"/>
    <w:basedOn w:val="a1"/>
    <w:link w:val="5"/>
    <w:rsid w:val="000D64A1"/>
    <w:rPr>
      <w:rFonts w:ascii="Times New Roman" w:eastAsia="Times New Roman" w:hAnsi="Times New Roman" w:cs="Times New Roman"/>
      <w:szCs w:val="20"/>
      <w:lang w:val="x-none"/>
    </w:rPr>
  </w:style>
  <w:style w:type="character" w:customStyle="1" w:styleId="60">
    <w:name w:val="Заголовок 6 Знак"/>
    <w:aliases w:val="Italic Знак,Bold heading Знак,OG Distribution Знак"/>
    <w:basedOn w:val="a1"/>
    <w:link w:val="6"/>
    <w:rsid w:val="000D64A1"/>
    <w:rPr>
      <w:rFonts w:ascii="Times New Roman" w:eastAsia="Times New Roman" w:hAnsi="Times New Roman" w:cs="Times New Roman"/>
      <w:i/>
      <w:szCs w:val="20"/>
      <w:lang w:val="x-none"/>
    </w:rPr>
  </w:style>
  <w:style w:type="character" w:customStyle="1" w:styleId="70">
    <w:name w:val="Заголовок 7 Знак"/>
    <w:aliases w:val="Not in Use Знак,Itallics Знак,Italics Знак"/>
    <w:basedOn w:val="a1"/>
    <w:link w:val="7"/>
    <w:rsid w:val="000D64A1"/>
    <w:rPr>
      <w:rFonts w:ascii="Arial" w:eastAsia="Times New Roman" w:hAnsi="Arial" w:cs="Times New Roman"/>
      <w:sz w:val="20"/>
      <w:szCs w:val="20"/>
      <w:lang w:val="x-none"/>
    </w:rPr>
  </w:style>
  <w:style w:type="character" w:customStyle="1" w:styleId="80">
    <w:name w:val="Заголовок 8 Знак"/>
    <w:aliases w:val="not In use Знак,GFDSN H Знак"/>
    <w:basedOn w:val="a1"/>
    <w:link w:val="8"/>
    <w:rsid w:val="000D64A1"/>
    <w:rPr>
      <w:rFonts w:ascii="Arial" w:eastAsia="Times New Roman" w:hAnsi="Arial" w:cs="Times New Roman"/>
      <w:i/>
      <w:sz w:val="20"/>
      <w:szCs w:val="20"/>
      <w:lang w:val="x-none"/>
    </w:rPr>
  </w:style>
  <w:style w:type="paragraph" w:styleId="a4">
    <w:name w:val="footer"/>
    <w:basedOn w:val="a0"/>
    <w:link w:val="a5"/>
    <w:uiPriority w:val="99"/>
    <w:rsid w:val="000D64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Нижний колонтитул Знак"/>
    <w:basedOn w:val="a1"/>
    <w:link w:val="a4"/>
    <w:uiPriority w:val="99"/>
    <w:rsid w:val="000D64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6">
    <w:name w:val="page number"/>
    <w:basedOn w:val="a1"/>
    <w:rsid w:val="000D64A1"/>
  </w:style>
  <w:style w:type="paragraph" w:customStyle="1" w:styleId="ConsPlusNonformat">
    <w:name w:val="ConsPlusNonformat"/>
    <w:rsid w:val="000D64A1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Style3">
    <w:name w:val="Style3"/>
    <w:basedOn w:val="a0"/>
    <w:rsid w:val="000D64A1"/>
    <w:pPr>
      <w:widowControl w:val="0"/>
      <w:autoSpaceDE w:val="0"/>
      <w:autoSpaceDN w:val="0"/>
      <w:adjustRightInd w:val="0"/>
      <w:spacing w:line="480" w:lineRule="exact"/>
    </w:pPr>
  </w:style>
  <w:style w:type="character" w:customStyle="1" w:styleId="FontStyle11">
    <w:name w:val="Font Style11"/>
    <w:rsid w:val="000D64A1"/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1"/>
    <w:rsid w:val="000D64A1"/>
  </w:style>
  <w:style w:type="character" w:styleId="a7">
    <w:name w:val="Strong"/>
    <w:uiPriority w:val="22"/>
    <w:qFormat/>
    <w:rsid w:val="000D64A1"/>
    <w:rPr>
      <w:b/>
      <w:bCs/>
    </w:rPr>
  </w:style>
  <w:style w:type="paragraph" w:styleId="a8">
    <w:name w:val="header"/>
    <w:basedOn w:val="a0"/>
    <w:link w:val="a9"/>
    <w:uiPriority w:val="99"/>
    <w:rsid w:val="000D64A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basedOn w:val="a1"/>
    <w:link w:val="a8"/>
    <w:uiPriority w:val="99"/>
    <w:rsid w:val="000D64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Hyperlink"/>
    <w:rsid w:val="000D64A1"/>
    <w:rPr>
      <w:color w:val="0000FF"/>
      <w:u w:val="single"/>
    </w:rPr>
  </w:style>
  <w:style w:type="character" w:customStyle="1" w:styleId="apple-converted-space">
    <w:name w:val="apple-converted-space"/>
    <w:basedOn w:val="a1"/>
    <w:rsid w:val="000D64A1"/>
  </w:style>
  <w:style w:type="character" w:customStyle="1" w:styleId="b-mail-personname8">
    <w:name w:val="b-mail-person__name8"/>
    <w:basedOn w:val="a1"/>
    <w:rsid w:val="000D64A1"/>
  </w:style>
  <w:style w:type="paragraph" w:customStyle="1" w:styleId="11">
    <w:name w:val="Стиль1"/>
    <w:basedOn w:val="a0"/>
    <w:rsid w:val="000D64A1"/>
    <w:pPr>
      <w:tabs>
        <w:tab w:val="left" w:pos="1134"/>
      </w:tabs>
      <w:spacing w:after="120"/>
      <w:ind w:left="1134" w:hanging="1134"/>
    </w:pPr>
    <w:rPr>
      <w:spacing w:val="-4"/>
    </w:rPr>
  </w:style>
  <w:style w:type="paragraph" w:customStyle="1" w:styleId="Default">
    <w:name w:val="Default"/>
    <w:rsid w:val="000D64A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b">
    <w:name w:val="Balloon Text"/>
    <w:basedOn w:val="a0"/>
    <w:link w:val="ac"/>
    <w:uiPriority w:val="99"/>
    <w:rsid w:val="000D64A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1"/>
    <w:link w:val="ab"/>
    <w:uiPriority w:val="99"/>
    <w:rsid w:val="000D64A1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rsid w:val="000D64A1"/>
    <w:rPr>
      <w:sz w:val="16"/>
      <w:szCs w:val="16"/>
    </w:rPr>
  </w:style>
  <w:style w:type="paragraph" w:styleId="ae">
    <w:name w:val="annotation text"/>
    <w:basedOn w:val="a0"/>
    <w:link w:val="af"/>
    <w:rsid w:val="000D64A1"/>
    <w:rPr>
      <w:sz w:val="20"/>
      <w:szCs w:val="20"/>
    </w:rPr>
  </w:style>
  <w:style w:type="character" w:customStyle="1" w:styleId="af">
    <w:name w:val="Текст примечания Знак"/>
    <w:basedOn w:val="a1"/>
    <w:link w:val="ae"/>
    <w:rsid w:val="000D64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rsid w:val="000D64A1"/>
    <w:rPr>
      <w:b/>
      <w:bCs/>
      <w:lang w:val="x-none" w:eastAsia="x-none"/>
    </w:rPr>
  </w:style>
  <w:style w:type="character" w:customStyle="1" w:styleId="af1">
    <w:name w:val="Тема примечания Знак"/>
    <w:basedOn w:val="af"/>
    <w:link w:val="af0"/>
    <w:rsid w:val="000D64A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0D6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0"/>
    <w:rsid w:val="000D64A1"/>
    <w:pPr>
      <w:ind w:left="720"/>
      <w:contextualSpacing/>
    </w:pPr>
    <w:rPr>
      <w:rFonts w:eastAsia="Calibri"/>
    </w:rPr>
  </w:style>
  <w:style w:type="table" w:styleId="af3">
    <w:name w:val="Table Grid"/>
    <w:basedOn w:val="a2"/>
    <w:uiPriority w:val="59"/>
    <w:rsid w:val="000D6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0"/>
    <w:link w:val="af5"/>
    <w:rsid w:val="000D64A1"/>
    <w:rPr>
      <w:sz w:val="20"/>
      <w:szCs w:val="20"/>
    </w:rPr>
  </w:style>
  <w:style w:type="character" w:customStyle="1" w:styleId="af5">
    <w:name w:val="Текст сноски Знак"/>
    <w:basedOn w:val="a1"/>
    <w:link w:val="af4"/>
    <w:rsid w:val="000D64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rsid w:val="000D64A1"/>
    <w:rPr>
      <w:vertAlign w:val="superscript"/>
    </w:rPr>
  </w:style>
  <w:style w:type="paragraph" w:styleId="af7">
    <w:name w:val="List Paragraph"/>
    <w:basedOn w:val="a0"/>
    <w:uiPriority w:val="34"/>
    <w:qFormat/>
    <w:rsid w:val="000D64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Emphasis"/>
    <w:uiPriority w:val="20"/>
    <w:qFormat/>
    <w:rsid w:val="000D64A1"/>
    <w:rPr>
      <w:i/>
      <w:iCs/>
    </w:rPr>
  </w:style>
  <w:style w:type="paragraph" w:styleId="21">
    <w:name w:val="Body Text 2"/>
    <w:basedOn w:val="a0"/>
    <w:link w:val="22"/>
    <w:unhideWhenUsed/>
    <w:rsid w:val="000D64A1"/>
    <w:pPr>
      <w:jc w:val="both"/>
    </w:pPr>
    <w:rPr>
      <w:sz w:val="28"/>
      <w:lang w:val="x-none" w:eastAsia="x-none"/>
    </w:rPr>
  </w:style>
  <w:style w:type="character" w:customStyle="1" w:styleId="22">
    <w:name w:val="Основной текст 2 Знак"/>
    <w:basedOn w:val="a1"/>
    <w:link w:val="21"/>
    <w:rsid w:val="000D64A1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">
    <w:name w:val="список точка"/>
    <w:basedOn w:val="af7"/>
    <w:qFormat/>
    <w:rsid w:val="000D64A1"/>
    <w:pPr>
      <w:numPr>
        <w:numId w:val="1"/>
      </w:numPr>
      <w:spacing w:after="0" w:line="240" w:lineRule="auto"/>
      <w:ind w:left="709" w:hanging="357"/>
      <w:jc w:val="both"/>
    </w:pPr>
    <w:rPr>
      <w:rFonts w:ascii="Times New Roman" w:eastAsia="Times New Roman" w:hAnsi="Times New Roman"/>
      <w:kern w:val="36"/>
      <w:sz w:val="24"/>
      <w:szCs w:val="24"/>
    </w:rPr>
  </w:style>
  <w:style w:type="paragraph" w:styleId="af9">
    <w:name w:val="Normal (Web)"/>
    <w:basedOn w:val="a0"/>
    <w:uiPriority w:val="99"/>
    <w:unhideWhenUsed/>
    <w:rsid w:val="000D64A1"/>
    <w:pPr>
      <w:spacing w:before="100" w:beforeAutospacing="1" w:after="100" w:afterAutospacing="1"/>
      <w:ind w:firstLine="709"/>
      <w:jc w:val="both"/>
    </w:pPr>
  </w:style>
  <w:style w:type="paragraph" w:styleId="afa">
    <w:name w:val="No Spacing"/>
    <w:uiPriority w:val="1"/>
    <w:qFormat/>
    <w:rsid w:val="000D64A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b">
    <w:name w:val="Plain Text"/>
    <w:basedOn w:val="a0"/>
    <w:link w:val="afc"/>
    <w:uiPriority w:val="99"/>
    <w:unhideWhenUsed/>
    <w:rsid w:val="000D64A1"/>
    <w:rPr>
      <w:rFonts w:ascii="Calibri" w:eastAsia="Calibri" w:hAnsi="Calibri"/>
      <w:sz w:val="20"/>
      <w:szCs w:val="21"/>
      <w:lang w:val="x-none" w:eastAsia="x-none"/>
    </w:rPr>
  </w:style>
  <w:style w:type="character" w:customStyle="1" w:styleId="afc">
    <w:name w:val="Текст Знак"/>
    <w:basedOn w:val="a1"/>
    <w:link w:val="afb"/>
    <w:uiPriority w:val="99"/>
    <w:rsid w:val="000D64A1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23">
    <w:name w:val="Основной текст (2)_"/>
    <w:link w:val="24"/>
    <w:rsid w:val="000D64A1"/>
    <w:rPr>
      <w:b/>
      <w:bCs/>
      <w:spacing w:val="1"/>
      <w:shd w:val="clear" w:color="auto" w:fill="FFFFFF"/>
    </w:rPr>
  </w:style>
  <w:style w:type="paragraph" w:customStyle="1" w:styleId="24">
    <w:name w:val="Основной текст (2)"/>
    <w:basedOn w:val="a0"/>
    <w:link w:val="23"/>
    <w:rsid w:val="000D64A1"/>
    <w:pPr>
      <w:widowControl w:val="0"/>
      <w:shd w:val="clear" w:color="auto" w:fill="FFFFFF"/>
      <w:spacing w:after="240" w:line="259" w:lineRule="exact"/>
    </w:pPr>
    <w:rPr>
      <w:rFonts w:asciiTheme="minorHAnsi" w:eastAsiaTheme="minorHAnsi" w:hAnsiTheme="minorHAnsi" w:cstheme="minorBidi"/>
      <w:b/>
      <w:bCs/>
      <w:spacing w:val="1"/>
      <w:sz w:val="22"/>
      <w:szCs w:val="22"/>
      <w:lang w:eastAsia="en-US"/>
    </w:rPr>
  </w:style>
  <w:style w:type="paragraph" w:customStyle="1" w:styleId="afd">
    <w:name w:val="Текст в заданном формате"/>
    <w:basedOn w:val="a0"/>
    <w:rsid w:val="000D64A1"/>
    <w:pPr>
      <w:widowControl w:val="0"/>
      <w:suppressAutoHyphens/>
    </w:pPr>
    <w:rPr>
      <w:rFonts w:ascii="Courier New" w:eastAsia="NSimSun" w:hAnsi="Courier New" w:cs="Courier New"/>
      <w:sz w:val="20"/>
      <w:szCs w:val="20"/>
      <w:lang w:eastAsia="hi-IN" w:bidi="hi-IN"/>
    </w:rPr>
  </w:style>
  <w:style w:type="paragraph" w:customStyle="1" w:styleId="afe">
    <w:name w:val="ЗНиСО"/>
    <w:basedOn w:val="a0"/>
    <w:link w:val="aff"/>
    <w:qFormat/>
    <w:rsid w:val="000D64A1"/>
    <w:pPr>
      <w:spacing w:line="360" w:lineRule="auto"/>
      <w:ind w:firstLine="709"/>
    </w:pPr>
    <w:rPr>
      <w:rFonts w:eastAsia="Calibri"/>
      <w:lang w:val="x-none" w:eastAsia="en-US"/>
    </w:rPr>
  </w:style>
  <w:style w:type="character" w:customStyle="1" w:styleId="aff">
    <w:name w:val="ЗНиСО Знак"/>
    <w:link w:val="afe"/>
    <w:rsid w:val="000D64A1"/>
    <w:rPr>
      <w:rFonts w:ascii="Times New Roman" w:eastAsia="Calibri" w:hAnsi="Times New Roman" w:cs="Times New Roman"/>
      <w:sz w:val="24"/>
      <w:szCs w:val="24"/>
      <w:lang w:val="x-none"/>
    </w:rPr>
  </w:style>
  <w:style w:type="paragraph" w:customStyle="1" w:styleId="p1">
    <w:name w:val="p1"/>
    <w:basedOn w:val="a0"/>
    <w:rsid w:val="000D64A1"/>
    <w:pPr>
      <w:spacing w:before="100" w:beforeAutospacing="1" w:after="100" w:afterAutospacing="1"/>
    </w:pPr>
  </w:style>
  <w:style w:type="character" w:customStyle="1" w:styleId="s2">
    <w:name w:val="s2"/>
    <w:basedOn w:val="a1"/>
    <w:rsid w:val="000D64A1"/>
  </w:style>
  <w:style w:type="paragraph" w:customStyle="1" w:styleId="p2">
    <w:name w:val="p2"/>
    <w:basedOn w:val="a0"/>
    <w:rsid w:val="000D64A1"/>
    <w:pPr>
      <w:spacing w:before="100" w:beforeAutospacing="1" w:after="100" w:afterAutospacing="1"/>
    </w:pPr>
  </w:style>
  <w:style w:type="paragraph" w:customStyle="1" w:styleId="tekstob">
    <w:name w:val="tekstob"/>
    <w:basedOn w:val="a0"/>
    <w:rsid w:val="000D64A1"/>
    <w:pPr>
      <w:spacing w:before="100" w:beforeAutospacing="1" w:after="100" w:afterAutospacing="1"/>
    </w:pPr>
  </w:style>
  <w:style w:type="paragraph" w:customStyle="1" w:styleId="aff0">
    <w:name w:val="те_авт"/>
    <w:basedOn w:val="a0"/>
    <w:rsid w:val="000D64A1"/>
    <w:pPr>
      <w:tabs>
        <w:tab w:val="left" w:pos="5220"/>
        <w:tab w:val="left" w:pos="5400"/>
      </w:tabs>
      <w:spacing w:line="220" w:lineRule="exact"/>
      <w:ind w:firstLine="340"/>
      <w:jc w:val="both"/>
    </w:pPr>
    <w:rPr>
      <w:rFonts w:eastAsia="SimSun"/>
      <w:sz w:val="22"/>
      <w:szCs w:val="22"/>
      <w:lang w:eastAsia="zh-CN"/>
    </w:rPr>
  </w:style>
  <w:style w:type="paragraph" w:customStyle="1" w:styleId="aff1">
    <w:name w:val="те_дис"/>
    <w:basedOn w:val="a0"/>
    <w:link w:val="aff2"/>
    <w:rsid w:val="000D64A1"/>
    <w:pPr>
      <w:spacing w:line="360" w:lineRule="auto"/>
      <w:ind w:firstLine="709"/>
      <w:jc w:val="both"/>
    </w:pPr>
    <w:rPr>
      <w:rFonts w:eastAsia="SimSun"/>
      <w:sz w:val="28"/>
      <w:szCs w:val="28"/>
      <w:lang w:val="x-none" w:eastAsia="zh-CN"/>
    </w:rPr>
  </w:style>
  <w:style w:type="character" w:customStyle="1" w:styleId="aff2">
    <w:name w:val="те_дис Знак"/>
    <w:link w:val="aff1"/>
    <w:rsid w:val="000D64A1"/>
    <w:rPr>
      <w:rFonts w:ascii="Times New Roman" w:eastAsia="SimSun" w:hAnsi="Times New Roman" w:cs="Times New Roman"/>
      <w:sz w:val="28"/>
      <w:szCs w:val="28"/>
      <w:lang w:val="x-none" w:eastAsia="zh-CN"/>
    </w:rPr>
  </w:style>
  <w:style w:type="paragraph" w:styleId="aff3">
    <w:name w:val="E-mail Signature"/>
    <w:basedOn w:val="a0"/>
    <w:link w:val="aff4"/>
    <w:uiPriority w:val="99"/>
    <w:unhideWhenUsed/>
    <w:rsid w:val="000D64A1"/>
    <w:rPr>
      <w:rFonts w:ascii="Calibri" w:eastAsia="Calibri" w:hAnsi="Calibri"/>
      <w:sz w:val="22"/>
      <w:szCs w:val="22"/>
      <w:lang w:val="x-none" w:eastAsia="x-none"/>
    </w:rPr>
  </w:style>
  <w:style w:type="character" w:customStyle="1" w:styleId="aff4">
    <w:name w:val="Электронная подпись Знак"/>
    <w:basedOn w:val="a1"/>
    <w:link w:val="aff3"/>
    <w:uiPriority w:val="99"/>
    <w:rsid w:val="000D64A1"/>
    <w:rPr>
      <w:rFonts w:ascii="Calibri" w:eastAsia="Calibri" w:hAnsi="Calibri" w:cs="Times New Roman"/>
      <w:lang w:val="x-none" w:eastAsia="x-none"/>
    </w:rPr>
  </w:style>
  <w:style w:type="paragraph" w:styleId="aff5">
    <w:name w:val="Body Text"/>
    <w:basedOn w:val="a0"/>
    <w:link w:val="aff6"/>
    <w:unhideWhenUsed/>
    <w:rsid w:val="000D64A1"/>
    <w:pPr>
      <w:spacing w:after="120"/>
    </w:pPr>
    <w:rPr>
      <w:lang w:val="x-none" w:eastAsia="x-none"/>
    </w:rPr>
  </w:style>
  <w:style w:type="character" w:customStyle="1" w:styleId="aff6">
    <w:name w:val="Основной текст Знак"/>
    <w:basedOn w:val="a1"/>
    <w:link w:val="aff5"/>
    <w:rsid w:val="000D64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andard">
    <w:name w:val="Standard"/>
    <w:rsid w:val="000D64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13">
    <w:name w:val="Обычный1"/>
    <w:rsid w:val="000D64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0D64A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CharStyle11">
    <w:name w:val="Char Style 11"/>
    <w:rsid w:val="000D64A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paragraph" w:customStyle="1" w:styleId="Pa5">
    <w:name w:val="Pa5"/>
    <w:basedOn w:val="Default"/>
    <w:next w:val="Default"/>
    <w:uiPriority w:val="99"/>
    <w:rsid w:val="000D64A1"/>
    <w:pPr>
      <w:spacing w:line="241" w:lineRule="atLeast"/>
    </w:pPr>
    <w:rPr>
      <w:rFonts w:ascii="Proxima Nova Rg" w:eastAsia="Calibri" w:hAnsi="Proxima Nova Rg" w:cs="Times New Roman"/>
      <w:color w:val="auto"/>
    </w:rPr>
  </w:style>
  <w:style w:type="character" w:customStyle="1" w:styleId="A50">
    <w:name w:val="A5"/>
    <w:uiPriority w:val="99"/>
    <w:rsid w:val="000D64A1"/>
    <w:rPr>
      <w:rFonts w:cs="Proxima Nova Rg"/>
      <w:color w:val="000000"/>
      <w:sz w:val="18"/>
      <w:szCs w:val="18"/>
    </w:rPr>
  </w:style>
  <w:style w:type="paragraph" w:customStyle="1" w:styleId="Pa4">
    <w:name w:val="Pa4"/>
    <w:basedOn w:val="Default"/>
    <w:next w:val="Default"/>
    <w:uiPriority w:val="99"/>
    <w:rsid w:val="000D64A1"/>
    <w:pPr>
      <w:spacing w:line="241" w:lineRule="atLeast"/>
    </w:pPr>
    <w:rPr>
      <w:rFonts w:ascii="Proxima Nova Rg" w:eastAsia="Calibri" w:hAnsi="Proxima Nova Rg" w:cs="Times New Roman"/>
      <w:color w:val="auto"/>
    </w:rPr>
  </w:style>
  <w:style w:type="character" w:customStyle="1" w:styleId="hl">
    <w:name w:val="hl"/>
    <w:uiPriority w:val="99"/>
    <w:rsid w:val="000D64A1"/>
  </w:style>
  <w:style w:type="paragraph" w:customStyle="1" w:styleId="14">
    <w:name w:val="основной текст +1"/>
    <w:basedOn w:val="aff7"/>
    <w:rsid w:val="000D64A1"/>
    <w:pPr>
      <w:spacing w:after="0" w:line="360" w:lineRule="auto"/>
      <w:ind w:left="0" w:firstLine="567"/>
      <w:jc w:val="both"/>
    </w:pPr>
    <w:rPr>
      <w:color w:val="000000"/>
      <w:szCs w:val="28"/>
    </w:rPr>
  </w:style>
  <w:style w:type="paragraph" w:styleId="aff7">
    <w:name w:val="Body Text Indent"/>
    <w:basedOn w:val="a0"/>
    <w:link w:val="aff8"/>
    <w:uiPriority w:val="99"/>
    <w:unhideWhenUsed/>
    <w:rsid w:val="000D64A1"/>
    <w:pPr>
      <w:spacing w:after="120"/>
      <w:ind w:left="283"/>
    </w:pPr>
    <w:rPr>
      <w:lang w:val="x-none" w:eastAsia="x-none"/>
    </w:rPr>
  </w:style>
  <w:style w:type="character" w:customStyle="1" w:styleId="aff8">
    <w:name w:val="Основной текст с отступом Знак"/>
    <w:basedOn w:val="a1"/>
    <w:link w:val="aff7"/>
    <w:uiPriority w:val="99"/>
    <w:rsid w:val="000D64A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f9">
    <w:name w:val="FollowedHyperlink"/>
    <w:uiPriority w:val="99"/>
    <w:unhideWhenUsed/>
    <w:rsid w:val="000D64A1"/>
    <w:rPr>
      <w:color w:val="800080"/>
      <w:u w:val="single"/>
    </w:rPr>
  </w:style>
  <w:style w:type="paragraph" w:customStyle="1" w:styleId="msonormalmrcssattr">
    <w:name w:val="msonormal_mr_css_attr"/>
    <w:basedOn w:val="a0"/>
    <w:rsid w:val="000D64A1"/>
    <w:pPr>
      <w:spacing w:before="100" w:beforeAutospacing="1" w:after="100" w:afterAutospacing="1"/>
    </w:pPr>
    <w:rPr>
      <w:rFonts w:eastAsia="Calibri"/>
    </w:rPr>
  </w:style>
  <w:style w:type="character" w:customStyle="1" w:styleId="normalchar">
    <w:name w:val="normal__char"/>
    <w:rsid w:val="000D64A1"/>
  </w:style>
  <w:style w:type="character" w:customStyle="1" w:styleId="hyperlinkchar">
    <w:name w:val="hyperlink__char"/>
    <w:rsid w:val="000D64A1"/>
  </w:style>
  <w:style w:type="table" w:customStyle="1" w:styleId="15">
    <w:name w:val="Сетка таблицы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Нет списка1"/>
    <w:next w:val="a3"/>
    <w:uiPriority w:val="99"/>
    <w:semiHidden/>
    <w:unhideWhenUsed/>
    <w:rsid w:val="000D64A1"/>
  </w:style>
  <w:style w:type="table" w:customStyle="1" w:styleId="31">
    <w:name w:val="Сетка таблицы3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т списка2"/>
    <w:next w:val="a3"/>
    <w:uiPriority w:val="99"/>
    <w:semiHidden/>
    <w:unhideWhenUsed/>
    <w:rsid w:val="000D64A1"/>
  </w:style>
  <w:style w:type="table" w:customStyle="1" w:styleId="51">
    <w:name w:val="Сетка таблицы5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3"/>
    <w:uiPriority w:val="99"/>
    <w:semiHidden/>
    <w:unhideWhenUsed/>
    <w:rsid w:val="000D64A1"/>
  </w:style>
  <w:style w:type="table" w:customStyle="1" w:styleId="71">
    <w:name w:val="Сетка таблицы7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3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2"/>
    <w:next w:val="af3"/>
    <w:uiPriority w:val="59"/>
    <w:rsid w:val="000D64A1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rsid w:val="000D64A1"/>
  </w:style>
  <w:style w:type="character" w:customStyle="1" w:styleId="1f1ea193f6735cf0wmi-callto">
    <w:name w:val="1f1ea193f6735cf0wmi-callto"/>
    <w:rsid w:val="000D64A1"/>
  </w:style>
  <w:style w:type="paragraph" w:customStyle="1" w:styleId="17">
    <w:name w:val="Абзац списка1"/>
    <w:basedOn w:val="a0"/>
    <w:rsid w:val="000D64A1"/>
    <w:pPr>
      <w:ind w:left="720"/>
      <w:contextualSpacing/>
    </w:pPr>
    <w:rPr>
      <w:rFonts w:eastAsia="Calibri"/>
    </w:rPr>
  </w:style>
  <w:style w:type="table" w:customStyle="1" w:styleId="81">
    <w:name w:val="Сетка таблицы8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0D64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0D64A1"/>
    <w:rPr>
      <w:rFonts w:ascii="Courier New" w:eastAsia="Calibri" w:hAnsi="Courier New" w:cs="Courier New"/>
      <w:sz w:val="20"/>
      <w:szCs w:val="20"/>
      <w:lang w:eastAsia="ru-RU"/>
    </w:rPr>
  </w:style>
  <w:style w:type="numbering" w:customStyle="1" w:styleId="44">
    <w:name w:val="Нет списка4"/>
    <w:next w:val="a3"/>
    <w:uiPriority w:val="99"/>
    <w:semiHidden/>
    <w:unhideWhenUsed/>
    <w:rsid w:val="000D64A1"/>
  </w:style>
  <w:style w:type="numbering" w:customStyle="1" w:styleId="112">
    <w:name w:val="Нет списка11"/>
    <w:next w:val="a3"/>
    <w:uiPriority w:val="99"/>
    <w:semiHidden/>
    <w:unhideWhenUsed/>
    <w:rsid w:val="000D64A1"/>
  </w:style>
  <w:style w:type="numbering" w:customStyle="1" w:styleId="1110">
    <w:name w:val="Нет списка111"/>
    <w:next w:val="a3"/>
    <w:uiPriority w:val="99"/>
    <w:semiHidden/>
    <w:unhideWhenUsed/>
    <w:rsid w:val="000D64A1"/>
  </w:style>
  <w:style w:type="numbering" w:customStyle="1" w:styleId="211">
    <w:name w:val="Нет списка21"/>
    <w:next w:val="a3"/>
    <w:uiPriority w:val="99"/>
    <w:semiHidden/>
    <w:unhideWhenUsed/>
    <w:rsid w:val="000D64A1"/>
  </w:style>
  <w:style w:type="numbering" w:customStyle="1" w:styleId="311">
    <w:name w:val="Нет списка31"/>
    <w:next w:val="a3"/>
    <w:uiPriority w:val="99"/>
    <w:semiHidden/>
    <w:unhideWhenUsed/>
    <w:rsid w:val="000D64A1"/>
  </w:style>
  <w:style w:type="table" w:customStyle="1" w:styleId="9">
    <w:name w:val="Сетка таблицы9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2"/>
    <w:next w:val="af3"/>
    <w:uiPriority w:val="59"/>
    <w:rsid w:val="000D64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2222,bqiaagaaeyqcaaagiaiaaamkbgaabtigaaaaaaaaaaaaaaaaaaaaaaaaaaaaaaaaaaaaaaaaaaaaaaaaaaaaaaaaaaaaaaaaaaaaaaaaaaaaaaaaaaaaaaaaaaaaaaaaaaaaaaaaaaaaaaaaaaaaaaaaaaaaaaaaaaaaaaaaaaaaaaaaaaaaaaaaaaaaaaaaaaaaaaaaaaaaaaaaaaaaaaaaaaaaaaaaaaaaaaaa"/>
    <w:basedOn w:val="a0"/>
    <w:rsid w:val="000D64A1"/>
    <w:pPr>
      <w:spacing w:before="100" w:beforeAutospacing="1" w:after="100" w:afterAutospacing="1"/>
    </w:pPr>
  </w:style>
  <w:style w:type="table" w:customStyle="1" w:styleId="140">
    <w:name w:val="Сетка таблицы14"/>
    <w:basedOn w:val="a2"/>
    <w:next w:val="af3"/>
    <w:uiPriority w:val="59"/>
    <w:rsid w:val="000D64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3"/>
    <w:uiPriority w:val="99"/>
    <w:semiHidden/>
    <w:unhideWhenUsed/>
    <w:rsid w:val="000D64A1"/>
  </w:style>
  <w:style w:type="numbering" w:customStyle="1" w:styleId="121">
    <w:name w:val="Нет списка12"/>
    <w:next w:val="a3"/>
    <w:uiPriority w:val="99"/>
    <w:semiHidden/>
    <w:unhideWhenUsed/>
    <w:rsid w:val="000D64A1"/>
  </w:style>
  <w:style w:type="numbering" w:customStyle="1" w:styleId="1120">
    <w:name w:val="Нет списка112"/>
    <w:next w:val="a3"/>
    <w:uiPriority w:val="99"/>
    <w:semiHidden/>
    <w:unhideWhenUsed/>
    <w:rsid w:val="000D64A1"/>
  </w:style>
  <w:style w:type="numbering" w:customStyle="1" w:styleId="221">
    <w:name w:val="Нет списка22"/>
    <w:next w:val="a3"/>
    <w:uiPriority w:val="99"/>
    <w:semiHidden/>
    <w:unhideWhenUsed/>
    <w:rsid w:val="000D64A1"/>
  </w:style>
  <w:style w:type="numbering" w:customStyle="1" w:styleId="320">
    <w:name w:val="Нет списка32"/>
    <w:next w:val="a3"/>
    <w:uiPriority w:val="99"/>
    <w:semiHidden/>
    <w:unhideWhenUsed/>
    <w:rsid w:val="000D64A1"/>
  </w:style>
  <w:style w:type="paragraph" w:customStyle="1" w:styleId="ConsPlusNormal">
    <w:name w:val="ConsPlusNormal"/>
    <w:rsid w:val="000D64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s1">
    <w:name w:val="s1"/>
    <w:rsid w:val="000D64A1"/>
  </w:style>
  <w:style w:type="character" w:customStyle="1" w:styleId="1065">
    <w:name w:val="1065"/>
    <w:aliases w:val="bqiaagaaeyqcaaagiaiaaaonawaabzsdaaaaaaaaaaaaaaaaaaaaaaaaaaaaaaaaaaaaaaaaaaaaaaaaaaaaaaaaaaaaaaaaaaaaaaaaaaaaaaaaaaaaaaaaaaaaaaaaaaaaaaaaaaaaaaaaaaaaaaaaaaaaaaaaaaaaaaaaaaaaaaaaaaaaaaaaaaaaaaaaaaaaaaaaaaaaaaaaaaaaaaaaaaaaaaaaaaaaaaaa"/>
    <w:rsid w:val="000D64A1"/>
  </w:style>
  <w:style w:type="paragraph" w:customStyle="1" w:styleId="228bf8a64b8551e1msonormal">
    <w:name w:val="228bf8a64b8551e1msonormal"/>
    <w:basedOn w:val="a0"/>
    <w:rsid w:val="00246CA3"/>
    <w:pPr>
      <w:spacing w:before="100" w:beforeAutospacing="1" w:after="100" w:afterAutospacing="1"/>
    </w:pPr>
  </w:style>
  <w:style w:type="paragraph" w:customStyle="1" w:styleId="FR2">
    <w:name w:val="FR2"/>
    <w:uiPriority w:val="99"/>
    <w:rsid w:val="00DA3421"/>
    <w:pPr>
      <w:widowControl w:val="0"/>
      <w:spacing w:after="0" w:line="300" w:lineRule="auto"/>
      <w:ind w:left="320" w:hanging="320"/>
    </w:pPr>
    <w:rPr>
      <w:rFonts w:ascii="Arial" w:eastAsia="Times New Roman" w:hAnsi="Arial" w:cs="Times New Roman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5A656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1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4766FEDA</Template>
  <TotalTime>628</TotalTime>
  <Pages>41</Pages>
  <Words>12166</Words>
  <Characters>69347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SZGMU</Company>
  <LinksUpToDate>false</LinksUpToDate>
  <CharactersWithSpaces>81351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Анна Николаевна</dc:creator>
  <cp:keywords/>
  <dc:description/>
  <cp:lastModifiedBy>Павлова Анна Николаевна</cp:lastModifiedBy>
  <cp:revision>27</cp:revision>
  <cp:lastPrinted>2026-10-27T15:11:00Z</cp:lastPrinted>
  <dcterms:created xsi:type="dcterms:W3CDTF">2026-10-27T16:20:00Z</dcterms:created>
  <dcterms:modified xsi:type="dcterms:W3CDTF">2026-11-03T09:50:00Z</dcterms:modified>
</cp:coreProperties>
</file>